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FD5C6" w14:textId="0A3716EE" w:rsidR="006431E7" w:rsidRDefault="006F7C6B" w:rsidP="006C6733">
      <w:pPr>
        <w:ind w:left="-426"/>
        <w:rPr>
          <w:noProof/>
        </w:rPr>
        <w:sectPr w:rsidR="006431E7" w:rsidSect="00D22735">
          <w:headerReference w:type="default" r:id="rId11"/>
          <w:footerReference w:type="default" r:id="rId12"/>
          <w:pgSz w:w="11907" w:h="16840" w:code="9"/>
          <w:pgMar w:top="0" w:right="1276" w:bottom="1134" w:left="1276" w:header="567" w:footer="284" w:gutter="0"/>
          <w:cols w:space="720"/>
          <w:titlePg/>
          <w:docGrid w:linePitch="326"/>
        </w:sectPr>
      </w:pPr>
      <w:r>
        <w:rPr>
          <w:noProof/>
          <w:color w:val="222223"/>
        </w:rPr>
        <w:drawing>
          <wp:anchor distT="0" distB="0" distL="114300" distR="114300" simplePos="0" relativeHeight="251658240" behindDoc="1" locked="0" layoutInCell="1" allowOverlap="1" wp14:anchorId="2D2B69AF" wp14:editId="3E782938">
            <wp:simplePos x="0" y="0"/>
            <wp:positionH relativeFrom="page">
              <wp:posOffset>-552450</wp:posOffset>
            </wp:positionH>
            <wp:positionV relativeFrom="page">
              <wp:posOffset>1247776</wp:posOffset>
            </wp:positionV>
            <wp:extent cx="14067155" cy="9525000"/>
            <wp:effectExtent l="0" t="0" r="0" b="0"/>
            <wp:wrapNone/>
            <wp:docPr id="1796895736" name="Picture 12" descr="Assorted pills and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95736" name="Picture 1796895736" descr="Assorted pills and capsules"/>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14067155" cy="9525000"/>
                    </a:xfrm>
                    <a:prstGeom prst="rect">
                      <a:avLst/>
                    </a:prstGeom>
                  </pic:spPr>
                </pic:pic>
              </a:graphicData>
            </a:graphic>
            <wp14:sizeRelH relativeFrom="page">
              <wp14:pctWidth>0</wp14:pctWidth>
            </wp14:sizeRelH>
            <wp14:sizeRelV relativeFrom="page">
              <wp14:pctHeight>0</wp14:pctHeight>
            </wp14:sizeRelV>
          </wp:anchor>
        </w:drawing>
      </w:r>
      <w:r w:rsidR="008A7C4B">
        <w:rPr>
          <w:noProof/>
          <w:color w:val="222223"/>
        </w:rPr>
        <mc:AlternateContent>
          <mc:Choice Requires="wpg">
            <w:drawing>
              <wp:anchor distT="0" distB="0" distL="114300" distR="114300" simplePos="0" relativeHeight="251658244" behindDoc="1" locked="0" layoutInCell="1" allowOverlap="1" wp14:anchorId="0E0B1B93" wp14:editId="744D1D77">
                <wp:simplePos x="0" y="0"/>
                <wp:positionH relativeFrom="page">
                  <wp:posOffset>-1730</wp:posOffset>
                </wp:positionH>
                <wp:positionV relativeFrom="page">
                  <wp:posOffset>0</wp:posOffset>
                </wp:positionV>
                <wp:extent cx="8210477" cy="10693200"/>
                <wp:effectExtent l="0" t="0" r="0" b="0"/>
                <wp:wrapNone/>
                <wp:docPr id="1815137529" name="Cover Page Object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10477" cy="10693200"/>
                          <a:chOff x="0" y="0"/>
                          <a:chExt cx="8210477" cy="10693200"/>
                        </a:xfrm>
                      </wpg:grpSpPr>
                      <wps:wsp>
                        <wps:cNvPr id="658938382" name="Background Box For Photo">
                          <a:extLst>
                            <a:ext uri="{C183D7F6-B498-43B3-948B-1728B52AA6E4}">
                              <adec:decorative xmlns:adec="http://schemas.microsoft.com/office/drawing/2017/decorative" val="1"/>
                            </a:ext>
                          </a:extLst>
                        </wps:cNvPr>
                        <wps:cNvSpPr/>
                        <wps:spPr>
                          <a:xfrm>
                            <a:off x="1730" y="0"/>
                            <a:ext cx="7560000" cy="1069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tlCol="0" anchor="t"/>
                      </wps:wsp>
                      <wps:wsp>
                        <wps:cNvPr id="1082776541" name="Top Left Rectangle">
                          <a:extLst>
                            <a:ext uri="{C183D7F6-B498-43B3-948B-1728B52AA6E4}">
                              <adec:decorative xmlns:adec="http://schemas.microsoft.com/office/drawing/2017/decorative" val="1"/>
                            </a:ext>
                          </a:extLst>
                        </wps:cNvPr>
                        <wps:cNvSpPr>
                          <a:spLocks noChangeAspect="1"/>
                        </wps:cNvSpPr>
                        <wps:spPr>
                          <a:xfrm rot="5400000">
                            <a:off x="-378000" y="382270"/>
                            <a:ext cx="8316000" cy="7560000"/>
                          </a:xfrm>
                          <a:custGeom>
                            <a:avLst/>
                            <a:gdLst>
                              <a:gd name="connsiteX0" fmla="*/ 0 w 8316686"/>
                              <a:gd name="connsiteY0" fmla="*/ 7559675 h 7559675"/>
                              <a:gd name="connsiteX1" fmla="*/ 0 w 8316686"/>
                              <a:gd name="connsiteY1" fmla="*/ 0 h 7559675"/>
                              <a:gd name="connsiteX2" fmla="*/ 757011 w 8316686"/>
                              <a:gd name="connsiteY2" fmla="*/ 0 h 7559675"/>
                              <a:gd name="connsiteX3" fmla="*/ 8316686 w 8316686"/>
                              <a:gd name="connsiteY3" fmla="*/ 7559675 h 7559675"/>
                            </a:gdLst>
                            <a:ahLst/>
                            <a:cxnLst>
                              <a:cxn ang="0">
                                <a:pos x="connsiteX0" y="connsiteY0"/>
                              </a:cxn>
                              <a:cxn ang="0">
                                <a:pos x="connsiteX1" y="connsiteY1"/>
                              </a:cxn>
                              <a:cxn ang="0">
                                <a:pos x="connsiteX2" y="connsiteY2"/>
                              </a:cxn>
                              <a:cxn ang="0">
                                <a:pos x="connsiteX3" y="connsiteY3"/>
                              </a:cxn>
                            </a:cxnLst>
                            <a:rect l="l" t="t" r="r" b="b"/>
                            <a:pathLst>
                              <a:path w="8316686" h="7559675">
                                <a:moveTo>
                                  <a:pt x="0" y="7559675"/>
                                </a:moveTo>
                                <a:lnTo>
                                  <a:pt x="0" y="0"/>
                                </a:lnTo>
                                <a:lnTo>
                                  <a:pt x="757011" y="0"/>
                                </a:lnTo>
                                <a:lnTo>
                                  <a:pt x="8316686" y="7559675"/>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t">
                          <a:noAutofit/>
                        </wps:bodyPr>
                      </wps:wsp>
                      <wps:wsp>
                        <wps:cNvPr id="43" name="Top Parallelogram">
                          <a:extLst>
                            <a:ext uri="{FF2B5EF4-FFF2-40B4-BE49-F238E27FC236}">
                              <a16:creationId xmlns:a16="http://schemas.microsoft.com/office/drawing/2014/main" id="{50A1CB5C-3F5E-5946-5B04-6A13FE79CEBC}"/>
                            </a:ext>
                            <a:ext uri="{C183D7F6-B498-43B3-948B-1728B52AA6E4}">
                              <adec:decorative xmlns:adec="http://schemas.microsoft.com/office/drawing/2017/decorative" val="1"/>
                            </a:ext>
                          </a:extLst>
                        </wps:cNvPr>
                        <wps:cNvSpPr/>
                        <wps:spPr>
                          <a:xfrm rot="2700000">
                            <a:off x="6617477" y="93028"/>
                            <a:ext cx="828000" cy="2358000"/>
                          </a:xfrm>
                          <a:custGeom>
                            <a:avLst/>
                            <a:gdLst>
                              <a:gd name="connsiteX0" fmla="*/ 0 w 828360"/>
                              <a:gd name="connsiteY0" fmla="*/ 0 h 2359614"/>
                              <a:gd name="connsiteX1" fmla="*/ 828360 w 828360"/>
                              <a:gd name="connsiteY1" fmla="*/ 828360 h 2359614"/>
                              <a:gd name="connsiteX2" fmla="*/ 828360 w 828360"/>
                              <a:gd name="connsiteY2" fmla="*/ 1531255 h 2359614"/>
                              <a:gd name="connsiteX3" fmla="*/ 0 w 828360"/>
                              <a:gd name="connsiteY3" fmla="*/ 2359614 h 2359614"/>
                            </a:gdLst>
                            <a:ahLst/>
                            <a:cxnLst>
                              <a:cxn ang="0">
                                <a:pos x="connsiteX0" y="connsiteY0"/>
                              </a:cxn>
                              <a:cxn ang="0">
                                <a:pos x="connsiteX1" y="connsiteY1"/>
                              </a:cxn>
                              <a:cxn ang="0">
                                <a:pos x="connsiteX2" y="connsiteY2"/>
                              </a:cxn>
                              <a:cxn ang="0">
                                <a:pos x="connsiteX3" y="connsiteY3"/>
                              </a:cxn>
                            </a:cxnLst>
                            <a:rect l="l" t="t" r="r" b="b"/>
                            <a:pathLst>
                              <a:path w="828360" h="2359614">
                                <a:moveTo>
                                  <a:pt x="0" y="0"/>
                                </a:moveTo>
                                <a:lnTo>
                                  <a:pt x="828360" y="828360"/>
                                </a:lnTo>
                                <a:lnTo>
                                  <a:pt x="828360" y="1531255"/>
                                </a:lnTo>
                                <a:lnTo>
                                  <a:pt x="0" y="2359614"/>
                                </a:lnTo>
                                <a:close/>
                              </a:path>
                            </a:pathLst>
                          </a:cu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t">
                          <a:noAutofit/>
                        </wps:bodyPr>
                      </wps:wsp>
                      <wps:wsp>
                        <wps:cNvPr id="1807007610" name="Bottom Right Triangle">
                          <a:extLst>
                            <a:ext uri="{C183D7F6-B498-43B3-948B-1728B52AA6E4}">
                              <adec:decorative xmlns:adec="http://schemas.microsoft.com/office/drawing/2017/decorative" val="1"/>
                            </a:ext>
                          </a:extLst>
                        </wps:cNvPr>
                        <wps:cNvSpPr>
                          <a:spLocks noChangeAspect="1"/>
                        </wps:cNvSpPr>
                        <wps:spPr>
                          <a:xfrm rot="16200000">
                            <a:off x="3430730" y="6553200"/>
                            <a:ext cx="4140000" cy="4140000"/>
                          </a:xfrm>
                          <a:prstGeom prst="r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t"/>
                      </wps:wsp>
                      <wps:wsp>
                        <wps:cNvPr id="1862644775" name="Bottom Parallelogram">
                          <a:extLst>
                            <a:ext uri="{C183D7F6-B498-43B3-948B-1728B52AA6E4}">
                              <adec:decorative xmlns:adec="http://schemas.microsoft.com/office/drawing/2017/decorative" val="1"/>
                            </a:ext>
                          </a:extLst>
                        </wps:cNvPr>
                        <wps:cNvSpPr/>
                        <wps:spPr>
                          <a:xfrm>
                            <a:off x="2935430" y="8934450"/>
                            <a:ext cx="2919095" cy="1745615"/>
                          </a:xfrm>
                          <a:custGeom>
                            <a:avLst/>
                            <a:gdLst>
                              <a:gd name="connsiteX0" fmla="*/ 1747884 w 2919361"/>
                              <a:gd name="connsiteY0" fmla="*/ 0 h 1747883"/>
                              <a:gd name="connsiteX1" fmla="*/ 2919361 w 2919361"/>
                              <a:gd name="connsiteY1" fmla="*/ 0 h 1747883"/>
                              <a:gd name="connsiteX2" fmla="*/ 1171478 w 2919361"/>
                              <a:gd name="connsiteY2" fmla="*/ 1747883 h 1747883"/>
                              <a:gd name="connsiteX3" fmla="*/ 0 w 2919361"/>
                              <a:gd name="connsiteY3" fmla="*/ 1747883 h 1747883"/>
                              <a:gd name="connsiteX4" fmla="*/ 1747884 w 2919361"/>
                              <a:gd name="connsiteY4" fmla="*/ 0 h 17478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9361" h="1747883">
                                <a:moveTo>
                                  <a:pt x="1747884" y="0"/>
                                </a:moveTo>
                                <a:lnTo>
                                  <a:pt x="2919361" y="0"/>
                                </a:lnTo>
                                <a:lnTo>
                                  <a:pt x="1171478" y="1747883"/>
                                </a:lnTo>
                                <a:lnTo>
                                  <a:pt x="0" y="1747883"/>
                                </a:lnTo>
                                <a:lnTo>
                                  <a:pt x="1747884" y="0"/>
                                </a:lnTo>
                                <a:close/>
                              </a:path>
                            </a:pathLst>
                          </a:cu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3B80398" id="Cover Page Objects" o:spid="_x0000_s1026" alt="&quot;&quot;" style="position:absolute;margin-left:-.15pt;margin-top:0;width:646.5pt;height:842pt;z-index:-251658236;mso-position-horizontal-relative:page;mso-position-vertical-relative:page;mso-width-relative:margin;mso-height-relative:margin" coordsize="82104,10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">
                <v:rect id="Background Box For Photo" o:spid="_x0000_s1027" alt="&quot;&quot;" style="position:absolute;left:17;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" filled="f" stroked="f" strokeweight="2pt"/>
                <v:shape id="Top Left Rectangle" o:spid="_x0000_s1028" alt="&quot;&quot;" style="position:absolute;left:-3780;top:3822;width:83160;height:75600;rotation:90;visibility:visible;mso-wrap-style:square;v-text-anchor:top" coordsize="8316686,755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" path="m,7559675l,,757011,,8316686,7559675,,7559675xe" fillcolor="#121b5a [3204]" stroked="f" strokeweight="2pt">
                  <v:path arrowok="t" o:connecttype="custom" o:connectlocs="0,7560000;0,0;756949,0;8316000,7560000" o:connectangles="0,0,0,0"/>
                  <o:lock v:ext="edit" aspectratio="t"/>
                </v:shape>
                <v:shape id="Top Parallelogram" o:spid="_x0000_s1029" alt="&quot;&quot;" style="position:absolute;left:66174;top:930;width:8280;height:23580;rotation:45;visibility:visible;mso-wrap-style:square;v-text-anchor:top" coordsize="828360,235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" path="m,l828360,828360r,702895l,2359614,,xe" fillcolor="#1dafad [3215]" stroked="f" strokeweight="2pt">
                  <v:path arrowok="t" o:connecttype="custom" o:connectlocs="0,0;828000,827793;828000,1530208;0,2358000" o:connectangles="0,0,0,0"/>
                </v:shape>
                <v:shapetype id="_x0000_t6" coordsize="21600,21600" o:spt="6" path="m,l,21600r21600,xe">
                  <v:stroke joinstyle="miter"/>
                  <v:path gradientshapeok="t" o:connecttype="custom" o:connectlocs="0,0;0,10800;0,21600;10800,21600;21600,21600;10800,10800" textboxrect="1800,12600,12600,19800"/>
                </v:shapetype>
                <v:shape id="Bottom Right Triangle" o:spid="_x0000_s1030" type="#_x0000_t6" alt="&quot;&quot;" style="position:absolute;left:34307;top:65532;width:41400;height:4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" fillcolor="#9fe5d8 [3209]" stroked="f" strokeweight="2pt">
                  <o:lock v:ext="edit" aspectratio="t"/>
                </v:shape>
                <v:shape id="Bottom Parallelogram" o:spid="_x0000_s1031" alt="&quot;&quot;" style="position:absolute;left:29354;top:89344;width:29191;height:17456;visibility:visible;mso-wrap-style:square;v-text-anchor:top" coordsize="2919361,174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" path="m1747884,l2919361,,1171478,1747883,,1747883,1747884,xe" fillcolor="#ff740f [3206]" stroked="f" strokeweight="2pt">
                  <v:path arrowok="t" o:connecttype="custom" o:connectlocs="1747725,0;2919095,0;1171371,1745615;0,1745615;1747725,0" o:connectangles="0,0,0,0,0"/>
                </v:shape>
                <w10:wrap anchorx="page" anchory="page"/>
              </v:group>
            </w:pict>
          </mc:Fallback>
        </mc:AlternateContent>
      </w:r>
      <w:r w:rsidR="008A7C4B">
        <w:rPr>
          <w:noProof/>
          <w:color w:val="222223"/>
        </w:rPr>
        <w:drawing>
          <wp:anchor distT="0" distB="0" distL="114300" distR="114300" simplePos="0" relativeHeight="251658245" behindDoc="1" locked="0" layoutInCell="1" allowOverlap="1" wp14:anchorId="7E4E600D" wp14:editId="1FC7D566">
            <wp:simplePos x="0" y="0"/>
            <wp:positionH relativeFrom="page">
              <wp:posOffset>6035177</wp:posOffset>
            </wp:positionH>
            <wp:positionV relativeFrom="page">
              <wp:posOffset>9321421</wp:posOffset>
            </wp:positionV>
            <wp:extent cx="712470" cy="647700"/>
            <wp:effectExtent l="0" t="0" r="0" b="0"/>
            <wp:wrapNone/>
            <wp:docPr id="45" name="Ipsos Logo">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470" cy="647700"/>
                    </a:xfrm>
                    <a:prstGeom prst="rect">
                      <a:avLst/>
                    </a:prstGeom>
                  </pic:spPr>
                </pic:pic>
              </a:graphicData>
            </a:graphic>
          </wp:anchor>
        </w:drawing>
      </w:r>
      <w:r w:rsidR="00425F54" w:rsidRPr="009D64E2">
        <w:rPr>
          <w:noProof/>
          <w:color w:val="222223"/>
        </w:rPr>
        <mc:AlternateContent>
          <mc:Choice Requires="wps">
            <w:drawing>
              <wp:inline distT="0" distB="0" distL="0" distR="0" wp14:anchorId="740AD8EB" wp14:editId="1783D60F">
                <wp:extent cx="6768000" cy="4053600"/>
                <wp:effectExtent l="0" t="0" r="0" b="0"/>
                <wp:docPr id="2" name="Document Detai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000" cy="4053600"/>
                        </a:xfrm>
                        <a:prstGeom prst="rect">
                          <a:avLst/>
                        </a:prstGeom>
                        <a:solidFill>
                          <a:srgbClr val="000000">
                            <a:alpha val="0"/>
                          </a:srgbClr>
                        </a:solidFill>
                        <a:ln>
                          <a:noFill/>
                        </a:ln>
                      </wps:spPr>
                      <wps:txbx>
                        <w:txbxContent>
                          <w:p w14:paraId="1BA4AD1D" w14:textId="72F6B585" w:rsidR="00720B9D" w:rsidRPr="003B40A7" w:rsidRDefault="006C6733" w:rsidP="009A24D9">
                            <w:pPr>
                              <w:pStyle w:val="Documenttitle"/>
                              <w:ind w:left="0" w:right="2835"/>
                              <w:rPr>
                                <w:rFonts w:asciiTheme="minorHAnsi" w:hAnsiTheme="minorHAnsi"/>
                                <w:b/>
                                <w:bCs/>
                                <w:sz w:val="104"/>
                                <w:szCs w:val="104"/>
                              </w:rPr>
                            </w:pPr>
                            <w:r w:rsidRPr="003B40A7">
                              <w:rPr>
                                <w:rFonts w:asciiTheme="minorHAnsi" w:hAnsiTheme="minorHAnsi"/>
                                <w:b/>
                                <w:bCs/>
                                <w:sz w:val="104"/>
                                <w:szCs w:val="104"/>
                              </w:rPr>
                              <w:t>Medicines in community mental health services</w:t>
                            </w:r>
                          </w:p>
                          <w:p w14:paraId="578C21E7" w14:textId="787A1C87" w:rsidR="00D64E59" w:rsidRPr="003B40A7" w:rsidRDefault="006C6733" w:rsidP="009A24D9">
                            <w:pPr>
                              <w:pStyle w:val="Documentsubtitleanddate"/>
                              <w:spacing w:line="216" w:lineRule="auto"/>
                              <w:ind w:left="0" w:right="2835"/>
                              <w:rPr>
                                <w:rFonts w:asciiTheme="minorHAnsi" w:hAnsiTheme="minorHAnsi"/>
                                <w:bCs/>
                                <w:sz w:val="44"/>
                                <w:szCs w:val="44"/>
                              </w:rPr>
                            </w:pPr>
                            <w:r w:rsidRPr="003B40A7">
                              <w:rPr>
                                <w:rFonts w:asciiTheme="minorHAnsi" w:hAnsiTheme="minorHAnsi"/>
                                <w:bCs/>
                                <w:sz w:val="44"/>
                                <w:szCs w:val="44"/>
                              </w:rPr>
                              <w:t>April 2025</w:t>
                            </w:r>
                            <w:r w:rsidR="00C31E5C" w:rsidRPr="003B40A7">
                              <w:rPr>
                                <w:rFonts w:asciiTheme="minorHAnsi" w:hAnsiTheme="minorHAnsi"/>
                                <w:bCs/>
                                <w:sz w:val="44"/>
                                <w:szCs w:val="44"/>
                              </w:rPr>
                              <w:t xml:space="preserve"> </w:t>
                            </w:r>
                          </w:p>
                          <w:p w14:paraId="35FD7163" w14:textId="7BCDE951" w:rsidR="0093169F" w:rsidRPr="000E44C2" w:rsidRDefault="006C6733" w:rsidP="009A24D9">
                            <w:pPr>
                              <w:pStyle w:val="Documentauthors"/>
                              <w:ind w:left="0" w:right="2835"/>
                            </w:pPr>
                            <w:r>
                              <w:t>Rachel Burkitt, Kate Duxbury,</w:t>
                            </w:r>
                            <w:r w:rsidR="006067D4">
                              <w:br/>
                              <w:t xml:space="preserve">Louise Adkins, </w:t>
                            </w:r>
                            <w:r>
                              <w:t>Alicia May</w:t>
                            </w:r>
                          </w:p>
                        </w:txbxContent>
                      </wps:txbx>
                      <wps:bodyPr rot="0" vert="horz" wrap="square" lIns="0" tIns="1872000" rIns="0" bIns="0" anchor="t" anchorCtr="0" upright="1">
                        <a:spAutoFit/>
                      </wps:bodyPr>
                    </wps:wsp>
                  </a:graphicData>
                </a:graphic>
              </wp:inline>
            </w:drawing>
          </mc:Choice>
          <mc:Fallback>
            <w:pict>
              <v:shapetype w14:anchorId="740AD8EB" id="_x0000_t202" coordsize="21600,21600" o:spt="202" path="m,l,21600r21600,l21600,xe">
                <v:stroke joinstyle="miter"/>
                <v:path gradientshapeok="t" o:connecttype="rect"/>
              </v:shapetype>
              <v:shape id="Document Details" o:spid="_x0000_s1026" type="#_x0000_t202" style="width:532.9pt;height:3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" fillcolor="black" stroked="f">
                <v:fill opacity="0"/>
                <v:textbox style="mso-fit-shape-to-text:t" inset="0,52mm,0,0">
                  <w:txbxContent>
                    <w:p w14:paraId="1BA4AD1D" w14:textId="72F6B585" w:rsidR="00720B9D" w:rsidRPr="003B40A7" w:rsidRDefault="006C6733" w:rsidP="009A24D9">
                      <w:pPr>
                        <w:pStyle w:val="Documenttitle"/>
                        <w:ind w:left="0" w:right="2835"/>
                        <w:rPr>
                          <w:rFonts w:asciiTheme="minorHAnsi" w:hAnsiTheme="minorHAnsi"/>
                          <w:b/>
                          <w:bCs/>
                          <w:sz w:val="104"/>
                          <w:szCs w:val="104"/>
                        </w:rPr>
                      </w:pPr>
                      <w:r w:rsidRPr="003B40A7">
                        <w:rPr>
                          <w:rFonts w:asciiTheme="minorHAnsi" w:hAnsiTheme="minorHAnsi"/>
                          <w:b/>
                          <w:bCs/>
                          <w:sz w:val="104"/>
                          <w:szCs w:val="104"/>
                        </w:rPr>
                        <w:t>Medicines in community mental health services</w:t>
                      </w:r>
                    </w:p>
                    <w:p w14:paraId="578C21E7" w14:textId="787A1C87" w:rsidR="00D64E59" w:rsidRPr="003B40A7" w:rsidRDefault="006C6733" w:rsidP="009A24D9">
                      <w:pPr>
                        <w:pStyle w:val="Documentsubtitleanddate"/>
                        <w:spacing w:line="216" w:lineRule="auto"/>
                        <w:ind w:left="0" w:right="2835"/>
                        <w:rPr>
                          <w:rFonts w:asciiTheme="minorHAnsi" w:hAnsiTheme="minorHAnsi"/>
                          <w:bCs/>
                          <w:sz w:val="44"/>
                          <w:szCs w:val="44"/>
                        </w:rPr>
                      </w:pPr>
                      <w:r w:rsidRPr="003B40A7">
                        <w:rPr>
                          <w:rFonts w:asciiTheme="minorHAnsi" w:hAnsiTheme="minorHAnsi"/>
                          <w:bCs/>
                          <w:sz w:val="44"/>
                          <w:szCs w:val="44"/>
                        </w:rPr>
                        <w:t>April 2025</w:t>
                      </w:r>
                      <w:r w:rsidR="00C31E5C" w:rsidRPr="003B40A7">
                        <w:rPr>
                          <w:rFonts w:asciiTheme="minorHAnsi" w:hAnsiTheme="minorHAnsi"/>
                          <w:bCs/>
                          <w:sz w:val="44"/>
                          <w:szCs w:val="44"/>
                        </w:rPr>
                        <w:t xml:space="preserve"> </w:t>
                      </w:r>
                    </w:p>
                    <w:p w14:paraId="35FD7163" w14:textId="7BCDE951" w:rsidR="0093169F" w:rsidRPr="000E44C2" w:rsidRDefault="006C6733" w:rsidP="009A24D9">
                      <w:pPr>
                        <w:pStyle w:val="Documentauthors"/>
                        <w:ind w:left="0" w:right="2835"/>
                      </w:pPr>
                      <w:r>
                        <w:t>Rachel Burkitt, Kate Duxbury,</w:t>
                      </w:r>
                      <w:r w:rsidR="006067D4">
                        <w:br/>
                        <w:t xml:space="preserve">Louise Adkins, </w:t>
                      </w:r>
                      <w:r>
                        <w:t>Alicia May</w:t>
                      </w:r>
                    </w:p>
                  </w:txbxContent>
                </v:textbox>
                <w10:anchorlock/>
              </v:shape>
            </w:pict>
          </mc:Fallback>
        </mc:AlternateContent>
      </w:r>
    </w:p>
    <w:p w14:paraId="5D68AF05" w14:textId="77777777" w:rsidR="00BA5C08" w:rsidRPr="00D312A1" w:rsidRDefault="00516C81" w:rsidP="00C60F6C">
      <w:pPr>
        <w:pStyle w:val="04ABodyText"/>
        <w:numPr>
          <w:ilvl w:val="0"/>
          <w:numId w:val="0"/>
        </w:numPr>
      </w:pPr>
      <w:r w:rsidRPr="00C125C3">
        <w:rPr>
          <w:noProof/>
        </w:rPr>
        <w:lastRenderedPageBreak/>
        <mc:AlternateContent>
          <mc:Choice Requires="wps">
            <w:drawing>
              <wp:anchor distT="0" distB="0" distL="114300" distR="114300" simplePos="0" relativeHeight="251658242" behindDoc="1" locked="1" layoutInCell="1" allowOverlap="1" wp14:anchorId="6784E653" wp14:editId="7084F67C">
                <wp:simplePos x="0" y="0"/>
                <wp:positionH relativeFrom="page">
                  <wp:align>left</wp:align>
                </wp:positionH>
                <wp:positionV relativeFrom="page">
                  <wp:align>top</wp:align>
                </wp:positionV>
                <wp:extent cx="7560000" cy="10692000"/>
                <wp:effectExtent l="0" t="0" r="3175" b="0"/>
                <wp:wrapNone/>
                <wp:docPr id="15"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4849" id="Dark Blue Background"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" fillcolor="#121b5a [3204]" stroked="f" strokeweight="29pt">
                <w10:wrap anchorx="page" anchory="page"/>
                <w10:anchorlock/>
              </v:rect>
            </w:pict>
          </mc:Fallback>
        </mc:AlternateContent>
      </w:r>
      <w:r w:rsidR="00A102C2" w:rsidRPr="00D312A1">
        <w:rPr>
          <w:noProof/>
        </w:rPr>
        <mc:AlternateContent>
          <mc:Choice Requires="wps">
            <w:drawing>
              <wp:anchor distT="0" distB="0" distL="114300" distR="114300" simplePos="0" relativeHeight="251658243" behindDoc="0" locked="1" layoutInCell="1" allowOverlap="1" wp14:anchorId="37F0E84F" wp14:editId="300D02E1">
                <wp:simplePos x="0" y="0"/>
                <wp:positionH relativeFrom="page">
                  <wp:align>left</wp:align>
                </wp:positionH>
                <wp:positionV relativeFrom="page">
                  <wp:align>bottom</wp:align>
                </wp:positionV>
                <wp:extent cx="7560000" cy="612000"/>
                <wp:effectExtent l="0" t="0" r="0" b="0"/>
                <wp:wrapNone/>
                <wp:docPr id="37" name="Foo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12000"/>
                        </a:xfrm>
                        <a:prstGeom prst="rect">
                          <a:avLst/>
                        </a:prstGeom>
                        <a:noFill/>
                        <a:ln w="9525">
                          <a:noFill/>
                          <a:miter lim="800000"/>
                          <a:headEnd/>
                          <a:tailEnd/>
                        </a:ln>
                      </wps:spPr>
                      <wps:txbx>
                        <w:txbxContent>
                          <w:p w14:paraId="5D65D61D" w14:textId="0E72F6C1" w:rsidR="00A102C2" w:rsidRPr="00862473" w:rsidRDefault="00D64095" w:rsidP="00024DE7">
                            <w:pPr>
                              <w:pStyle w:val="FooterBES"/>
                              <w:spacing w:after="120"/>
                              <w:jc w:val="center"/>
                              <w:rPr>
                                <w:color w:val="FFFFFF" w:themeColor="background1"/>
                                <w:szCs w:val="14"/>
                              </w:rPr>
                            </w:pPr>
                            <w:r>
                              <w:rPr>
                                <w:color w:val="FFFFFF" w:themeColor="background1"/>
                                <w:szCs w:val="14"/>
                                <w:shd w:val="clear" w:color="auto" w:fill="auto"/>
                              </w:rPr>
                              <w:t>24-096400-01 CQC MH Meds</w:t>
                            </w:r>
                            <w:r w:rsidR="00A102C2" w:rsidRPr="00862473">
                              <w:rPr>
                                <w:color w:val="FFFFFF" w:themeColor="background1"/>
                                <w:szCs w:val="14"/>
                                <w:shd w:val="clear" w:color="auto" w:fill="auto"/>
                              </w:rPr>
                              <w:t xml:space="preserve"> | Version </w:t>
                            </w:r>
                            <w:r w:rsidR="00C60F6C">
                              <w:rPr>
                                <w:color w:val="FFFFFF" w:themeColor="background1"/>
                                <w:szCs w:val="14"/>
                                <w:shd w:val="clear" w:color="auto" w:fill="auto"/>
                              </w:rPr>
                              <w:t>2</w:t>
                            </w:r>
                            <w:r w:rsidR="00A102C2" w:rsidRPr="00862473">
                              <w:rPr>
                                <w:color w:val="FFFFFF" w:themeColor="background1"/>
                                <w:szCs w:val="14"/>
                                <w:shd w:val="clear" w:color="auto" w:fill="auto"/>
                              </w:rPr>
                              <w:t xml:space="preserve"> | Internal Use Only | This work was carried out in accordance with the </w:t>
                            </w:r>
                            <w:r w:rsidR="00A102C2" w:rsidRPr="00D64095">
                              <w:rPr>
                                <w:color w:val="FFFFFF" w:themeColor="background1"/>
                                <w:szCs w:val="14"/>
                                <w:shd w:val="clear" w:color="auto" w:fill="auto"/>
                              </w:rPr>
                              <w:t>requirements of the international quality standard for Market Research, ISO 20252</w:t>
                            </w:r>
                            <w:r w:rsidR="00581DCF" w:rsidRPr="00D64095">
                              <w:rPr>
                                <w:color w:val="FFFFFF" w:themeColor="background1"/>
                                <w:szCs w:val="14"/>
                                <w:shd w:val="clear" w:color="auto" w:fill="auto"/>
                              </w:rPr>
                              <w:t xml:space="preserve">, and with the Ipsos Terms and Conditions which can be found at </w:t>
                            </w:r>
                            <w:r w:rsidR="003B25D0" w:rsidRPr="00D64095">
                              <w:rPr>
                                <w:color w:val="FFFFFF" w:themeColor="background1"/>
                                <w:szCs w:val="14"/>
                                <w:shd w:val="clear" w:color="auto" w:fill="auto"/>
                              </w:rPr>
                              <w:t>https://www.ipsos.com/en-uk/legal</w:t>
                            </w:r>
                            <w:r w:rsidR="00581DCF" w:rsidRPr="00D64095">
                              <w:rPr>
                                <w:color w:val="FFFFFF" w:themeColor="background1"/>
                                <w:szCs w:val="14"/>
                                <w:shd w:val="clear" w:color="auto" w:fill="auto"/>
                              </w:rPr>
                              <w:t xml:space="preserve">. © Ipsos </w:t>
                            </w:r>
                            <w:r w:rsidR="00EF486A" w:rsidRPr="00D64095">
                              <w:rPr>
                                <w:color w:val="FFFFFF" w:themeColor="background1"/>
                                <w:szCs w:val="14"/>
                                <w:shd w:val="clear" w:color="auto" w:fill="auto"/>
                              </w:rPr>
                              <w:t>2025</w:t>
                            </w:r>
                            <w:r w:rsidR="00581DCF" w:rsidRPr="00862473">
                              <w:rPr>
                                <w:color w:val="FFFFFF" w:themeColor="background1"/>
                                <w:szCs w:val="14"/>
                                <w:shd w:val="clear" w:color="auto" w:fill="auto"/>
                              </w:rPr>
                              <w:t xml:space="preserve"> </w:t>
                            </w:r>
                          </w:p>
                        </w:txbxContent>
                      </wps:txbx>
                      <wps:bodyPr rot="0" vert="horz" wrap="square" lIns="504000" tIns="7200" rIns="504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0E84F" id="Footer" o:spid="_x0000_s1027" type="#_x0000_t202" alt="&quot;&quot;" style="position:absolute;margin-left:0;margin-top:0;width:595.3pt;height:48.2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" filled="f" stroked="f">
                <v:textbox inset="14mm,.2mm,14mm,0">
                  <w:txbxContent>
                    <w:p w14:paraId="5D65D61D" w14:textId="0E72F6C1" w:rsidR="00A102C2" w:rsidRPr="00862473" w:rsidRDefault="00D64095" w:rsidP="00024DE7">
                      <w:pPr>
                        <w:pStyle w:val="FooterBES"/>
                        <w:spacing w:after="120"/>
                        <w:jc w:val="center"/>
                        <w:rPr>
                          <w:color w:val="FFFFFF" w:themeColor="background1"/>
                          <w:szCs w:val="14"/>
                        </w:rPr>
                      </w:pPr>
                      <w:r>
                        <w:rPr>
                          <w:color w:val="FFFFFF" w:themeColor="background1"/>
                          <w:szCs w:val="14"/>
                          <w:shd w:val="clear" w:color="auto" w:fill="auto"/>
                        </w:rPr>
                        <w:t>24-096400-01 CQC MH Meds</w:t>
                      </w:r>
                      <w:r w:rsidR="00A102C2" w:rsidRPr="00862473">
                        <w:rPr>
                          <w:color w:val="FFFFFF" w:themeColor="background1"/>
                          <w:szCs w:val="14"/>
                          <w:shd w:val="clear" w:color="auto" w:fill="auto"/>
                        </w:rPr>
                        <w:t xml:space="preserve"> | Version </w:t>
                      </w:r>
                      <w:r w:rsidR="00C60F6C">
                        <w:rPr>
                          <w:color w:val="FFFFFF" w:themeColor="background1"/>
                          <w:szCs w:val="14"/>
                          <w:shd w:val="clear" w:color="auto" w:fill="auto"/>
                        </w:rPr>
                        <w:t>2</w:t>
                      </w:r>
                      <w:r w:rsidR="00A102C2" w:rsidRPr="00862473">
                        <w:rPr>
                          <w:color w:val="FFFFFF" w:themeColor="background1"/>
                          <w:szCs w:val="14"/>
                          <w:shd w:val="clear" w:color="auto" w:fill="auto"/>
                        </w:rPr>
                        <w:t xml:space="preserve"> | Internal Use Only | This work was carried out in accordance with the </w:t>
                      </w:r>
                      <w:r w:rsidR="00A102C2" w:rsidRPr="00D64095">
                        <w:rPr>
                          <w:color w:val="FFFFFF" w:themeColor="background1"/>
                          <w:szCs w:val="14"/>
                          <w:shd w:val="clear" w:color="auto" w:fill="auto"/>
                        </w:rPr>
                        <w:t>requirements of the international quality standard for Market Research, ISO 20252</w:t>
                      </w:r>
                      <w:r w:rsidR="00581DCF" w:rsidRPr="00D64095">
                        <w:rPr>
                          <w:color w:val="FFFFFF" w:themeColor="background1"/>
                          <w:szCs w:val="14"/>
                          <w:shd w:val="clear" w:color="auto" w:fill="auto"/>
                        </w:rPr>
                        <w:t xml:space="preserve">, and with the Ipsos Terms and Conditions which can be found at </w:t>
                      </w:r>
                      <w:r w:rsidR="003B25D0" w:rsidRPr="00D64095">
                        <w:rPr>
                          <w:color w:val="FFFFFF" w:themeColor="background1"/>
                          <w:szCs w:val="14"/>
                          <w:shd w:val="clear" w:color="auto" w:fill="auto"/>
                        </w:rPr>
                        <w:t>https://www.ipsos.com/en-uk/legal</w:t>
                      </w:r>
                      <w:r w:rsidR="00581DCF" w:rsidRPr="00D64095">
                        <w:rPr>
                          <w:color w:val="FFFFFF" w:themeColor="background1"/>
                          <w:szCs w:val="14"/>
                          <w:shd w:val="clear" w:color="auto" w:fill="auto"/>
                        </w:rPr>
                        <w:t xml:space="preserve">. © Ipsos </w:t>
                      </w:r>
                      <w:r w:rsidR="00EF486A" w:rsidRPr="00D64095">
                        <w:rPr>
                          <w:color w:val="FFFFFF" w:themeColor="background1"/>
                          <w:szCs w:val="14"/>
                          <w:shd w:val="clear" w:color="auto" w:fill="auto"/>
                        </w:rPr>
                        <w:t>2025</w:t>
                      </w:r>
                      <w:r w:rsidR="00581DCF" w:rsidRPr="00862473">
                        <w:rPr>
                          <w:color w:val="FFFFFF" w:themeColor="background1"/>
                          <w:szCs w:val="14"/>
                          <w:shd w:val="clear" w:color="auto" w:fill="auto"/>
                        </w:rPr>
                        <w:t xml:space="preserve"> </w:t>
                      </w:r>
                    </w:p>
                  </w:txbxContent>
                </v:textbox>
                <w10:wrap anchorx="page" anchory="page"/>
                <w10:anchorlock/>
              </v:shape>
            </w:pict>
          </mc:Fallback>
        </mc:AlternateContent>
      </w:r>
    </w:p>
    <w:p w14:paraId="140F4576" w14:textId="77777777" w:rsidR="00553610" w:rsidRPr="00923E22" w:rsidRDefault="00A75940" w:rsidP="00732613">
      <w:pPr>
        <w:pageBreakBefore/>
        <w:spacing w:after="120"/>
        <w:outlineLvl w:val="1"/>
        <w:rPr>
          <w:rFonts w:ascii="Barlow Semi Condensed ExtraBold" w:hAnsi="Barlow Semi Condensed ExtraBold"/>
          <w:color w:val="121B5A" w:themeColor="accent1"/>
          <w:sz w:val="56"/>
          <w:szCs w:val="56"/>
        </w:rPr>
      </w:pPr>
      <w:bookmarkStart w:id="0" w:name="_Toc362356965"/>
      <w:bookmarkStart w:id="1" w:name="_Toc363061057"/>
      <w:bookmarkStart w:id="2" w:name="_Toc366103504"/>
      <w:bookmarkStart w:id="3" w:name="_Toc366103668"/>
      <w:bookmarkStart w:id="4" w:name="ContentsTitle"/>
      <w:bookmarkStart w:id="5" w:name="_Toc367264610"/>
      <w:bookmarkStart w:id="6" w:name="_Toc367264708"/>
      <w:bookmarkStart w:id="7" w:name="ContentsPAGE"/>
      <w:r w:rsidRPr="00923E22">
        <w:rPr>
          <w:rFonts w:ascii="Barlow Semi Condensed ExtraBold" w:hAnsi="Barlow Semi Condensed ExtraBold"/>
          <w:color w:val="121B5A" w:themeColor="accent1"/>
          <w:sz w:val="56"/>
          <w:szCs w:val="56"/>
        </w:rPr>
        <w:lastRenderedPageBreak/>
        <w:t>Contents</w:t>
      </w:r>
      <w:bookmarkEnd w:id="0"/>
      <w:bookmarkEnd w:id="1"/>
      <w:bookmarkEnd w:id="2"/>
      <w:bookmarkEnd w:id="3"/>
      <w:bookmarkEnd w:id="4"/>
      <w:bookmarkEnd w:id="5"/>
      <w:bookmarkEnd w:id="6"/>
      <w:bookmarkEnd w:id="7"/>
    </w:p>
    <w:p w14:paraId="654FDF7E" w14:textId="77777777" w:rsidR="007479B6" w:rsidRDefault="007116CA">
      <w:pPr>
        <w:pStyle w:val="TOC1"/>
        <w:rPr>
          <w:noProof/>
        </w:rPr>
      </w:pPr>
      <w:bookmarkStart w:id="8" w:name="_Toc366103505"/>
      <w:bookmarkStart w:id="9" w:name="_Toc366103669"/>
      <w:bookmarkStart w:id="10" w:name="_Toc366103863"/>
      <w:bookmarkStart w:id="11" w:name="_Toc367264611"/>
      <w:bookmarkStart w:id="12" w:name="_Toc367264709"/>
      <w:bookmarkStart w:id="13" w:name="ListOfImagesTitle"/>
      <w:r w:rsidRPr="007116CA">
        <w:rPr>
          <w:rFonts w:ascii="Century Gothic" w:hAnsi="Century Gothic"/>
          <w:color w:val="452567" w:themeColor="accent4"/>
          <w:sz w:val="48"/>
          <w:szCs w:val="48"/>
        </w:rPr>
        <w:tab/>
      </w:r>
      <w:r w:rsidR="00906B5E" w:rsidRPr="007116CA">
        <w:rPr>
          <w:rFonts w:ascii="Century Gothic" w:hAnsi="Century Gothic"/>
          <w:color w:val="452567" w:themeColor="accent4"/>
          <w:sz w:val="48"/>
          <w:szCs w:val="48"/>
        </w:rPr>
        <w:fldChar w:fldCharType="begin"/>
      </w:r>
      <w:r w:rsidR="00906B5E" w:rsidRPr="007116CA">
        <w:rPr>
          <w:rFonts w:ascii="Century Gothic" w:hAnsi="Century Gothic"/>
          <w:color w:val="452567" w:themeColor="accent4"/>
          <w:sz w:val="48"/>
          <w:szCs w:val="48"/>
        </w:rPr>
        <w:instrText xml:space="preserve"> TOC \h \z \t "Heading 1,1,Heading 2,1,Heading 3,2,Heading 4,3,01B Main Heading Numbered (TOC),1,02B Subheading Numbered (1st level) (TOC),2,03B Subheading Numbered (2nd level) (TOC),3" </w:instrText>
      </w:r>
      <w:r w:rsidR="00906B5E" w:rsidRPr="007116CA">
        <w:rPr>
          <w:rFonts w:ascii="Century Gothic" w:hAnsi="Century Gothic"/>
          <w:color w:val="452567" w:themeColor="accent4"/>
          <w:sz w:val="48"/>
          <w:szCs w:val="48"/>
        </w:rPr>
        <w:fldChar w:fldCharType="separate"/>
      </w:r>
    </w:p>
    <w:p w14:paraId="443DDF6E" w14:textId="7410A449"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374" w:history="1">
        <w:r w:rsidRPr="00E73C65">
          <w:rPr>
            <w:rStyle w:val="Hyperlink"/>
            <w:noProof/>
          </w:rPr>
          <w:t>Executive summary</w:t>
        </w:r>
        <w:r>
          <w:rPr>
            <w:noProof/>
            <w:webHidden/>
          </w:rPr>
          <w:tab/>
        </w:r>
        <w:r>
          <w:rPr>
            <w:noProof/>
            <w:webHidden/>
          </w:rPr>
          <w:fldChar w:fldCharType="begin"/>
        </w:r>
        <w:r>
          <w:rPr>
            <w:noProof/>
            <w:webHidden/>
          </w:rPr>
          <w:instrText xml:space="preserve"> PAGEREF _Toc200463374 \h </w:instrText>
        </w:r>
        <w:r>
          <w:rPr>
            <w:noProof/>
            <w:webHidden/>
          </w:rPr>
        </w:r>
        <w:r>
          <w:rPr>
            <w:noProof/>
            <w:webHidden/>
          </w:rPr>
          <w:fldChar w:fldCharType="separate"/>
        </w:r>
        <w:r>
          <w:rPr>
            <w:noProof/>
            <w:webHidden/>
          </w:rPr>
          <w:t>4</w:t>
        </w:r>
        <w:r>
          <w:rPr>
            <w:noProof/>
            <w:webHidden/>
          </w:rPr>
          <w:fldChar w:fldCharType="end"/>
        </w:r>
      </w:hyperlink>
    </w:p>
    <w:p w14:paraId="14B16611" w14:textId="4638039C"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375" w:history="1">
        <w:r w:rsidRPr="00E73C65">
          <w:rPr>
            <w:rStyle w:val="Hyperlink"/>
            <w:noProof/>
          </w:rPr>
          <w:t>Background and methodology</w:t>
        </w:r>
        <w:r>
          <w:rPr>
            <w:noProof/>
            <w:webHidden/>
          </w:rPr>
          <w:tab/>
        </w:r>
        <w:r>
          <w:rPr>
            <w:noProof/>
            <w:webHidden/>
          </w:rPr>
          <w:fldChar w:fldCharType="begin"/>
        </w:r>
        <w:r>
          <w:rPr>
            <w:noProof/>
            <w:webHidden/>
          </w:rPr>
          <w:instrText xml:space="preserve"> PAGEREF _Toc200463375 \h </w:instrText>
        </w:r>
        <w:r>
          <w:rPr>
            <w:noProof/>
            <w:webHidden/>
          </w:rPr>
        </w:r>
        <w:r>
          <w:rPr>
            <w:noProof/>
            <w:webHidden/>
          </w:rPr>
          <w:fldChar w:fldCharType="separate"/>
        </w:r>
        <w:r>
          <w:rPr>
            <w:noProof/>
            <w:webHidden/>
          </w:rPr>
          <w:t>7</w:t>
        </w:r>
        <w:r>
          <w:rPr>
            <w:noProof/>
            <w:webHidden/>
          </w:rPr>
          <w:fldChar w:fldCharType="end"/>
        </w:r>
      </w:hyperlink>
    </w:p>
    <w:p w14:paraId="2FCCFD61" w14:textId="114D7DCF"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383" w:history="1">
        <w:r w:rsidRPr="00E73C65">
          <w:rPr>
            <w:rStyle w:val="Hyperlink"/>
            <w:noProof/>
          </w:rPr>
          <w:t>2</w:t>
        </w:r>
        <w:r>
          <w:rPr>
            <w:rFonts w:asciiTheme="minorHAnsi" w:eastAsiaTheme="minorEastAsia" w:hAnsiTheme="minorHAnsi" w:cstheme="minorBidi"/>
            <w:b w:val="0"/>
            <w:noProof/>
            <w:color w:val="auto"/>
            <w:kern w:val="2"/>
            <w:szCs w:val="24"/>
            <w14:ligatures w14:val="standardContextual"/>
          </w:rPr>
          <w:tab/>
        </w:r>
        <w:r w:rsidRPr="00E73C65">
          <w:rPr>
            <w:rStyle w:val="Hyperlink"/>
            <w:noProof/>
          </w:rPr>
          <w:t>Adherence and engagement</w:t>
        </w:r>
        <w:r>
          <w:rPr>
            <w:noProof/>
            <w:webHidden/>
          </w:rPr>
          <w:tab/>
        </w:r>
        <w:r>
          <w:rPr>
            <w:noProof/>
            <w:webHidden/>
          </w:rPr>
          <w:fldChar w:fldCharType="begin"/>
        </w:r>
        <w:r>
          <w:rPr>
            <w:noProof/>
            <w:webHidden/>
          </w:rPr>
          <w:instrText xml:space="preserve"> PAGEREF _Toc200463383 \h </w:instrText>
        </w:r>
        <w:r>
          <w:rPr>
            <w:noProof/>
            <w:webHidden/>
          </w:rPr>
        </w:r>
        <w:r>
          <w:rPr>
            <w:noProof/>
            <w:webHidden/>
          </w:rPr>
          <w:fldChar w:fldCharType="separate"/>
        </w:r>
        <w:r>
          <w:rPr>
            <w:noProof/>
            <w:webHidden/>
          </w:rPr>
          <w:t>14</w:t>
        </w:r>
        <w:r>
          <w:rPr>
            <w:noProof/>
            <w:webHidden/>
          </w:rPr>
          <w:fldChar w:fldCharType="end"/>
        </w:r>
      </w:hyperlink>
    </w:p>
    <w:p w14:paraId="060410B2" w14:textId="052DFEE3"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387" w:history="1">
        <w:r w:rsidRPr="00E73C65">
          <w:rPr>
            <w:rStyle w:val="Hyperlink"/>
            <w:noProof/>
          </w:rPr>
          <w:t>3</w:t>
        </w:r>
        <w:r>
          <w:rPr>
            <w:rFonts w:asciiTheme="minorHAnsi" w:eastAsiaTheme="minorEastAsia" w:hAnsiTheme="minorHAnsi" w:cstheme="minorBidi"/>
            <w:b w:val="0"/>
            <w:noProof/>
            <w:color w:val="auto"/>
            <w:kern w:val="2"/>
            <w:szCs w:val="24"/>
            <w14:ligatures w14:val="standardContextual"/>
          </w:rPr>
          <w:tab/>
        </w:r>
        <w:r w:rsidRPr="00E73C65">
          <w:rPr>
            <w:rStyle w:val="Hyperlink"/>
            <w:noProof/>
          </w:rPr>
          <w:t>Supporting people taking psychotropic medicines</w:t>
        </w:r>
        <w:r>
          <w:rPr>
            <w:noProof/>
            <w:webHidden/>
          </w:rPr>
          <w:tab/>
        </w:r>
        <w:r>
          <w:rPr>
            <w:noProof/>
            <w:webHidden/>
          </w:rPr>
          <w:fldChar w:fldCharType="begin"/>
        </w:r>
        <w:r>
          <w:rPr>
            <w:noProof/>
            <w:webHidden/>
          </w:rPr>
          <w:instrText xml:space="preserve"> PAGEREF _Toc200463387 \h </w:instrText>
        </w:r>
        <w:r>
          <w:rPr>
            <w:noProof/>
            <w:webHidden/>
          </w:rPr>
        </w:r>
        <w:r>
          <w:rPr>
            <w:noProof/>
            <w:webHidden/>
          </w:rPr>
          <w:fldChar w:fldCharType="separate"/>
        </w:r>
        <w:r>
          <w:rPr>
            <w:noProof/>
            <w:webHidden/>
          </w:rPr>
          <w:t>19</w:t>
        </w:r>
        <w:r>
          <w:rPr>
            <w:noProof/>
            <w:webHidden/>
          </w:rPr>
          <w:fldChar w:fldCharType="end"/>
        </w:r>
      </w:hyperlink>
    </w:p>
    <w:p w14:paraId="04E3D47F" w14:textId="70B3E6B4"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404" w:history="1">
        <w:r w:rsidRPr="00E73C65">
          <w:rPr>
            <w:rStyle w:val="Hyperlink"/>
            <w:noProof/>
          </w:rPr>
          <w:t>4</w:t>
        </w:r>
        <w:r>
          <w:rPr>
            <w:rFonts w:asciiTheme="minorHAnsi" w:eastAsiaTheme="minorEastAsia" w:hAnsiTheme="minorHAnsi" w:cstheme="minorBidi"/>
            <w:b w:val="0"/>
            <w:noProof/>
            <w:color w:val="auto"/>
            <w:kern w:val="2"/>
            <w:szCs w:val="24"/>
            <w14:ligatures w14:val="standardContextual"/>
          </w:rPr>
          <w:tab/>
        </w:r>
        <w:r w:rsidRPr="00E73C65">
          <w:rPr>
            <w:rStyle w:val="Hyperlink"/>
            <w:noProof/>
          </w:rPr>
          <w:t>Communication and collaboration</w:t>
        </w:r>
        <w:r>
          <w:rPr>
            <w:noProof/>
            <w:webHidden/>
          </w:rPr>
          <w:tab/>
        </w:r>
        <w:r>
          <w:rPr>
            <w:noProof/>
            <w:webHidden/>
          </w:rPr>
          <w:fldChar w:fldCharType="begin"/>
        </w:r>
        <w:r>
          <w:rPr>
            <w:noProof/>
            <w:webHidden/>
          </w:rPr>
          <w:instrText xml:space="preserve"> PAGEREF _Toc200463404 \h </w:instrText>
        </w:r>
        <w:r>
          <w:rPr>
            <w:noProof/>
            <w:webHidden/>
          </w:rPr>
        </w:r>
        <w:r>
          <w:rPr>
            <w:noProof/>
            <w:webHidden/>
          </w:rPr>
          <w:fldChar w:fldCharType="separate"/>
        </w:r>
        <w:r>
          <w:rPr>
            <w:noProof/>
            <w:webHidden/>
          </w:rPr>
          <w:t>33</w:t>
        </w:r>
        <w:r>
          <w:rPr>
            <w:noProof/>
            <w:webHidden/>
          </w:rPr>
          <w:fldChar w:fldCharType="end"/>
        </w:r>
      </w:hyperlink>
    </w:p>
    <w:p w14:paraId="6E9D066B" w14:textId="4FC962AC"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407" w:history="1">
        <w:r w:rsidRPr="00E73C65">
          <w:rPr>
            <w:rStyle w:val="Hyperlink"/>
            <w:noProof/>
          </w:rPr>
          <w:t>5</w:t>
        </w:r>
        <w:r>
          <w:rPr>
            <w:rFonts w:asciiTheme="minorHAnsi" w:eastAsiaTheme="minorEastAsia" w:hAnsiTheme="minorHAnsi" w:cstheme="minorBidi"/>
            <w:b w:val="0"/>
            <w:noProof/>
            <w:color w:val="auto"/>
            <w:kern w:val="2"/>
            <w:szCs w:val="24"/>
            <w14:ligatures w14:val="standardContextual"/>
          </w:rPr>
          <w:tab/>
        </w:r>
        <w:r w:rsidRPr="00E73C65">
          <w:rPr>
            <w:rStyle w:val="Hyperlink"/>
            <w:noProof/>
          </w:rPr>
          <w:t>Health inequalities</w:t>
        </w:r>
        <w:r>
          <w:rPr>
            <w:noProof/>
            <w:webHidden/>
          </w:rPr>
          <w:tab/>
        </w:r>
        <w:r>
          <w:rPr>
            <w:noProof/>
            <w:webHidden/>
          </w:rPr>
          <w:fldChar w:fldCharType="begin"/>
        </w:r>
        <w:r>
          <w:rPr>
            <w:noProof/>
            <w:webHidden/>
          </w:rPr>
          <w:instrText xml:space="preserve"> PAGEREF _Toc200463407 \h </w:instrText>
        </w:r>
        <w:r>
          <w:rPr>
            <w:noProof/>
            <w:webHidden/>
          </w:rPr>
        </w:r>
        <w:r>
          <w:rPr>
            <w:noProof/>
            <w:webHidden/>
          </w:rPr>
          <w:fldChar w:fldCharType="separate"/>
        </w:r>
        <w:r>
          <w:rPr>
            <w:noProof/>
            <w:webHidden/>
          </w:rPr>
          <w:t>43</w:t>
        </w:r>
        <w:r>
          <w:rPr>
            <w:noProof/>
            <w:webHidden/>
          </w:rPr>
          <w:fldChar w:fldCharType="end"/>
        </w:r>
      </w:hyperlink>
    </w:p>
    <w:p w14:paraId="68920274" w14:textId="24E62D7D"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430" w:history="1">
        <w:r w:rsidRPr="00E73C65">
          <w:rPr>
            <w:rStyle w:val="Hyperlink"/>
            <w:noProof/>
          </w:rPr>
          <w:t>6</w:t>
        </w:r>
        <w:r>
          <w:rPr>
            <w:rFonts w:asciiTheme="minorHAnsi" w:eastAsiaTheme="minorEastAsia" w:hAnsiTheme="minorHAnsi" w:cstheme="minorBidi"/>
            <w:b w:val="0"/>
            <w:noProof/>
            <w:color w:val="auto"/>
            <w:kern w:val="2"/>
            <w:szCs w:val="24"/>
            <w14:ligatures w14:val="standardContextual"/>
          </w:rPr>
          <w:tab/>
        </w:r>
        <w:r w:rsidRPr="00E73C65">
          <w:rPr>
            <w:rStyle w:val="Hyperlink"/>
            <w:noProof/>
          </w:rPr>
          <w:t>Support and training</w:t>
        </w:r>
        <w:r>
          <w:rPr>
            <w:noProof/>
            <w:webHidden/>
          </w:rPr>
          <w:tab/>
        </w:r>
        <w:r>
          <w:rPr>
            <w:noProof/>
            <w:webHidden/>
          </w:rPr>
          <w:fldChar w:fldCharType="begin"/>
        </w:r>
        <w:r>
          <w:rPr>
            <w:noProof/>
            <w:webHidden/>
          </w:rPr>
          <w:instrText xml:space="preserve"> PAGEREF _Toc200463430 \h </w:instrText>
        </w:r>
        <w:r>
          <w:rPr>
            <w:noProof/>
            <w:webHidden/>
          </w:rPr>
        </w:r>
        <w:r>
          <w:rPr>
            <w:noProof/>
            <w:webHidden/>
          </w:rPr>
          <w:fldChar w:fldCharType="separate"/>
        </w:r>
        <w:r>
          <w:rPr>
            <w:noProof/>
            <w:webHidden/>
          </w:rPr>
          <w:t>53</w:t>
        </w:r>
        <w:r>
          <w:rPr>
            <w:noProof/>
            <w:webHidden/>
          </w:rPr>
          <w:fldChar w:fldCharType="end"/>
        </w:r>
      </w:hyperlink>
    </w:p>
    <w:p w14:paraId="6583B697" w14:textId="1F0D7108"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434" w:history="1">
        <w:r w:rsidRPr="00E73C65">
          <w:rPr>
            <w:rStyle w:val="Hyperlink"/>
            <w:noProof/>
          </w:rPr>
          <w:t>7</w:t>
        </w:r>
        <w:r>
          <w:rPr>
            <w:rFonts w:asciiTheme="minorHAnsi" w:eastAsiaTheme="minorEastAsia" w:hAnsiTheme="minorHAnsi" w:cstheme="minorBidi"/>
            <w:b w:val="0"/>
            <w:noProof/>
            <w:color w:val="auto"/>
            <w:kern w:val="2"/>
            <w:szCs w:val="24"/>
            <w14:ligatures w14:val="standardContextual"/>
          </w:rPr>
          <w:tab/>
        </w:r>
        <w:r w:rsidRPr="00E73C65">
          <w:rPr>
            <w:rStyle w:val="Hyperlink"/>
            <w:noProof/>
          </w:rPr>
          <w:t>Conclusion and implications</w:t>
        </w:r>
        <w:r>
          <w:rPr>
            <w:noProof/>
            <w:webHidden/>
          </w:rPr>
          <w:tab/>
        </w:r>
        <w:r>
          <w:rPr>
            <w:noProof/>
            <w:webHidden/>
          </w:rPr>
          <w:fldChar w:fldCharType="begin"/>
        </w:r>
        <w:r>
          <w:rPr>
            <w:noProof/>
            <w:webHidden/>
          </w:rPr>
          <w:instrText xml:space="preserve"> PAGEREF _Toc200463434 \h </w:instrText>
        </w:r>
        <w:r>
          <w:rPr>
            <w:noProof/>
            <w:webHidden/>
          </w:rPr>
        </w:r>
        <w:r>
          <w:rPr>
            <w:noProof/>
            <w:webHidden/>
          </w:rPr>
          <w:fldChar w:fldCharType="separate"/>
        </w:r>
        <w:r>
          <w:rPr>
            <w:noProof/>
            <w:webHidden/>
          </w:rPr>
          <w:t>61</w:t>
        </w:r>
        <w:r>
          <w:rPr>
            <w:noProof/>
            <w:webHidden/>
          </w:rPr>
          <w:fldChar w:fldCharType="end"/>
        </w:r>
      </w:hyperlink>
    </w:p>
    <w:p w14:paraId="776D30A4" w14:textId="1C6F0677" w:rsidR="007479B6" w:rsidRDefault="007479B6">
      <w:pPr>
        <w:pStyle w:val="TOC1"/>
        <w:rPr>
          <w:rFonts w:asciiTheme="minorHAnsi" w:eastAsiaTheme="minorEastAsia" w:hAnsiTheme="minorHAnsi" w:cstheme="minorBidi"/>
          <w:b w:val="0"/>
          <w:noProof/>
          <w:color w:val="auto"/>
          <w:kern w:val="2"/>
          <w:szCs w:val="24"/>
          <w14:ligatures w14:val="standardContextual"/>
        </w:rPr>
      </w:pPr>
      <w:hyperlink w:anchor="_Toc200463436" w:history="1">
        <w:r w:rsidRPr="00E73C65">
          <w:rPr>
            <w:rStyle w:val="Hyperlink"/>
            <w:noProof/>
          </w:rPr>
          <w:t>Appendix</w:t>
        </w:r>
        <w:r>
          <w:rPr>
            <w:noProof/>
            <w:webHidden/>
          </w:rPr>
          <w:tab/>
        </w:r>
        <w:r>
          <w:rPr>
            <w:noProof/>
            <w:webHidden/>
          </w:rPr>
          <w:fldChar w:fldCharType="begin"/>
        </w:r>
        <w:r>
          <w:rPr>
            <w:noProof/>
            <w:webHidden/>
          </w:rPr>
          <w:instrText xml:space="preserve"> PAGEREF _Toc200463436 \h </w:instrText>
        </w:r>
        <w:r>
          <w:rPr>
            <w:noProof/>
            <w:webHidden/>
          </w:rPr>
        </w:r>
        <w:r>
          <w:rPr>
            <w:noProof/>
            <w:webHidden/>
          </w:rPr>
          <w:fldChar w:fldCharType="separate"/>
        </w:r>
        <w:r>
          <w:rPr>
            <w:noProof/>
            <w:webHidden/>
          </w:rPr>
          <w:t>64</w:t>
        </w:r>
        <w:r>
          <w:rPr>
            <w:noProof/>
            <w:webHidden/>
          </w:rPr>
          <w:fldChar w:fldCharType="end"/>
        </w:r>
      </w:hyperlink>
    </w:p>
    <w:p w14:paraId="3E4F1013" w14:textId="1C407024" w:rsidR="007479B6" w:rsidRDefault="007479B6">
      <w:pPr>
        <w:pStyle w:val="TOC2"/>
        <w:rPr>
          <w:rFonts w:asciiTheme="minorHAnsi" w:eastAsiaTheme="minorEastAsia" w:hAnsiTheme="minorHAnsi" w:cstheme="minorBidi"/>
          <w:b w:val="0"/>
          <w:noProof/>
          <w:color w:val="auto"/>
          <w:kern w:val="2"/>
          <w:szCs w:val="24"/>
          <w14:ligatures w14:val="standardContextual"/>
        </w:rPr>
      </w:pPr>
    </w:p>
    <w:p w14:paraId="164C4FCF" w14:textId="6E040FA5" w:rsidR="00B8189C" w:rsidRPr="00C87410" w:rsidRDefault="00906B5E" w:rsidP="00C3189D">
      <w:pPr>
        <w:spacing w:before="240" w:after="60"/>
        <w:outlineLvl w:val="1"/>
        <w:rPr>
          <w:rFonts w:ascii="Barlow Semi Condensed SemiBold" w:hAnsi="Barlow Semi Condensed SemiBold"/>
          <w:color w:val="121B5A" w:themeColor="accent1"/>
          <w:sz w:val="28"/>
          <w:szCs w:val="28"/>
        </w:rPr>
      </w:pPr>
      <w:r w:rsidRPr="007116CA">
        <w:rPr>
          <w:rFonts w:ascii="Century Gothic" w:hAnsi="Century Gothic"/>
          <w:color w:val="452567" w:themeColor="accent4"/>
          <w:sz w:val="48"/>
        </w:rPr>
        <w:fldChar w:fldCharType="end"/>
      </w:r>
      <w:bookmarkStart w:id="14" w:name="_Toc366103506"/>
      <w:bookmarkStart w:id="15" w:name="_Toc366103670"/>
      <w:bookmarkStart w:id="16" w:name="_Toc366103864"/>
      <w:bookmarkStart w:id="17" w:name="_Toc367264612"/>
      <w:bookmarkStart w:id="18" w:name="_Toc367264710"/>
      <w:bookmarkStart w:id="19" w:name="ListOfTablesTitle"/>
      <w:bookmarkEnd w:id="8"/>
      <w:bookmarkEnd w:id="9"/>
      <w:bookmarkEnd w:id="10"/>
      <w:bookmarkEnd w:id="11"/>
      <w:bookmarkEnd w:id="12"/>
      <w:bookmarkEnd w:id="13"/>
    </w:p>
    <w:bookmarkEnd w:id="14"/>
    <w:bookmarkEnd w:id="15"/>
    <w:bookmarkEnd w:id="16"/>
    <w:bookmarkEnd w:id="17"/>
    <w:bookmarkEnd w:id="18"/>
    <w:bookmarkEnd w:id="19"/>
    <w:p w14:paraId="0680D75B" w14:textId="571703F6" w:rsidR="004F3813" w:rsidRDefault="00C37064" w:rsidP="00E116D2">
      <w:pPr>
        <w:pStyle w:val="TableofFigures"/>
        <w:sectPr w:rsidR="004F3813" w:rsidSect="00D22735">
          <w:pgSz w:w="11907" w:h="16840" w:code="9"/>
          <w:pgMar w:top="1134" w:right="851" w:bottom="1134" w:left="851" w:header="567" w:footer="284" w:gutter="0"/>
          <w:cols w:space="720"/>
          <w:docGrid w:linePitch="326"/>
        </w:sectPr>
      </w:pPr>
      <w:r>
        <w:fldChar w:fldCharType="begin"/>
      </w:r>
      <w:r>
        <w:instrText xml:space="preserve"> TOC \h \z \t "07B Image Caption Numbered" \c </w:instrText>
      </w:r>
      <w:r>
        <w:fldChar w:fldCharType="separate"/>
      </w:r>
      <w:r>
        <w:fldChar w:fldCharType="end"/>
      </w:r>
    </w:p>
    <w:p w14:paraId="76E21689" w14:textId="407F54B5" w:rsidR="009221DB" w:rsidRDefault="00D55FC7" w:rsidP="00D64095">
      <w:pPr>
        <w:pStyle w:val="Heading2"/>
      </w:pPr>
      <w:bookmarkStart w:id="20" w:name="_Toc200463374"/>
      <w:r>
        <w:lastRenderedPageBreak/>
        <w:t>E</w:t>
      </w:r>
      <w:r w:rsidR="009221DB">
        <w:t>xecutive summary</w:t>
      </w:r>
      <w:bookmarkEnd w:id="20"/>
      <w:r w:rsidR="009221DB">
        <w:t xml:space="preserve"> </w:t>
      </w:r>
    </w:p>
    <w:p w14:paraId="27C8DCB1" w14:textId="7BC0D2BF" w:rsidR="00166FF2" w:rsidRPr="00166FF2" w:rsidRDefault="00166FF2" w:rsidP="00166FF2">
      <w:pPr>
        <w:pStyle w:val="04ABodyText"/>
        <w:numPr>
          <w:ilvl w:val="0"/>
          <w:numId w:val="0"/>
        </w:numPr>
        <w:rPr>
          <w:b/>
          <w:bCs/>
          <w:color w:val="121B5A" w:themeColor="accent1"/>
        </w:rPr>
      </w:pPr>
      <w:r w:rsidRPr="00166FF2">
        <w:rPr>
          <w:b/>
          <w:bCs/>
          <w:color w:val="121B5A" w:themeColor="accent1"/>
        </w:rPr>
        <w:t>Background</w:t>
      </w:r>
    </w:p>
    <w:p w14:paraId="659A39CF" w14:textId="1A6923CF" w:rsidR="00C33365" w:rsidRPr="0094601E" w:rsidRDefault="00166FF2" w:rsidP="00C33365">
      <w:pPr>
        <w:pStyle w:val="04ABodyText"/>
        <w:numPr>
          <w:ilvl w:val="0"/>
          <w:numId w:val="0"/>
        </w:numPr>
        <w:rPr>
          <w:rFonts w:ascii="Arial" w:hAnsi="Arial"/>
          <w:bCs/>
          <w:lang w:val="en-US"/>
        </w:rPr>
      </w:pPr>
      <w:r>
        <w:t xml:space="preserve">The Care Quality Commission (CQC) </w:t>
      </w:r>
      <w:r w:rsidR="00614FA0">
        <w:t>asked Ipsos</w:t>
      </w:r>
      <w:r>
        <w:t xml:space="preserve"> to undertake research</w:t>
      </w:r>
      <w:r w:rsidR="00DC0653">
        <w:t xml:space="preserve"> on</w:t>
      </w:r>
      <w:r>
        <w:t xml:space="preserve"> </w:t>
      </w:r>
      <w:r w:rsidR="00DC0653">
        <w:t xml:space="preserve">what good care looks like in relation to the </w:t>
      </w:r>
      <w:r w:rsidR="007D30BE">
        <w:t>optimisation</w:t>
      </w:r>
      <w:r w:rsidR="00DC0653">
        <w:t xml:space="preserve"> of psychotropic medicines in the community.</w:t>
      </w:r>
      <w:r w:rsidR="00C33365">
        <w:t xml:space="preserve"> </w:t>
      </w:r>
      <w:r w:rsidR="00C33365" w:rsidRPr="00C33365">
        <w:t>Psychotropic medicines work in the brain. They affect behaviour, mood, consciousness, thoughts or perception. They are used to treat a range of mental health conditions.</w:t>
      </w:r>
    </w:p>
    <w:p w14:paraId="09807A5A" w14:textId="27B7321F" w:rsidR="00EB35E2" w:rsidRDefault="00166FF2" w:rsidP="00166FF2">
      <w:pPr>
        <w:pStyle w:val="04ABodyText"/>
        <w:numPr>
          <w:ilvl w:val="0"/>
          <w:numId w:val="0"/>
        </w:numPr>
      </w:pPr>
      <w:r>
        <w:t>The aims of the research were to</w:t>
      </w:r>
      <w:r w:rsidR="00DC0653">
        <w:t xml:space="preserve"> explore</w:t>
      </w:r>
      <w:r w:rsidR="00EB35E2">
        <w:t>:</w:t>
      </w:r>
    </w:p>
    <w:p w14:paraId="0E2CDD1C" w14:textId="77777777" w:rsidR="00DC0653" w:rsidRDefault="00DC0653" w:rsidP="005E3D57">
      <w:pPr>
        <w:pStyle w:val="04ABodyText"/>
        <w:numPr>
          <w:ilvl w:val="0"/>
          <w:numId w:val="17"/>
        </w:numPr>
        <w:rPr>
          <w:rStyle w:val="cf01"/>
          <w:rFonts w:ascii="Barlow" w:hAnsi="Barlow" w:cs="Arial"/>
          <w:sz w:val="24"/>
          <w:szCs w:val="20"/>
        </w:rPr>
      </w:pPr>
      <w:r w:rsidRPr="00085DB3">
        <w:rPr>
          <w:rStyle w:val="cf01"/>
          <w:rFonts w:ascii="Barlow" w:hAnsi="Barlow" w:cs="Arial"/>
          <w:sz w:val="24"/>
          <w:szCs w:val="20"/>
        </w:rPr>
        <w:t>What good care looks like for people who are receiving medicines for mental health conditions</w:t>
      </w:r>
      <w:r>
        <w:rPr>
          <w:rStyle w:val="cf01"/>
          <w:rFonts w:ascii="Barlow" w:hAnsi="Barlow" w:cs="Arial"/>
          <w:sz w:val="24"/>
          <w:szCs w:val="20"/>
        </w:rPr>
        <w:t>.</w:t>
      </w:r>
    </w:p>
    <w:p w14:paraId="3CBA763F" w14:textId="2104902B" w:rsidR="00DC0653" w:rsidRPr="00DC0653" w:rsidRDefault="00DC0653" w:rsidP="005E3D57">
      <w:pPr>
        <w:pStyle w:val="04ABodyText"/>
        <w:numPr>
          <w:ilvl w:val="0"/>
          <w:numId w:val="17"/>
        </w:numPr>
        <w:rPr>
          <w:rStyle w:val="cf01"/>
          <w:rFonts w:ascii="Barlow" w:hAnsi="Barlow" w:cs="Arial"/>
          <w:sz w:val="24"/>
          <w:szCs w:val="20"/>
        </w:rPr>
      </w:pPr>
      <w:r>
        <w:rPr>
          <w:rStyle w:val="cf01"/>
          <w:rFonts w:ascii="Barlow" w:hAnsi="Barlow" w:cs="Arial"/>
          <w:sz w:val="24"/>
          <w:szCs w:val="24"/>
        </w:rPr>
        <w:t>T</w:t>
      </w:r>
      <w:r w:rsidRPr="00DC0653">
        <w:rPr>
          <w:rStyle w:val="cf01"/>
          <w:rFonts w:ascii="Barlow" w:hAnsi="Barlow" w:cs="Arial"/>
          <w:sz w:val="24"/>
          <w:szCs w:val="24"/>
        </w:rPr>
        <w:t>he challenges and risks associated with caring for people taking psychotropic medicines</w:t>
      </w:r>
      <w:r w:rsidR="003A2CBA">
        <w:rPr>
          <w:rStyle w:val="cf01"/>
          <w:rFonts w:ascii="Barlow" w:hAnsi="Barlow" w:cs="Arial"/>
          <w:sz w:val="24"/>
          <w:szCs w:val="24"/>
        </w:rPr>
        <w:t>.</w:t>
      </w:r>
    </w:p>
    <w:p w14:paraId="328FCE61" w14:textId="022F0AEF" w:rsidR="00DC0653" w:rsidRDefault="00DC0653" w:rsidP="005E3D57">
      <w:pPr>
        <w:pStyle w:val="04ABodyText"/>
        <w:numPr>
          <w:ilvl w:val="0"/>
          <w:numId w:val="17"/>
        </w:numPr>
      </w:pPr>
      <w:r w:rsidRPr="002B57D7">
        <w:t>How CQC can regulate more effectively in the space of medicines and community mental health</w:t>
      </w:r>
      <w:r>
        <w:t>.</w:t>
      </w:r>
    </w:p>
    <w:p w14:paraId="4244ACDD" w14:textId="2229FA93" w:rsidR="006C7302" w:rsidRPr="00D64095" w:rsidRDefault="006C7302" w:rsidP="00166FF2">
      <w:pPr>
        <w:pStyle w:val="04ABodyText"/>
        <w:numPr>
          <w:ilvl w:val="0"/>
          <w:numId w:val="0"/>
        </w:numPr>
        <w:rPr>
          <w:rFonts w:ascii="Barlow Semi Condensed SemiBold" w:hAnsi="Barlow Semi Condensed SemiBold"/>
          <w:color w:val="121B5A" w:themeColor="accent1"/>
          <w:sz w:val="28"/>
        </w:rPr>
      </w:pPr>
      <w:r w:rsidRPr="006C7302">
        <w:t xml:space="preserve">The study </w:t>
      </w:r>
      <w:r w:rsidR="00DC0653">
        <w:t xml:space="preserve">was conducted between January and April 2025. It </w:t>
      </w:r>
      <w:r w:rsidRPr="006C7302">
        <w:t>employed a mixed-methods approach, combining a</w:t>
      </w:r>
      <w:r>
        <w:t xml:space="preserve">n </w:t>
      </w:r>
      <w:r w:rsidRPr="006C7302">
        <w:t xml:space="preserve">online survey of </w:t>
      </w:r>
      <w:r>
        <w:t>314</w:t>
      </w:r>
      <w:r w:rsidRPr="006C7302">
        <w:t xml:space="preserve"> healthcare professionals</w:t>
      </w:r>
      <w:r>
        <w:t>,</w:t>
      </w:r>
      <w:r w:rsidRPr="006C7302">
        <w:t xml:space="preserve"> with</w:t>
      </w:r>
      <w:r w:rsidR="00D64095">
        <w:t xml:space="preserve"> </w:t>
      </w:r>
      <w:r w:rsidR="006F7C6B">
        <w:t>1</w:t>
      </w:r>
      <w:r w:rsidR="00166FF2">
        <w:t>3</w:t>
      </w:r>
      <w:r w:rsidRPr="006C7302">
        <w:t xml:space="preserve"> in-depth qualitative interviews.</w:t>
      </w:r>
    </w:p>
    <w:p w14:paraId="2A85EA9C" w14:textId="6838C9DB" w:rsidR="00EB35E2" w:rsidRDefault="00D64095" w:rsidP="00166FF2">
      <w:pPr>
        <w:pStyle w:val="04ABodyText"/>
        <w:numPr>
          <w:ilvl w:val="0"/>
          <w:numId w:val="0"/>
        </w:numPr>
        <w:rPr>
          <w:color w:val="121B5A" w:themeColor="accent1"/>
        </w:rPr>
      </w:pPr>
      <w:bookmarkStart w:id="21" w:name="_Hlk194589544"/>
      <w:r w:rsidRPr="30B069F0">
        <w:rPr>
          <w:b/>
          <w:bCs/>
          <w:color w:val="121B5A" w:themeColor="accent1"/>
        </w:rPr>
        <w:t>Adherence and engagement</w:t>
      </w:r>
      <w:r w:rsidRPr="30B069F0">
        <w:rPr>
          <w:color w:val="121B5A" w:themeColor="accent1"/>
        </w:rPr>
        <w:t xml:space="preserve"> </w:t>
      </w:r>
    </w:p>
    <w:p w14:paraId="5A0AE9C9" w14:textId="49941942" w:rsidR="00EB35E2" w:rsidRDefault="004325C7" w:rsidP="005E3D57">
      <w:pPr>
        <w:pStyle w:val="04ABodyText"/>
        <w:numPr>
          <w:ilvl w:val="0"/>
          <w:numId w:val="22"/>
        </w:numPr>
      </w:pPr>
      <w:r>
        <w:t xml:space="preserve">The most </w:t>
      </w:r>
      <w:r w:rsidR="2A0C1A4B">
        <w:t xml:space="preserve">common </w:t>
      </w:r>
      <w:r>
        <w:t xml:space="preserve">concern people have about taking psychotropic medicines is </w:t>
      </w:r>
      <w:r w:rsidR="003A2CBA">
        <w:t xml:space="preserve">the </w:t>
      </w:r>
      <w:r w:rsidR="7DB4F47D">
        <w:t xml:space="preserve">risk of </w:t>
      </w:r>
      <w:r>
        <w:t>side effects</w:t>
      </w:r>
      <w:r w:rsidR="003A2CBA">
        <w:t xml:space="preserve">. This was </w:t>
      </w:r>
      <w:r w:rsidR="733A5EC8">
        <w:t xml:space="preserve">also the </w:t>
      </w:r>
      <w:r w:rsidR="4DF44E77">
        <w:t xml:space="preserve">leading </w:t>
      </w:r>
      <w:r>
        <w:t>reason given for non-adherence</w:t>
      </w:r>
      <w:r w:rsidR="00E266F2">
        <w:t xml:space="preserve">.  </w:t>
      </w:r>
    </w:p>
    <w:p w14:paraId="1C1B8E8F" w14:textId="319733C8" w:rsidR="00EB35E2" w:rsidRDefault="363EAA67" w:rsidP="005E3D57">
      <w:pPr>
        <w:pStyle w:val="04ABodyText"/>
        <w:numPr>
          <w:ilvl w:val="0"/>
          <w:numId w:val="22"/>
        </w:numPr>
      </w:pPr>
      <w:r>
        <w:t>Other factors</w:t>
      </w:r>
      <w:r w:rsidR="003A2CBA">
        <w:t xml:space="preserve"> contributing to non-adherence</w:t>
      </w:r>
      <w:r>
        <w:t xml:space="preserve"> include</w:t>
      </w:r>
      <w:r w:rsidR="00EB35E2">
        <w:t>:</w:t>
      </w:r>
      <w:r>
        <w:t xml:space="preserve"> </w:t>
      </w:r>
      <w:r w:rsidR="2B8EEDC2">
        <w:t>a</w:t>
      </w:r>
      <w:r w:rsidR="00E266F2">
        <w:t xml:space="preserve"> lack of understanding about medic</w:t>
      </w:r>
      <w:r w:rsidR="00C33365">
        <w:t>ine</w:t>
      </w:r>
      <w:r w:rsidR="00E266F2">
        <w:t xml:space="preserve">s, fear of dependency, </w:t>
      </w:r>
      <w:r w:rsidR="666B76C0">
        <w:t xml:space="preserve">the </w:t>
      </w:r>
      <w:r w:rsidR="00E266F2">
        <w:t>complexity of medicine</w:t>
      </w:r>
      <w:r w:rsidR="00326F6F">
        <w:t>s</w:t>
      </w:r>
      <w:r w:rsidR="00E266F2">
        <w:t xml:space="preserve"> regimens, and stigma</w:t>
      </w:r>
      <w:r w:rsidR="00166FF2">
        <w:t>.</w:t>
      </w:r>
      <w:r w:rsidR="00E266F2">
        <w:t xml:space="preserve">  </w:t>
      </w:r>
    </w:p>
    <w:p w14:paraId="72B2E3F7" w14:textId="7EEB1898" w:rsidR="00E266F2" w:rsidRDefault="00EB35E2" w:rsidP="005E3D57">
      <w:pPr>
        <w:pStyle w:val="04ABodyText"/>
        <w:numPr>
          <w:ilvl w:val="0"/>
          <w:numId w:val="22"/>
        </w:numPr>
      </w:pPr>
      <w:r>
        <w:t>S</w:t>
      </w:r>
      <w:r w:rsidR="00E266F2">
        <w:t xml:space="preserve">ystemic issues, such as </w:t>
      </w:r>
      <w:r w:rsidR="3A4CD900">
        <w:t xml:space="preserve">overstretched </w:t>
      </w:r>
      <w:r w:rsidR="00E266F2">
        <w:t xml:space="preserve">mental health services and long waiting </w:t>
      </w:r>
      <w:r w:rsidR="063F6326">
        <w:t>times</w:t>
      </w:r>
      <w:r w:rsidR="00E266F2">
        <w:t xml:space="preserve">, </w:t>
      </w:r>
      <w:r w:rsidR="004325C7">
        <w:t xml:space="preserve">were also seen as </w:t>
      </w:r>
      <w:r w:rsidR="29AF77EA">
        <w:t>major barriers to engagement</w:t>
      </w:r>
      <w:r>
        <w:t>. This was felt to be</w:t>
      </w:r>
      <w:r w:rsidR="00166FF2">
        <w:t xml:space="preserve"> </w:t>
      </w:r>
      <w:r w:rsidR="35E15CB3">
        <w:t xml:space="preserve">limiting the </w:t>
      </w:r>
      <w:r w:rsidR="00166FF2">
        <w:t>ability</w:t>
      </w:r>
      <w:r w:rsidR="35E15CB3">
        <w:t xml:space="preserve"> </w:t>
      </w:r>
      <w:r>
        <w:t xml:space="preserve">of healthcare professionals </w:t>
      </w:r>
      <w:r w:rsidR="35E15CB3">
        <w:t xml:space="preserve">to provide </w:t>
      </w:r>
      <w:r w:rsidR="004325C7">
        <w:t>more proactive, personalised and supportive care</w:t>
      </w:r>
      <w:r w:rsidR="1217C18B">
        <w:t xml:space="preserve">. </w:t>
      </w:r>
    </w:p>
    <w:p w14:paraId="36ABC9FD" w14:textId="1741B631" w:rsidR="00EB35E2" w:rsidRDefault="00D64095" w:rsidP="00166FF2">
      <w:pPr>
        <w:pStyle w:val="04ABodyText"/>
        <w:numPr>
          <w:ilvl w:val="0"/>
          <w:numId w:val="0"/>
        </w:numPr>
        <w:rPr>
          <w:color w:val="121B5A" w:themeColor="accent1"/>
        </w:rPr>
      </w:pPr>
      <w:r w:rsidRPr="30B069F0">
        <w:rPr>
          <w:b/>
          <w:bCs/>
          <w:color w:val="121B5A" w:themeColor="accent1"/>
        </w:rPr>
        <w:t>Supporting people taking psychotropic medicines</w:t>
      </w:r>
    </w:p>
    <w:p w14:paraId="2F47244F" w14:textId="77777777" w:rsidR="00EB35E2" w:rsidRDefault="00EB35E2" w:rsidP="00EB35E2">
      <w:pPr>
        <w:pStyle w:val="04ABodyText"/>
        <w:numPr>
          <w:ilvl w:val="0"/>
          <w:numId w:val="0"/>
        </w:numPr>
      </w:pPr>
      <w:r>
        <w:t>The aspects of good care discussed in the research focussed on:</w:t>
      </w:r>
    </w:p>
    <w:p w14:paraId="39D661B2" w14:textId="5E0DB36D" w:rsidR="00EB35E2" w:rsidRDefault="00612600" w:rsidP="005E3D57">
      <w:pPr>
        <w:pStyle w:val="04ABodyText"/>
        <w:numPr>
          <w:ilvl w:val="0"/>
          <w:numId w:val="23"/>
        </w:numPr>
      </w:pPr>
      <w:r>
        <w:t>Medication review</w:t>
      </w:r>
      <w:r w:rsidR="00C01D8C">
        <w:t xml:space="preserve">s, particularly those conducted annually, </w:t>
      </w:r>
      <w:r w:rsidR="00EB35E2">
        <w:t>which are</w:t>
      </w:r>
      <w:r w:rsidR="00793228">
        <w:t xml:space="preserve"> seen</w:t>
      </w:r>
      <w:r w:rsidR="00C01D8C">
        <w:t xml:space="preserve"> as a highly effective mechanism for supporting patients.</w:t>
      </w:r>
    </w:p>
    <w:p w14:paraId="23657F33" w14:textId="77777777" w:rsidR="00EB35E2" w:rsidRDefault="00C01D8C" w:rsidP="005E3D57">
      <w:pPr>
        <w:pStyle w:val="04ABodyText"/>
        <w:numPr>
          <w:ilvl w:val="0"/>
          <w:numId w:val="23"/>
        </w:numPr>
      </w:pPr>
      <w:r>
        <w:t>Access to specialist expertise, especially from Community Mental Health Pharmacists and Pharmacy Technicians, although the availability of these professionals varied across regions.</w:t>
      </w:r>
      <w:r w:rsidR="005602B3">
        <w:t xml:space="preserve"> </w:t>
      </w:r>
    </w:p>
    <w:p w14:paraId="625E6318" w14:textId="1F3AE29B" w:rsidR="00EB35E2" w:rsidRDefault="00EB35E2" w:rsidP="005E3D57">
      <w:pPr>
        <w:pStyle w:val="04ABodyText"/>
        <w:numPr>
          <w:ilvl w:val="0"/>
          <w:numId w:val="23"/>
        </w:numPr>
      </w:pPr>
      <w:r>
        <w:lastRenderedPageBreak/>
        <w:t>A</w:t>
      </w:r>
      <w:r w:rsidR="00C01D8C">
        <w:t xml:space="preserve"> multi-disciplinary approach</w:t>
      </w:r>
      <w:r>
        <w:t>, with teams coming together to plan people’s care.</w:t>
      </w:r>
      <w:r w:rsidR="00C01D8C">
        <w:t xml:space="preserve"> </w:t>
      </w:r>
    </w:p>
    <w:p w14:paraId="45D4A372" w14:textId="4EF73E2E" w:rsidR="00EB35E2" w:rsidRDefault="00EB35E2" w:rsidP="005E3D57">
      <w:pPr>
        <w:pStyle w:val="04ABodyText"/>
        <w:numPr>
          <w:ilvl w:val="0"/>
          <w:numId w:val="23"/>
        </w:numPr>
      </w:pPr>
      <w:r>
        <w:t>C</w:t>
      </w:r>
      <w:r w:rsidR="00C01D8C">
        <w:t>ontinuity of care</w:t>
      </w:r>
      <w:r>
        <w:t>, so that healthcare professionals can get to know their patients, and patient</w:t>
      </w:r>
      <w:r w:rsidR="003A2CBA">
        <w:t>s</w:t>
      </w:r>
      <w:r>
        <w:t xml:space="preserve"> can build trust with their key contacts.</w:t>
      </w:r>
    </w:p>
    <w:p w14:paraId="672D01A3" w14:textId="37634A9D" w:rsidR="00EB35E2" w:rsidRDefault="00EB35E2" w:rsidP="005E3D57">
      <w:pPr>
        <w:pStyle w:val="04ABodyText"/>
        <w:numPr>
          <w:ilvl w:val="0"/>
          <w:numId w:val="23"/>
        </w:numPr>
      </w:pPr>
      <w:r>
        <w:t>P</w:t>
      </w:r>
      <w:r w:rsidR="00C01D8C">
        <w:t xml:space="preserve">roactive </w:t>
      </w:r>
      <w:r w:rsidR="005602B3">
        <w:t>outreach</w:t>
      </w:r>
      <w:r>
        <w:t>, as this cohort of patients may be less likely to come forward for care and</w:t>
      </w:r>
      <w:r w:rsidR="003A2CBA">
        <w:t xml:space="preserve"> may</w:t>
      </w:r>
      <w:r>
        <w:t xml:space="preserve"> lack insight into their condition.</w:t>
      </w:r>
    </w:p>
    <w:p w14:paraId="34CA16E6" w14:textId="2C73C3FC" w:rsidR="005602B3" w:rsidRDefault="00EB35E2" w:rsidP="005E3D57">
      <w:pPr>
        <w:pStyle w:val="04ABodyText"/>
        <w:numPr>
          <w:ilvl w:val="0"/>
          <w:numId w:val="23"/>
        </w:numPr>
      </w:pPr>
      <w:r>
        <w:t>G</w:t>
      </w:r>
      <w:r w:rsidR="00C01D8C">
        <w:t xml:space="preserve">ood communication </w:t>
      </w:r>
      <w:r w:rsidR="00612600">
        <w:t>and sharing the right information about care</w:t>
      </w:r>
      <w:r w:rsidR="00C01D8C">
        <w:t xml:space="preserve"> between organisations.  </w:t>
      </w:r>
    </w:p>
    <w:p w14:paraId="737E012F" w14:textId="291BF39B" w:rsidR="00C01D8C" w:rsidRDefault="00C01D8C" w:rsidP="00166FF2">
      <w:pPr>
        <w:pStyle w:val="04ABodyText"/>
        <w:numPr>
          <w:ilvl w:val="0"/>
          <w:numId w:val="0"/>
        </w:numPr>
      </w:pPr>
      <w:r w:rsidRPr="00C01D8C">
        <w:t xml:space="preserve">Participants also </w:t>
      </w:r>
      <w:r w:rsidR="00793228">
        <w:t>discussed</w:t>
      </w:r>
      <w:r w:rsidRPr="00C01D8C">
        <w:t xml:space="preserve"> several innovative practices, including the use of </w:t>
      </w:r>
      <w:r w:rsidR="17BDE905">
        <w:t>A</w:t>
      </w:r>
      <w:r w:rsidR="1AA37EE7">
        <w:t xml:space="preserve">rtificial </w:t>
      </w:r>
      <w:r w:rsidR="17BDE905">
        <w:t>I</w:t>
      </w:r>
      <w:r w:rsidR="372D335B">
        <w:t>ntelligence (</w:t>
      </w:r>
      <w:r w:rsidRPr="00C01D8C">
        <w:t>AI</w:t>
      </w:r>
      <w:r w:rsidR="372D335B">
        <w:t>)</w:t>
      </w:r>
      <w:r w:rsidRPr="00C01D8C">
        <w:t xml:space="preserve"> to identify high-risk patients, two-way texting services </w:t>
      </w:r>
      <w:r w:rsidR="45EB1A14">
        <w:t xml:space="preserve">to enhance </w:t>
      </w:r>
      <w:r w:rsidR="3AA289A8">
        <w:t>communication</w:t>
      </w:r>
      <w:r w:rsidRPr="00C01D8C">
        <w:t>, and shared computing systems between primary and secondary care. Other innovations included community transformation program</w:t>
      </w:r>
      <w:r>
        <w:t>me</w:t>
      </w:r>
      <w:r w:rsidRPr="00C01D8C">
        <w:t>s</w:t>
      </w:r>
      <w:r>
        <w:t xml:space="preserve"> </w:t>
      </w:r>
      <w:r w:rsidR="489CC029">
        <w:t>aimed at improving</w:t>
      </w:r>
      <w:r>
        <w:t xml:space="preserve"> the interface between primary and secondary care</w:t>
      </w:r>
      <w:r w:rsidRPr="00C01D8C">
        <w:t xml:space="preserve">, </w:t>
      </w:r>
      <w:r w:rsidR="0A4E9592">
        <w:t xml:space="preserve">the implementation of </w:t>
      </w:r>
      <w:r>
        <w:t>wraparound</w:t>
      </w:r>
      <w:r w:rsidRPr="00C01D8C">
        <w:t xml:space="preserve"> teams, and crisis care provided by local charities.</w:t>
      </w:r>
      <w:r>
        <w:t xml:space="preserve"> </w:t>
      </w:r>
    </w:p>
    <w:p w14:paraId="436F0A09" w14:textId="77777777" w:rsidR="007479B6" w:rsidRDefault="007479B6" w:rsidP="007479B6">
      <w:pPr>
        <w:pStyle w:val="04ABodyText"/>
        <w:numPr>
          <w:ilvl w:val="0"/>
          <w:numId w:val="0"/>
        </w:numPr>
      </w:pPr>
      <w:r>
        <w:t xml:space="preserve">The main challenges in providing good care were: workforce shortages and limited capacity issues within community mental health teams and primary care, and poor joint-working between services.  </w:t>
      </w:r>
    </w:p>
    <w:p w14:paraId="140E2FCC" w14:textId="5D05EB03" w:rsidR="00EB35E2" w:rsidRDefault="00D64095" w:rsidP="00166FF2">
      <w:pPr>
        <w:pStyle w:val="04ABodyText"/>
        <w:numPr>
          <w:ilvl w:val="0"/>
          <w:numId w:val="0"/>
        </w:numPr>
        <w:rPr>
          <w:b/>
          <w:bCs/>
          <w:color w:val="121B5A" w:themeColor="accent1"/>
        </w:rPr>
      </w:pPr>
      <w:r w:rsidRPr="4085C795">
        <w:rPr>
          <w:b/>
          <w:bCs/>
          <w:color w:val="121B5A" w:themeColor="accent1"/>
        </w:rPr>
        <w:t>Health inequalities</w:t>
      </w:r>
    </w:p>
    <w:p w14:paraId="24C6C43F" w14:textId="07A0CA72" w:rsidR="00102B91" w:rsidRDefault="00EB35E2" w:rsidP="005E3D57">
      <w:pPr>
        <w:pStyle w:val="04ABodyText"/>
        <w:numPr>
          <w:ilvl w:val="0"/>
          <w:numId w:val="24"/>
        </w:numPr>
      </w:pPr>
      <w:r>
        <w:t>G</w:t>
      </w:r>
      <w:r w:rsidR="005602B3">
        <w:t xml:space="preserve">roups </w:t>
      </w:r>
      <w:r w:rsidR="4A681185">
        <w:t xml:space="preserve">that </w:t>
      </w:r>
      <w:r w:rsidR="3720FAD3">
        <w:t>consistently fac</w:t>
      </w:r>
      <w:r w:rsidR="57599555">
        <w:t>e</w:t>
      </w:r>
      <w:r w:rsidR="005602B3">
        <w:t xml:space="preserve"> barriers</w:t>
      </w:r>
      <w:r w:rsidR="0EFE93F4">
        <w:t xml:space="preserve"> to care</w:t>
      </w:r>
      <w:r w:rsidR="005602B3">
        <w:t>,</w:t>
      </w:r>
      <w:r>
        <w:t xml:space="preserve"> identified </w:t>
      </w:r>
      <w:r w:rsidR="00102B91">
        <w:t>by participants</w:t>
      </w:r>
      <w:r>
        <w:t>,</w:t>
      </w:r>
      <w:r w:rsidR="005602B3">
        <w:t xml:space="preserve"> includ</w:t>
      </w:r>
      <w:r>
        <w:t>ed</w:t>
      </w:r>
      <w:r w:rsidR="005602B3">
        <w:t xml:space="preserve"> people with </w:t>
      </w:r>
      <w:r w:rsidR="00102B91">
        <w:t>who do not speak English as their first language</w:t>
      </w:r>
      <w:r w:rsidR="005602B3">
        <w:t xml:space="preserve">, individuals experiencing homelessness, autistic </w:t>
      </w:r>
      <w:r>
        <w:t xml:space="preserve">and </w:t>
      </w:r>
      <w:r w:rsidR="005602B3">
        <w:t xml:space="preserve">neurodivergent individuals, people with learning disabilities, and </w:t>
      </w:r>
      <w:r w:rsidR="388C04FE">
        <w:t xml:space="preserve">individuals </w:t>
      </w:r>
      <w:r w:rsidR="3720FAD3">
        <w:t>from</w:t>
      </w:r>
      <w:r w:rsidR="005602B3">
        <w:t xml:space="preserve"> ethnic minority backgrounds. </w:t>
      </w:r>
    </w:p>
    <w:p w14:paraId="23B637D0" w14:textId="5F412B49" w:rsidR="00102B91" w:rsidRDefault="00102B91" w:rsidP="005E3D57">
      <w:pPr>
        <w:pStyle w:val="04ABodyText"/>
        <w:numPr>
          <w:ilvl w:val="0"/>
          <w:numId w:val="24"/>
        </w:numPr>
      </w:pPr>
      <w:r>
        <w:t>The types of</w:t>
      </w:r>
      <w:r w:rsidR="005602B3">
        <w:t xml:space="preserve"> barriers</w:t>
      </w:r>
      <w:r>
        <w:t xml:space="preserve"> discussed were largely </w:t>
      </w:r>
      <w:r w:rsidRPr="00102B91">
        <w:rPr>
          <w:color w:val="auto"/>
        </w:rPr>
        <w:t>c</w:t>
      </w:r>
      <w:r w:rsidR="005602B3" w:rsidRPr="00102B91">
        <w:rPr>
          <w:color w:val="auto"/>
        </w:rPr>
        <w:t>ommunication</w:t>
      </w:r>
      <w:r w:rsidR="2510C7A4" w:rsidRPr="00102B91">
        <w:rPr>
          <w:color w:val="auto"/>
        </w:rPr>
        <w:t xml:space="preserve"> </w:t>
      </w:r>
      <w:r w:rsidR="08069094" w:rsidRPr="00102B91">
        <w:rPr>
          <w:color w:val="auto"/>
        </w:rPr>
        <w:t>issues</w:t>
      </w:r>
      <w:r w:rsidR="005602B3" w:rsidRPr="00102B91">
        <w:rPr>
          <w:color w:val="auto"/>
        </w:rPr>
        <w:t xml:space="preserve">, including </w:t>
      </w:r>
      <w:r w:rsidR="005602B3">
        <w:t xml:space="preserve">language barriers and a lack of culturally </w:t>
      </w:r>
      <w:r w:rsidR="009D0144">
        <w:t xml:space="preserve">sensitive </w:t>
      </w:r>
      <w:r w:rsidR="005602B3">
        <w:t>care</w:t>
      </w:r>
      <w:r>
        <w:t xml:space="preserve">. Participants also discussed </w:t>
      </w:r>
      <w:r w:rsidR="005602B3">
        <w:t>practical challenges such as unstable housing, stigma, and difficulties navigating complex healthcare systems.</w:t>
      </w:r>
    </w:p>
    <w:p w14:paraId="08A5CA1F" w14:textId="1249AC49" w:rsidR="00D64095" w:rsidRPr="005602B3" w:rsidRDefault="00102B91" w:rsidP="005E3D57">
      <w:pPr>
        <w:pStyle w:val="04ABodyText"/>
        <w:numPr>
          <w:ilvl w:val="0"/>
          <w:numId w:val="24"/>
        </w:numPr>
      </w:pPr>
      <w:r>
        <w:t>Adaptations to</w:t>
      </w:r>
      <w:r w:rsidR="005602B3">
        <w:t xml:space="preserve"> services to </w:t>
      </w:r>
      <w:r>
        <w:t>overcome</w:t>
      </w:r>
      <w:r w:rsidR="005602B3">
        <w:t xml:space="preserve"> these </w:t>
      </w:r>
      <w:r>
        <w:t>barriers,</w:t>
      </w:r>
      <w:r w:rsidR="005602B3" w:rsidRPr="005602B3">
        <w:t xml:space="preserve"> </w:t>
      </w:r>
      <w:r>
        <w:t>discussed in the research, focussed on</w:t>
      </w:r>
      <w:r w:rsidR="005602B3" w:rsidRPr="005602B3">
        <w:t xml:space="preserve"> improved communication between services, proactive outreach, and culturally </w:t>
      </w:r>
      <w:r w:rsidR="009D0144">
        <w:t>sensitive</w:t>
      </w:r>
      <w:r w:rsidR="005602B3" w:rsidRPr="005602B3">
        <w:t xml:space="preserve"> care</w:t>
      </w:r>
      <w:r w:rsidR="535CB73F">
        <w:t xml:space="preserve">. </w:t>
      </w:r>
      <w:r w:rsidR="7A068589">
        <w:t>However</w:t>
      </w:r>
      <w:r w:rsidR="3720FAD3">
        <w:t xml:space="preserve">, </w:t>
      </w:r>
      <w:r>
        <w:t>participants</w:t>
      </w:r>
      <w:r w:rsidR="1E41CBBA">
        <w:t xml:space="preserve"> also noted </w:t>
      </w:r>
      <w:r w:rsidR="02E8F340">
        <w:t xml:space="preserve">that </w:t>
      </w:r>
      <w:r w:rsidR="3720FAD3">
        <w:t>resource</w:t>
      </w:r>
      <w:r w:rsidR="005602B3" w:rsidRPr="005602B3">
        <w:t xml:space="preserve"> constraints and capacity limitations </w:t>
      </w:r>
      <w:r w:rsidR="003A2CBA">
        <w:t>(</w:t>
      </w:r>
      <w:r w:rsidR="005602B3" w:rsidRPr="005602B3">
        <w:t>within both NHS and voluntary sector services</w:t>
      </w:r>
      <w:r w:rsidR="003A2CBA">
        <w:t>)</w:t>
      </w:r>
      <w:r w:rsidR="005602B3" w:rsidRPr="005602B3">
        <w:t xml:space="preserve"> </w:t>
      </w:r>
      <w:r w:rsidR="070D7060">
        <w:t xml:space="preserve">remain </w:t>
      </w:r>
      <w:r w:rsidR="005602B3" w:rsidRPr="005602B3">
        <w:t xml:space="preserve">significant barriers to effectively addressing these inequalities.  </w:t>
      </w:r>
    </w:p>
    <w:p w14:paraId="38983DD2" w14:textId="05F6FF82" w:rsidR="00102B91" w:rsidRDefault="00D64095" w:rsidP="00166FF2">
      <w:pPr>
        <w:pStyle w:val="04ABodyText"/>
        <w:numPr>
          <w:ilvl w:val="0"/>
          <w:numId w:val="0"/>
        </w:numPr>
        <w:rPr>
          <w:color w:val="121B5A" w:themeColor="accent1"/>
        </w:rPr>
      </w:pPr>
      <w:r w:rsidRPr="41DA7CC0">
        <w:rPr>
          <w:b/>
          <w:bCs/>
          <w:color w:val="121B5A" w:themeColor="accent1"/>
        </w:rPr>
        <w:t>Communication and collaboration</w:t>
      </w:r>
    </w:p>
    <w:p w14:paraId="6903ADB1" w14:textId="77777777" w:rsidR="00102B91" w:rsidRDefault="00E266F2" w:rsidP="005E3D57">
      <w:pPr>
        <w:pStyle w:val="04ABodyText"/>
        <w:numPr>
          <w:ilvl w:val="0"/>
          <w:numId w:val="25"/>
        </w:numPr>
      </w:pPr>
      <w:r w:rsidRPr="41DA7CC0">
        <w:rPr>
          <w:color w:val="121B5A" w:themeColor="accent1"/>
        </w:rPr>
        <w:t>P</w:t>
      </w:r>
      <w:r>
        <w:t xml:space="preserve">ositive examples of collaborative working reported in the research </w:t>
      </w:r>
      <w:r w:rsidR="00102B91">
        <w:t>included:</w:t>
      </w:r>
      <w:r>
        <w:t xml:space="preserve"> shared IT systems,</w:t>
      </w:r>
      <w:r w:rsidR="00102B91">
        <w:t xml:space="preserve"> and</w:t>
      </w:r>
      <w:r>
        <w:t xml:space="preserve"> virtual and wraparound multi-disciplinary teams. </w:t>
      </w:r>
    </w:p>
    <w:p w14:paraId="4ACD0936" w14:textId="675996E9" w:rsidR="00E266F2" w:rsidRDefault="005332CA" w:rsidP="005E3D57">
      <w:pPr>
        <w:pStyle w:val="04ABodyText"/>
        <w:numPr>
          <w:ilvl w:val="0"/>
          <w:numId w:val="25"/>
        </w:numPr>
      </w:pPr>
      <w:r>
        <w:t>E</w:t>
      </w:r>
      <w:r w:rsidR="7C15E6D3">
        <w:t xml:space="preserve">ffective </w:t>
      </w:r>
      <w:r w:rsidR="3C52C02F">
        <w:t>communication</w:t>
      </w:r>
      <w:r w:rsidR="00E266F2">
        <w:t xml:space="preserve"> and collaboration </w:t>
      </w:r>
      <w:r w:rsidR="003A2CBA">
        <w:t xml:space="preserve">were </w:t>
      </w:r>
      <w:r w:rsidR="00E266F2">
        <w:t xml:space="preserve">often </w:t>
      </w:r>
      <w:r w:rsidR="69A8FF71">
        <w:t>seen as dependent on</w:t>
      </w:r>
      <w:r w:rsidR="00612600">
        <w:t xml:space="preserve"> the initiative of</w:t>
      </w:r>
      <w:r w:rsidR="69A8FF71">
        <w:t xml:space="preserve"> individual</w:t>
      </w:r>
      <w:r w:rsidR="00612600">
        <w:t xml:space="preserve"> healthcare staff</w:t>
      </w:r>
      <w:r w:rsidR="00E266F2">
        <w:t xml:space="preserve"> rather than </w:t>
      </w:r>
      <w:r w:rsidR="4CBFE547">
        <w:t xml:space="preserve">embedded in a </w:t>
      </w:r>
      <w:r w:rsidR="00E266F2">
        <w:t>formalised</w:t>
      </w:r>
      <w:r w:rsidR="4D766BE7">
        <w:t>, system-wide</w:t>
      </w:r>
      <w:r w:rsidR="00E266F2">
        <w:t xml:space="preserve"> approach. </w:t>
      </w:r>
      <w:r w:rsidR="34E428A4">
        <w:lastRenderedPageBreak/>
        <w:t xml:space="preserve">Nonetheless, </w:t>
      </w:r>
      <w:r w:rsidR="004325C7">
        <w:t xml:space="preserve">more </w:t>
      </w:r>
      <w:r w:rsidR="5F5D4907">
        <w:t>structured</w:t>
      </w:r>
      <w:r w:rsidR="00E266F2">
        <w:t xml:space="preserve"> </w:t>
      </w:r>
      <w:r w:rsidR="06DDD31F">
        <w:t xml:space="preserve">models </w:t>
      </w:r>
      <w:r w:rsidR="33D6979B">
        <w:t>of</w:t>
      </w:r>
      <w:r w:rsidR="00E266F2">
        <w:t xml:space="preserve"> collaboration were </w:t>
      </w:r>
      <w:r w:rsidR="5421B985">
        <w:t xml:space="preserve">beginning to </w:t>
      </w:r>
      <w:r w:rsidR="3C52C02F">
        <w:t>emerg</w:t>
      </w:r>
      <w:r w:rsidR="5764D482">
        <w:t>e</w:t>
      </w:r>
      <w:r w:rsidR="00E266F2">
        <w:t xml:space="preserve"> </w:t>
      </w:r>
      <w:r w:rsidR="05116DF4">
        <w:t>through</w:t>
      </w:r>
      <w:r w:rsidR="00A73E1B">
        <w:t xml:space="preserve"> </w:t>
      </w:r>
      <w:r w:rsidR="00E266F2">
        <w:t>community transformation initiatives.</w:t>
      </w:r>
    </w:p>
    <w:p w14:paraId="00846F79" w14:textId="77777777" w:rsidR="005332CA" w:rsidRDefault="00E266F2" w:rsidP="005E3D57">
      <w:pPr>
        <w:pStyle w:val="04ABodyText"/>
        <w:numPr>
          <w:ilvl w:val="0"/>
          <w:numId w:val="25"/>
        </w:numPr>
      </w:pPr>
      <w:r>
        <w:rPr>
          <w:color w:val="auto"/>
        </w:rPr>
        <w:t xml:space="preserve">Challenges </w:t>
      </w:r>
      <w:r w:rsidR="709D9758" w:rsidRPr="6011631C">
        <w:rPr>
          <w:color w:val="auto"/>
        </w:rPr>
        <w:t xml:space="preserve">related to </w:t>
      </w:r>
      <w:r w:rsidR="3C52C02F" w:rsidRPr="6011631C">
        <w:rPr>
          <w:color w:val="auto"/>
        </w:rPr>
        <w:t>communication</w:t>
      </w:r>
      <w:r w:rsidR="3C52C02F" w:rsidRPr="15A99CB3">
        <w:rPr>
          <w:color w:val="auto"/>
        </w:rPr>
        <w:t xml:space="preserve"> </w:t>
      </w:r>
      <w:r>
        <w:rPr>
          <w:color w:val="auto"/>
        </w:rPr>
        <w:t xml:space="preserve">and collaboration were reported </w:t>
      </w:r>
      <w:r w:rsidR="14A56A37" w:rsidRPr="04DDC48E">
        <w:rPr>
          <w:color w:val="auto"/>
        </w:rPr>
        <w:t>as</w:t>
      </w:r>
      <w:r>
        <w:rPr>
          <w:color w:val="auto"/>
        </w:rPr>
        <w:t xml:space="preserve"> persistent. This included</w:t>
      </w:r>
      <w:r w:rsidRPr="004263C0">
        <w:rPr>
          <w:color w:val="auto"/>
        </w:rPr>
        <w:t xml:space="preserve"> fragmented </w:t>
      </w:r>
      <w:r w:rsidRPr="00D64095">
        <w:t>communication</w:t>
      </w:r>
      <w:r w:rsidR="001A55CC">
        <w:t xml:space="preserve"> </w:t>
      </w:r>
      <w:r w:rsidR="005602B3">
        <w:t>(</w:t>
      </w:r>
      <w:r w:rsidR="001A55CC">
        <w:t>exacerbated by siloed IT systems</w:t>
      </w:r>
      <w:r w:rsidR="005602B3">
        <w:t>)</w:t>
      </w:r>
      <w:r w:rsidRPr="00D64095">
        <w:t>,</w:t>
      </w:r>
      <w:r>
        <w:t xml:space="preserve"> inconsistent </w:t>
      </w:r>
      <w:r w:rsidR="004325C7">
        <w:t>approaches between providers</w:t>
      </w:r>
      <w:r w:rsidRPr="00D64095">
        <w:t>, and a lack of clarity around roles and responsibilities.</w:t>
      </w:r>
    </w:p>
    <w:p w14:paraId="5169E92C" w14:textId="5160E2F5" w:rsidR="005332CA" w:rsidRDefault="00E266F2" w:rsidP="005332CA">
      <w:pPr>
        <w:pStyle w:val="04ABodyText"/>
        <w:numPr>
          <w:ilvl w:val="0"/>
          <w:numId w:val="0"/>
        </w:numPr>
        <w:rPr>
          <w:color w:val="auto"/>
        </w:rPr>
      </w:pPr>
      <w:r w:rsidRPr="005332CA">
        <w:rPr>
          <w:color w:val="auto"/>
        </w:rPr>
        <w:t xml:space="preserve">Participants were </w:t>
      </w:r>
      <w:r w:rsidR="6CA8CA49" w:rsidRPr="005332CA">
        <w:rPr>
          <w:color w:val="auto"/>
        </w:rPr>
        <w:t xml:space="preserve">divided </w:t>
      </w:r>
      <w:r w:rsidRPr="005332CA">
        <w:rPr>
          <w:color w:val="auto"/>
        </w:rPr>
        <w:t xml:space="preserve">on </w:t>
      </w:r>
      <w:r w:rsidR="00CE5EB6">
        <w:rPr>
          <w:color w:val="auto"/>
        </w:rPr>
        <w:t xml:space="preserve">the </w:t>
      </w:r>
      <w:r w:rsidR="211D4977" w:rsidRPr="005332CA">
        <w:rPr>
          <w:color w:val="auto"/>
        </w:rPr>
        <w:t xml:space="preserve">effectiveness </w:t>
      </w:r>
      <w:r w:rsidRPr="005332CA">
        <w:rPr>
          <w:color w:val="auto"/>
        </w:rPr>
        <w:t>of shared care agreements</w:t>
      </w:r>
      <w:r w:rsidR="005332CA">
        <w:rPr>
          <w:color w:val="auto"/>
        </w:rPr>
        <w:t>. T</w:t>
      </w:r>
      <w:r w:rsidRPr="005332CA">
        <w:rPr>
          <w:color w:val="auto"/>
        </w:rPr>
        <w:t xml:space="preserve">his was </w:t>
      </w:r>
      <w:r w:rsidR="5EBC1B83" w:rsidRPr="005332CA">
        <w:rPr>
          <w:color w:val="auto"/>
        </w:rPr>
        <w:t>a</w:t>
      </w:r>
      <w:r w:rsidRPr="005332CA">
        <w:rPr>
          <w:color w:val="auto"/>
        </w:rPr>
        <w:t xml:space="preserve"> </w:t>
      </w:r>
      <w:r w:rsidR="5EBC1B83" w:rsidRPr="005332CA">
        <w:rPr>
          <w:color w:val="auto"/>
        </w:rPr>
        <w:t>common source of concern in the</w:t>
      </w:r>
      <w:r w:rsidRPr="005332CA">
        <w:rPr>
          <w:color w:val="auto"/>
        </w:rPr>
        <w:t xml:space="preserve"> </w:t>
      </w:r>
      <w:r w:rsidR="4E0E7287" w:rsidRPr="005332CA">
        <w:rPr>
          <w:color w:val="auto"/>
        </w:rPr>
        <w:t>open-ended</w:t>
      </w:r>
      <w:r w:rsidRPr="005332CA">
        <w:rPr>
          <w:color w:val="auto"/>
        </w:rPr>
        <w:t xml:space="preserve"> survey responses and interviews. </w:t>
      </w:r>
    </w:p>
    <w:p w14:paraId="03121E40" w14:textId="7AC83E9D" w:rsidR="005332CA" w:rsidRPr="005332CA" w:rsidRDefault="0C8267D3" w:rsidP="005E3D57">
      <w:pPr>
        <w:pStyle w:val="04ABodyText"/>
        <w:numPr>
          <w:ilvl w:val="0"/>
          <w:numId w:val="26"/>
        </w:numPr>
      </w:pPr>
      <w:r w:rsidRPr="005332CA">
        <w:rPr>
          <w:color w:val="auto"/>
        </w:rPr>
        <w:t xml:space="preserve">Positive examples </w:t>
      </w:r>
      <w:r w:rsidR="00E266F2" w:rsidRPr="005332CA">
        <w:rPr>
          <w:color w:val="auto"/>
        </w:rPr>
        <w:t>include</w:t>
      </w:r>
      <w:r w:rsidR="004325C7" w:rsidRPr="005332CA">
        <w:rPr>
          <w:color w:val="auto"/>
        </w:rPr>
        <w:t>d</w:t>
      </w:r>
      <w:r w:rsidR="005332CA">
        <w:rPr>
          <w:color w:val="auto"/>
        </w:rPr>
        <w:t>:</w:t>
      </w:r>
      <w:r w:rsidR="00E266F2" w:rsidRPr="005332CA">
        <w:rPr>
          <w:color w:val="auto"/>
        </w:rPr>
        <w:t xml:space="preserve"> </w:t>
      </w:r>
      <w:r w:rsidR="0560BCD3" w:rsidRPr="005332CA">
        <w:rPr>
          <w:color w:val="auto"/>
        </w:rPr>
        <w:t>the presence of</w:t>
      </w:r>
      <w:r w:rsidR="3C52C02F" w:rsidRPr="005332CA">
        <w:rPr>
          <w:color w:val="auto"/>
        </w:rPr>
        <w:t xml:space="preserve"> </w:t>
      </w:r>
      <w:r w:rsidR="00E266F2" w:rsidRPr="005332CA">
        <w:rPr>
          <w:color w:val="auto"/>
        </w:rPr>
        <w:t xml:space="preserve">robust systems </w:t>
      </w:r>
      <w:r w:rsidR="36678C2C" w:rsidRPr="005332CA">
        <w:rPr>
          <w:color w:val="auto"/>
        </w:rPr>
        <w:t>and</w:t>
      </w:r>
      <w:r w:rsidR="00E266F2" w:rsidRPr="005332CA">
        <w:rPr>
          <w:color w:val="auto"/>
        </w:rPr>
        <w:t xml:space="preserve"> improved communication between </w:t>
      </w:r>
      <w:r w:rsidR="00612600">
        <w:rPr>
          <w:color w:val="auto"/>
        </w:rPr>
        <w:t xml:space="preserve">primary and </w:t>
      </w:r>
      <w:r w:rsidR="00E266F2" w:rsidRPr="005332CA">
        <w:rPr>
          <w:color w:val="auto"/>
        </w:rPr>
        <w:t xml:space="preserve">secondary care. </w:t>
      </w:r>
    </w:p>
    <w:p w14:paraId="5E12C455" w14:textId="1F64E5EB" w:rsidR="00E266F2" w:rsidRPr="005332CA" w:rsidRDefault="005332CA" w:rsidP="005E3D57">
      <w:pPr>
        <w:pStyle w:val="04ABodyText"/>
        <w:numPr>
          <w:ilvl w:val="0"/>
          <w:numId w:val="26"/>
        </w:numPr>
      </w:pPr>
      <w:r>
        <w:rPr>
          <w:color w:val="auto"/>
        </w:rPr>
        <w:t>S</w:t>
      </w:r>
      <w:r w:rsidR="00E266F2" w:rsidRPr="005332CA">
        <w:rPr>
          <w:color w:val="auto"/>
        </w:rPr>
        <w:t>everal concerns were raised</w:t>
      </w:r>
      <w:r w:rsidR="003A2CBA">
        <w:rPr>
          <w:color w:val="auto"/>
        </w:rPr>
        <w:t>,</w:t>
      </w:r>
      <w:r w:rsidR="00E266F2" w:rsidRPr="005332CA">
        <w:rPr>
          <w:color w:val="auto"/>
        </w:rPr>
        <w:t xml:space="preserve"> particularly around GP </w:t>
      </w:r>
      <w:r w:rsidR="00A40290">
        <w:rPr>
          <w:color w:val="auto"/>
        </w:rPr>
        <w:t xml:space="preserve">willingness </w:t>
      </w:r>
      <w:r w:rsidR="00E266F2" w:rsidRPr="005332CA">
        <w:rPr>
          <w:color w:val="auto"/>
        </w:rPr>
        <w:t xml:space="preserve">to </w:t>
      </w:r>
      <w:r w:rsidR="762FABBE" w:rsidRPr="005332CA">
        <w:rPr>
          <w:color w:val="auto"/>
        </w:rPr>
        <w:t xml:space="preserve">implement </w:t>
      </w:r>
      <w:r w:rsidR="63D56C7C" w:rsidRPr="005332CA">
        <w:rPr>
          <w:color w:val="auto"/>
        </w:rPr>
        <w:t>shared</w:t>
      </w:r>
      <w:r w:rsidR="004325C7" w:rsidRPr="005332CA">
        <w:rPr>
          <w:color w:val="auto"/>
        </w:rPr>
        <w:t xml:space="preserve"> care agreements</w:t>
      </w:r>
      <w:r w:rsidR="00826C0E">
        <w:rPr>
          <w:color w:val="auto"/>
        </w:rPr>
        <w:t>. Concerns were also raised</w:t>
      </w:r>
      <w:r w:rsidR="006951C4">
        <w:rPr>
          <w:color w:val="auto"/>
        </w:rPr>
        <w:t xml:space="preserve"> by GPs</w:t>
      </w:r>
      <w:r w:rsidR="00826C0E">
        <w:rPr>
          <w:color w:val="auto"/>
        </w:rPr>
        <w:t xml:space="preserve"> about </w:t>
      </w:r>
      <w:r w:rsidR="00E266F2" w:rsidRPr="005332CA">
        <w:rPr>
          <w:color w:val="auto"/>
        </w:rPr>
        <w:t xml:space="preserve">a lack of </w:t>
      </w:r>
      <w:r w:rsidR="08A39F1A" w:rsidRPr="005332CA">
        <w:rPr>
          <w:color w:val="auto"/>
        </w:rPr>
        <w:t xml:space="preserve">timely </w:t>
      </w:r>
      <w:r w:rsidR="00E266F2" w:rsidRPr="005332CA">
        <w:rPr>
          <w:color w:val="auto"/>
        </w:rPr>
        <w:t xml:space="preserve">advice and support from secondary care in </w:t>
      </w:r>
      <w:r w:rsidR="21B27BC0" w:rsidRPr="005332CA">
        <w:rPr>
          <w:color w:val="auto"/>
        </w:rPr>
        <w:t xml:space="preserve">managing </w:t>
      </w:r>
      <w:r w:rsidR="00E266F2" w:rsidRPr="005332CA">
        <w:rPr>
          <w:color w:val="auto"/>
        </w:rPr>
        <w:t xml:space="preserve">patients </w:t>
      </w:r>
      <w:r>
        <w:rPr>
          <w:color w:val="auto"/>
        </w:rPr>
        <w:t>supported</w:t>
      </w:r>
      <w:r w:rsidR="00E266F2" w:rsidRPr="005332CA">
        <w:rPr>
          <w:color w:val="auto"/>
        </w:rPr>
        <w:t xml:space="preserve"> by </w:t>
      </w:r>
      <w:r w:rsidR="00826C0E">
        <w:rPr>
          <w:color w:val="auto"/>
        </w:rPr>
        <w:t>care</w:t>
      </w:r>
      <w:r w:rsidR="5EDB9F6C" w:rsidRPr="005332CA">
        <w:rPr>
          <w:color w:val="auto"/>
        </w:rPr>
        <w:t xml:space="preserve"> </w:t>
      </w:r>
      <w:r w:rsidR="00E266F2" w:rsidRPr="005332CA">
        <w:rPr>
          <w:color w:val="auto"/>
        </w:rPr>
        <w:t xml:space="preserve">agreements. </w:t>
      </w:r>
    </w:p>
    <w:p w14:paraId="651F2978" w14:textId="7174FAED" w:rsidR="005332CA" w:rsidRDefault="00E266F2" w:rsidP="00166FF2">
      <w:pPr>
        <w:pStyle w:val="04ABodyText"/>
        <w:numPr>
          <w:ilvl w:val="0"/>
          <w:numId w:val="0"/>
        </w:numPr>
        <w:rPr>
          <w:color w:val="auto"/>
        </w:rPr>
      </w:pPr>
      <w:r>
        <w:rPr>
          <w:color w:val="auto"/>
        </w:rPr>
        <w:t xml:space="preserve">To improve </w:t>
      </w:r>
      <w:r w:rsidRPr="6646D9D8">
        <w:rPr>
          <w:color w:val="auto"/>
        </w:rPr>
        <w:t>communication</w:t>
      </w:r>
      <w:r>
        <w:rPr>
          <w:color w:val="auto"/>
        </w:rPr>
        <w:t xml:space="preserve"> and collaboration, participants would like to see</w:t>
      </w:r>
      <w:r w:rsidR="005332CA">
        <w:rPr>
          <w:color w:val="auto"/>
        </w:rPr>
        <w:t>:</w:t>
      </w:r>
    </w:p>
    <w:p w14:paraId="28A63DD0" w14:textId="155FD298" w:rsidR="005332CA" w:rsidRPr="005332CA" w:rsidRDefault="005332CA" w:rsidP="005E3D57">
      <w:pPr>
        <w:pStyle w:val="04ABodyText"/>
        <w:numPr>
          <w:ilvl w:val="0"/>
          <w:numId w:val="27"/>
        </w:numPr>
      </w:pPr>
      <w:r>
        <w:rPr>
          <w:color w:val="auto"/>
        </w:rPr>
        <w:t>M</w:t>
      </w:r>
      <w:r w:rsidR="00E266F2">
        <w:rPr>
          <w:color w:val="auto"/>
        </w:rPr>
        <w:t>ore integrated IT systems</w:t>
      </w:r>
      <w:r>
        <w:rPr>
          <w:color w:val="auto"/>
        </w:rPr>
        <w:t>.</w:t>
      </w:r>
    </w:p>
    <w:p w14:paraId="544B3D9A" w14:textId="181ED242" w:rsidR="005332CA" w:rsidRPr="005332CA" w:rsidRDefault="005332CA" w:rsidP="005E3D57">
      <w:pPr>
        <w:pStyle w:val="04ABodyText"/>
        <w:numPr>
          <w:ilvl w:val="0"/>
          <w:numId w:val="27"/>
        </w:numPr>
      </w:pPr>
      <w:r>
        <w:rPr>
          <w:color w:val="auto"/>
        </w:rPr>
        <w:t>B</w:t>
      </w:r>
      <w:r w:rsidR="6B52FF62" w:rsidRPr="4BA474A4">
        <w:rPr>
          <w:color w:val="auto"/>
        </w:rPr>
        <w:t xml:space="preserve">etter </w:t>
      </w:r>
      <w:r w:rsidR="00E266F2">
        <w:rPr>
          <w:color w:val="auto"/>
        </w:rPr>
        <w:t>joined</w:t>
      </w:r>
      <w:r w:rsidR="7AA6A162" w:rsidRPr="4BA474A4">
        <w:rPr>
          <w:color w:val="auto"/>
        </w:rPr>
        <w:t>-</w:t>
      </w:r>
      <w:r w:rsidR="00E266F2">
        <w:rPr>
          <w:color w:val="auto"/>
        </w:rPr>
        <w:t>up working</w:t>
      </w:r>
      <w:r>
        <w:rPr>
          <w:color w:val="auto"/>
        </w:rPr>
        <w:t>.</w:t>
      </w:r>
    </w:p>
    <w:p w14:paraId="4282EE9C" w14:textId="5EF3817D" w:rsidR="005332CA" w:rsidRPr="005332CA" w:rsidRDefault="005332CA" w:rsidP="005E3D57">
      <w:pPr>
        <w:pStyle w:val="04ABodyText"/>
        <w:numPr>
          <w:ilvl w:val="0"/>
          <w:numId w:val="27"/>
        </w:numPr>
      </w:pPr>
      <w:r>
        <w:rPr>
          <w:color w:val="auto"/>
        </w:rPr>
        <w:t>D</w:t>
      </w:r>
      <w:r w:rsidR="00E266F2">
        <w:rPr>
          <w:color w:val="auto"/>
        </w:rPr>
        <w:t>edicated staff to support medicine</w:t>
      </w:r>
      <w:r w:rsidR="00826C0E">
        <w:rPr>
          <w:color w:val="auto"/>
        </w:rPr>
        <w:t>s</w:t>
      </w:r>
      <w:r w:rsidR="00E266F2">
        <w:rPr>
          <w:color w:val="auto"/>
        </w:rPr>
        <w:t xml:space="preserve"> </w:t>
      </w:r>
      <w:r w:rsidR="007D30BE">
        <w:rPr>
          <w:color w:val="auto"/>
        </w:rPr>
        <w:t>optimisation</w:t>
      </w:r>
      <w:r w:rsidR="00E266F2">
        <w:rPr>
          <w:color w:val="auto"/>
        </w:rPr>
        <w:t xml:space="preserve">. </w:t>
      </w:r>
    </w:p>
    <w:p w14:paraId="1102CE05" w14:textId="03373F68" w:rsidR="00E266F2" w:rsidRDefault="005332CA" w:rsidP="005E3D57">
      <w:pPr>
        <w:pStyle w:val="04ABodyText"/>
        <w:numPr>
          <w:ilvl w:val="0"/>
          <w:numId w:val="27"/>
        </w:numPr>
      </w:pPr>
      <w:r>
        <w:rPr>
          <w:color w:val="auto"/>
        </w:rPr>
        <w:t>For shared care: c</w:t>
      </w:r>
      <w:r w:rsidR="005B6B06" w:rsidRPr="005B6B06">
        <w:rPr>
          <w:color w:val="auto"/>
        </w:rPr>
        <w:t>learer guidance, standardi</w:t>
      </w:r>
      <w:r w:rsidR="005B6B06">
        <w:rPr>
          <w:color w:val="auto"/>
        </w:rPr>
        <w:t>s</w:t>
      </w:r>
      <w:r w:rsidR="005B6B06" w:rsidRPr="005B6B06">
        <w:rPr>
          <w:color w:val="auto"/>
        </w:rPr>
        <w:t>ed protocols, and targeted support for GPs</w:t>
      </w:r>
      <w:r w:rsidR="005B6B06">
        <w:rPr>
          <w:color w:val="auto"/>
        </w:rPr>
        <w:t>.</w:t>
      </w:r>
    </w:p>
    <w:p w14:paraId="241CD7EE" w14:textId="438EE02D" w:rsidR="005332CA" w:rsidRDefault="00D64095" w:rsidP="00166FF2">
      <w:pPr>
        <w:pStyle w:val="04ABodyText"/>
        <w:numPr>
          <w:ilvl w:val="0"/>
          <w:numId w:val="0"/>
        </w:numPr>
        <w:rPr>
          <w:color w:val="121B5A" w:themeColor="accent1"/>
        </w:rPr>
      </w:pPr>
      <w:r w:rsidRPr="00D64095">
        <w:rPr>
          <w:b/>
          <w:bCs/>
          <w:color w:val="121B5A" w:themeColor="accent1"/>
        </w:rPr>
        <w:t xml:space="preserve">Support and </w:t>
      </w:r>
      <w:r w:rsidR="00826C0E">
        <w:rPr>
          <w:b/>
          <w:bCs/>
          <w:color w:val="121B5A" w:themeColor="accent1"/>
        </w:rPr>
        <w:t>t</w:t>
      </w:r>
      <w:r w:rsidRPr="00D64095">
        <w:rPr>
          <w:b/>
          <w:bCs/>
          <w:color w:val="121B5A" w:themeColor="accent1"/>
        </w:rPr>
        <w:t>raining</w:t>
      </w:r>
      <w:bookmarkEnd w:id="21"/>
    </w:p>
    <w:p w14:paraId="0DA7D49A" w14:textId="77777777" w:rsidR="00B37BBF" w:rsidRDefault="005332CA" w:rsidP="00B37BBF">
      <w:pPr>
        <w:pStyle w:val="04ABodyText"/>
        <w:numPr>
          <w:ilvl w:val="0"/>
          <w:numId w:val="28"/>
        </w:numPr>
        <w:rPr>
          <w:color w:val="auto"/>
          <w:szCs w:val="24"/>
        </w:rPr>
      </w:pPr>
      <w:r>
        <w:rPr>
          <w:color w:val="auto"/>
        </w:rPr>
        <w:t>To improve the support to people accessing mental health services, participants would like: bett</w:t>
      </w:r>
      <w:r w:rsidR="0EFA64D6" w:rsidRPr="005332CA">
        <w:rPr>
          <w:color w:val="auto"/>
        </w:rPr>
        <w:t xml:space="preserve">er </w:t>
      </w:r>
      <w:r w:rsidR="00682C42" w:rsidRPr="005332CA">
        <w:rPr>
          <w:color w:val="auto"/>
        </w:rPr>
        <w:t xml:space="preserve">workload capacity, </w:t>
      </w:r>
      <w:r w:rsidR="057EBF8C" w:rsidRPr="005332CA">
        <w:rPr>
          <w:color w:val="auto"/>
        </w:rPr>
        <w:t xml:space="preserve">improved </w:t>
      </w:r>
      <w:r w:rsidR="00682C42" w:rsidRPr="005332CA">
        <w:rPr>
          <w:color w:val="auto"/>
        </w:rPr>
        <w:t>information sharing</w:t>
      </w:r>
      <w:r>
        <w:rPr>
          <w:color w:val="auto"/>
        </w:rPr>
        <w:t>,</w:t>
      </w:r>
      <w:r w:rsidR="00682C42" w:rsidRPr="005332CA">
        <w:rPr>
          <w:color w:val="auto"/>
        </w:rPr>
        <w:t xml:space="preserve"> and </w:t>
      </w:r>
      <w:r w:rsidR="6F92DDA8" w:rsidRPr="005332CA">
        <w:rPr>
          <w:color w:val="auto"/>
        </w:rPr>
        <w:t xml:space="preserve">more </w:t>
      </w:r>
      <w:r w:rsidR="00682C42" w:rsidRPr="005332CA">
        <w:rPr>
          <w:color w:val="auto"/>
        </w:rPr>
        <w:t>joined</w:t>
      </w:r>
      <w:r w:rsidR="00826C0E">
        <w:rPr>
          <w:color w:val="auto"/>
        </w:rPr>
        <w:t>-</w:t>
      </w:r>
      <w:r w:rsidR="00682C42" w:rsidRPr="005332CA">
        <w:rPr>
          <w:color w:val="auto"/>
        </w:rPr>
        <w:t>up working between organisations.</w:t>
      </w:r>
    </w:p>
    <w:p w14:paraId="089FD916" w14:textId="10DBF7D6" w:rsidR="005332CA" w:rsidRPr="00B37BBF" w:rsidRDefault="34527714" w:rsidP="00B37BBF">
      <w:pPr>
        <w:pStyle w:val="04ABodyText"/>
        <w:numPr>
          <w:ilvl w:val="0"/>
          <w:numId w:val="28"/>
        </w:numPr>
        <w:rPr>
          <w:color w:val="auto"/>
          <w:szCs w:val="24"/>
        </w:rPr>
      </w:pPr>
      <w:r>
        <w:t>P</w:t>
      </w:r>
      <w:r w:rsidR="005332CA">
        <w:t xml:space="preserve">articipants </w:t>
      </w:r>
      <w:r w:rsidR="00E266F2" w:rsidRPr="00B37BBF">
        <w:rPr>
          <w:color w:val="auto"/>
        </w:rPr>
        <w:t xml:space="preserve">highlighted the need for </w:t>
      </w:r>
      <w:r w:rsidR="4B87DD8B" w:rsidRPr="00B37BBF">
        <w:rPr>
          <w:color w:val="auto"/>
        </w:rPr>
        <w:t xml:space="preserve">enhanced support, training and resources, particularly </w:t>
      </w:r>
      <w:r w:rsidR="00E266F2" w:rsidRPr="00B37BBF">
        <w:rPr>
          <w:color w:val="auto"/>
        </w:rPr>
        <w:t>specialist knowledge</w:t>
      </w:r>
      <w:r w:rsidR="3DDCD956" w:rsidRPr="00B37BBF">
        <w:rPr>
          <w:color w:val="auto"/>
        </w:rPr>
        <w:t xml:space="preserve"> for GPs and non-specialist pharmacists</w:t>
      </w:r>
      <w:r w:rsidR="00826C0E" w:rsidRPr="00B37BBF">
        <w:rPr>
          <w:color w:val="auto"/>
        </w:rPr>
        <w:t xml:space="preserve">. </w:t>
      </w:r>
      <w:r w:rsidR="005332CA" w:rsidRPr="00B37BBF">
        <w:rPr>
          <w:color w:val="auto"/>
        </w:rPr>
        <w:t xml:space="preserve">This </w:t>
      </w:r>
      <w:r w:rsidR="1B480436" w:rsidRPr="00B37BBF">
        <w:rPr>
          <w:color w:val="auto"/>
        </w:rPr>
        <w:t xml:space="preserve">included </w:t>
      </w:r>
      <w:r w:rsidR="2EA13D9E" w:rsidRPr="00B37BBF">
        <w:rPr>
          <w:color w:val="auto"/>
        </w:rPr>
        <w:t xml:space="preserve">topics such as </w:t>
      </w:r>
      <w:r w:rsidR="00E266F2" w:rsidRPr="00B37BBF">
        <w:rPr>
          <w:color w:val="auto"/>
        </w:rPr>
        <w:t xml:space="preserve">side effects, drug interactions, and </w:t>
      </w:r>
      <w:r w:rsidR="005B6B06" w:rsidRPr="00B37BBF">
        <w:rPr>
          <w:color w:val="auto"/>
        </w:rPr>
        <w:t>other</w:t>
      </w:r>
      <w:r w:rsidR="00E266F2" w:rsidRPr="00B37BBF">
        <w:rPr>
          <w:color w:val="auto"/>
        </w:rPr>
        <w:t xml:space="preserve"> pharmacological aspects of psychotropic medicines. </w:t>
      </w:r>
      <w:r w:rsidR="00586978" w:rsidRPr="00B37BBF">
        <w:rPr>
          <w:color w:val="auto"/>
        </w:rPr>
        <w:t>Participants</w:t>
      </w:r>
      <w:r w:rsidR="005B6B06" w:rsidRPr="00B37BBF">
        <w:rPr>
          <w:color w:val="auto"/>
        </w:rPr>
        <w:t xml:space="preserve"> </w:t>
      </w:r>
      <w:r w:rsidR="005332CA" w:rsidRPr="00B37BBF">
        <w:rPr>
          <w:color w:val="auto"/>
        </w:rPr>
        <w:t xml:space="preserve">also </w:t>
      </w:r>
      <w:r w:rsidR="066998BE" w:rsidRPr="00B37BBF">
        <w:rPr>
          <w:color w:val="auto"/>
        </w:rPr>
        <w:t xml:space="preserve">highlighted the importance of developing skills to </w:t>
      </w:r>
      <w:r w:rsidR="005B6B06" w:rsidRPr="00B37BBF">
        <w:rPr>
          <w:color w:val="auto"/>
        </w:rPr>
        <w:t>support patient</w:t>
      </w:r>
      <w:r w:rsidR="68EE5138" w:rsidRPr="00B37BBF">
        <w:rPr>
          <w:color w:val="auto"/>
        </w:rPr>
        <w:t xml:space="preserve"> adherence and engagement</w:t>
      </w:r>
      <w:r w:rsidR="64581944" w:rsidRPr="00B37BBF">
        <w:rPr>
          <w:color w:val="auto"/>
        </w:rPr>
        <w:t>,</w:t>
      </w:r>
      <w:r w:rsidR="2315010D" w:rsidRPr="00B37BBF">
        <w:rPr>
          <w:color w:val="auto"/>
        </w:rPr>
        <w:t xml:space="preserve"> including </w:t>
      </w:r>
      <w:r w:rsidR="005B6B06" w:rsidRPr="00B37BBF">
        <w:rPr>
          <w:color w:val="auto"/>
        </w:rPr>
        <w:t>t</w:t>
      </w:r>
      <w:r w:rsidR="00E266F2" w:rsidRPr="00B37BBF">
        <w:rPr>
          <w:color w:val="auto"/>
        </w:rPr>
        <w:t xml:space="preserve">raining on motivational interviewing techniques </w:t>
      </w:r>
      <w:r w:rsidR="005B6B06" w:rsidRPr="00B37BBF">
        <w:rPr>
          <w:color w:val="auto"/>
        </w:rPr>
        <w:t xml:space="preserve">and </w:t>
      </w:r>
      <w:r w:rsidR="00E266F2" w:rsidRPr="00B37BBF">
        <w:rPr>
          <w:color w:val="auto"/>
        </w:rPr>
        <w:t xml:space="preserve">trauma-informed care.  </w:t>
      </w:r>
    </w:p>
    <w:p w14:paraId="087F1D52" w14:textId="305D3742" w:rsidR="006C7302" w:rsidRPr="005332CA" w:rsidRDefault="6131772D" w:rsidP="005E3D57">
      <w:pPr>
        <w:pStyle w:val="04ABodyText"/>
        <w:numPr>
          <w:ilvl w:val="0"/>
          <w:numId w:val="28"/>
        </w:numPr>
        <w:rPr>
          <w:color w:val="auto"/>
          <w:szCs w:val="24"/>
        </w:rPr>
      </w:pPr>
      <w:r w:rsidRPr="005332CA">
        <w:rPr>
          <w:color w:val="auto"/>
        </w:rPr>
        <w:t>P</w:t>
      </w:r>
      <w:r w:rsidR="00E266F2" w:rsidRPr="005332CA">
        <w:rPr>
          <w:color w:val="auto"/>
        </w:rPr>
        <w:t>articipants emphasised the potential role of the CQC in disseminating best practice examples</w:t>
      </w:r>
      <w:r w:rsidR="005B6B06" w:rsidRPr="005332CA">
        <w:rPr>
          <w:color w:val="auto"/>
        </w:rPr>
        <w:t xml:space="preserve">, reporting on </w:t>
      </w:r>
      <w:r w:rsidR="6AA85595" w:rsidRPr="005332CA">
        <w:rPr>
          <w:color w:val="auto"/>
        </w:rPr>
        <w:t xml:space="preserve">emerging </w:t>
      </w:r>
      <w:r w:rsidR="005B6B06" w:rsidRPr="005332CA">
        <w:rPr>
          <w:color w:val="auto"/>
        </w:rPr>
        <w:t xml:space="preserve">trends and themes, </w:t>
      </w:r>
      <w:r w:rsidR="2970F5F5" w:rsidRPr="005332CA">
        <w:rPr>
          <w:color w:val="auto"/>
        </w:rPr>
        <w:t xml:space="preserve">and </w:t>
      </w:r>
      <w:r w:rsidR="005B6B06" w:rsidRPr="005332CA">
        <w:rPr>
          <w:color w:val="auto"/>
        </w:rPr>
        <w:t>working</w:t>
      </w:r>
      <w:r w:rsidR="26138E9A" w:rsidRPr="005332CA">
        <w:rPr>
          <w:color w:val="auto"/>
        </w:rPr>
        <w:t xml:space="preserve"> collaboratively to </w:t>
      </w:r>
      <w:r w:rsidR="00E266F2" w:rsidRPr="005332CA">
        <w:rPr>
          <w:color w:val="auto"/>
        </w:rPr>
        <w:t>provid</w:t>
      </w:r>
      <w:r w:rsidR="2275CC19" w:rsidRPr="005332CA">
        <w:rPr>
          <w:color w:val="auto"/>
        </w:rPr>
        <w:t>e</w:t>
      </w:r>
      <w:r w:rsidR="00E266F2" w:rsidRPr="005332CA">
        <w:rPr>
          <w:color w:val="auto"/>
        </w:rPr>
        <w:t xml:space="preserve"> clearer guidance on medi</w:t>
      </w:r>
      <w:r w:rsidR="23FF3B44" w:rsidRPr="005332CA">
        <w:rPr>
          <w:color w:val="auto"/>
        </w:rPr>
        <w:t>cines optimisation</w:t>
      </w:r>
      <w:r w:rsidR="00E266F2" w:rsidRPr="005332CA">
        <w:rPr>
          <w:color w:val="auto"/>
        </w:rPr>
        <w:t>.</w:t>
      </w:r>
      <w:r w:rsidR="005B6B06" w:rsidRPr="005332CA">
        <w:rPr>
          <w:color w:val="auto"/>
        </w:rPr>
        <w:t xml:space="preserve"> </w:t>
      </w:r>
      <w:r w:rsidR="00E266F2">
        <w:br w:type="page"/>
      </w:r>
    </w:p>
    <w:p w14:paraId="5A878452" w14:textId="6B0A6AF1" w:rsidR="009221DB" w:rsidRDefault="009221DB" w:rsidP="00D64095">
      <w:pPr>
        <w:pStyle w:val="Heading2"/>
      </w:pPr>
      <w:bookmarkStart w:id="22" w:name="_Toc200463375"/>
      <w:r w:rsidRPr="00D64095">
        <w:lastRenderedPageBreak/>
        <w:t>Background and methodology</w:t>
      </w:r>
      <w:bookmarkEnd w:id="22"/>
      <w:r>
        <w:t xml:space="preserve"> </w:t>
      </w:r>
    </w:p>
    <w:p w14:paraId="457B8BC1" w14:textId="7F87B98F" w:rsidR="00C360A0" w:rsidRPr="005A7D00" w:rsidRDefault="00C360A0" w:rsidP="00DC0653">
      <w:pPr>
        <w:pStyle w:val="04ABodyText"/>
        <w:numPr>
          <w:ilvl w:val="0"/>
          <w:numId w:val="0"/>
        </w:numPr>
      </w:pPr>
      <w:r>
        <w:t xml:space="preserve">This chapter outlines the context for the research including </w:t>
      </w:r>
      <w:r w:rsidR="00722B47">
        <w:t xml:space="preserve">the </w:t>
      </w:r>
      <w:r>
        <w:t>background and objectives. It details the methodology used for the research</w:t>
      </w:r>
      <w:r w:rsidR="00586978">
        <w:t xml:space="preserve">. It also </w:t>
      </w:r>
      <w:r>
        <w:t xml:space="preserve">summarises the overall structure of the report. </w:t>
      </w:r>
    </w:p>
    <w:p w14:paraId="2FAD536A" w14:textId="77777777" w:rsidR="00C360A0" w:rsidRDefault="00C360A0" w:rsidP="00C360A0">
      <w:pPr>
        <w:pStyle w:val="02BSubheadingNumbered1stlevelTOC"/>
      </w:pPr>
      <w:bookmarkStart w:id="23" w:name="_Toc194589150"/>
      <w:bookmarkStart w:id="24" w:name="_Toc196315242"/>
      <w:bookmarkStart w:id="25" w:name="_Toc200463310"/>
      <w:bookmarkStart w:id="26" w:name="_Toc200463376"/>
      <w:r>
        <w:t>Background and objectives</w:t>
      </w:r>
      <w:bookmarkEnd w:id="23"/>
      <w:bookmarkEnd w:id="24"/>
      <w:bookmarkEnd w:id="25"/>
      <w:bookmarkEnd w:id="26"/>
    </w:p>
    <w:p w14:paraId="2765DD5B" w14:textId="12CC57B6" w:rsidR="00C360A0" w:rsidRDefault="00C360A0" w:rsidP="00DC0653">
      <w:pPr>
        <w:pStyle w:val="04ABodyText"/>
        <w:numPr>
          <w:ilvl w:val="0"/>
          <w:numId w:val="0"/>
        </w:numPr>
      </w:pPr>
      <w:r>
        <w:t xml:space="preserve">This report presents the findings from research carried out by Ipsos between January and April 2025, on behalf of the Care Quality Commission (CQC). The research </w:t>
      </w:r>
      <w:r w:rsidR="6396526B">
        <w:t>aimed</w:t>
      </w:r>
      <w:r>
        <w:t xml:space="preserve"> to explore what good care looks like in relation to the </w:t>
      </w:r>
      <w:r w:rsidR="007D30BE">
        <w:t>optimisation</w:t>
      </w:r>
      <w:r>
        <w:t xml:space="preserve"> of psychotropic medicines in the community. </w:t>
      </w:r>
    </w:p>
    <w:p w14:paraId="09E9A95B" w14:textId="0151B1A1" w:rsidR="00C360A0" w:rsidRDefault="00C360A0" w:rsidP="00DC0653">
      <w:pPr>
        <w:pStyle w:val="04ABodyText"/>
        <w:numPr>
          <w:ilvl w:val="0"/>
          <w:numId w:val="0"/>
        </w:numPr>
      </w:pPr>
      <w:r>
        <w:t>Concerns around access to community mental health services and quality of care have been highlighted, for example by CQC’s State of Care report 2024</w:t>
      </w:r>
      <w:r w:rsidR="00DC0653">
        <w:rPr>
          <w:rStyle w:val="FootnoteReference"/>
        </w:rPr>
        <w:footnoteReference w:id="2"/>
      </w:r>
      <w:r>
        <w:t xml:space="preserve"> and the special review of Nottinghamshire Healthcare NHS Foundation Trust’s provision</w:t>
      </w:r>
      <w:r w:rsidR="00DC0653">
        <w:rPr>
          <w:rStyle w:val="FootnoteReference"/>
        </w:rPr>
        <w:footnoteReference w:id="3"/>
      </w:r>
      <w:r>
        <w:t xml:space="preserve">. This has led CQC to commit to a broader review of community mental health service provision. </w:t>
      </w:r>
    </w:p>
    <w:p w14:paraId="6412AB7F" w14:textId="486F3C4E" w:rsidR="00C360A0" w:rsidRDefault="00C360A0" w:rsidP="00DC0653">
      <w:pPr>
        <w:pStyle w:val="04ABodyText"/>
        <w:numPr>
          <w:ilvl w:val="0"/>
          <w:numId w:val="0"/>
        </w:numPr>
      </w:pPr>
      <w:r>
        <w:t xml:space="preserve">The appropriate and effective </w:t>
      </w:r>
      <w:r w:rsidR="007D30BE">
        <w:t>optimisation</w:t>
      </w:r>
      <w:r>
        <w:t xml:space="preserve"> of medicines within community mental health services is an important part of this. </w:t>
      </w:r>
      <w:r w:rsidR="00C6523E" w:rsidRPr="00C6523E">
        <w:t>Medicines optimisation is central to minimising risks</w:t>
      </w:r>
      <w:r>
        <w:t xml:space="preserve">, and empowering individuals to actively participate in their own care. In contrast, suboptimal practices </w:t>
      </w:r>
      <w:r w:rsidR="00586978">
        <w:t>(</w:t>
      </w:r>
      <w:r>
        <w:t xml:space="preserve">such as inadequate monitoring of side effects </w:t>
      </w:r>
      <w:r w:rsidR="00085DB3">
        <w:t xml:space="preserve">and poor </w:t>
      </w:r>
      <w:r>
        <w:t>adherence</w:t>
      </w:r>
      <w:r w:rsidR="00586978">
        <w:t>)</w:t>
      </w:r>
      <w:r>
        <w:t xml:space="preserve"> can have detrimental consequences</w:t>
      </w:r>
      <w:r w:rsidR="00586978">
        <w:t>. These include</w:t>
      </w:r>
      <w:r>
        <w:t xml:space="preserve"> reduced treatment efficacy, increased hospitalisations, and a diminished quality of life.</w:t>
      </w:r>
    </w:p>
    <w:p w14:paraId="3B4A241E" w14:textId="6E2FE717" w:rsidR="00C360A0" w:rsidRPr="006706D6" w:rsidRDefault="00C360A0" w:rsidP="00DC0653">
      <w:pPr>
        <w:pStyle w:val="04ABodyText"/>
        <w:numPr>
          <w:ilvl w:val="0"/>
          <w:numId w:val="0"/>
        </w:numPr>
        <w:rPr>
          <w:rFonts w:ascii="Arial" w:hAnsi="Arial"/>
          <w:bCs/>
          <w:lang w:val="en-US"/>
        </w:rPr>
      </w:pPr>
      <w:r w:rsidRPr="006706D6">
        <w:t>To address these concerns and promote best practices, CQC commissioned this research to</w:t>
      </w:r>
      <w:r>
        <w:t xml:space="preserve"> explore</w:t>
      </w:r>
      <w:r w:rsidRPr="006706D6">
        <w:t>:</w:t>
      </w:r>
    </w:p>
    <w:p w14:paraId="13106238" w14:textId="77777777" w:rsidR="00085DB3" w:rsidRDefault="00C360A0" w:rsidP="005E3D57">
      <w:pPr>
        <w:pStyle w:val="04ABodyText"/>
        <w:numPr>
          <w:ilvl w:val="0"/>
          <w:numId w:val="17"/>
        </w:numPr>
      </w:pPr>
      <w:r w:rsidRPr="00085DB3">
        <w:rPr>
          <w:rStyle w:val="cf01"/>
          <w:rFonts w:ascii="Barlow" w:hAnsi="Barlow" w:cs="Arial"/>
          <w:sz w:val="24"/>
          <w:szCs w:val="20"/>
        </w:rPr>
        <w:t>What good care looks like for people who are receiving medicines for mental health conditions, through:</w:t>
      </w:r>
    </w:p>
    <w:p w14:paraId="476DC112" w14:textId="1222C25A" w:rsidR="00085DB3" w:rsidRDefault="00C360A0" w:rsidP="005E3D57">
      <w:pPr>
        <w:pStyle w:val="04ABodyText"/>
        <w:numPr>
          <w:ilvl w:val="1"/>
          <w:numId w:val="17"/>
        </w:numPr>
      </w:pPr>
      <w:r w:rsidRPr="00085DB3">
        <w:rPr>
          <w:rStyle w:val="cf01"/>
          <w:rFonts w:ascii="Barlow" w:hAnsi="Barlow" w:cs="Arial"/>
          <w:sz w:val="24"/>
          <w:szCs w:val="20"/>
        </w:rPr>
        <w:t>Exploring how services support people taking psychotropic medicines in the community</w:t>
      </w:r>
      <w:r w:rsidR="00586978">
        <w:rPr>
          <w:rStyle w:val="cf01"/>
          <w:rFonts w:ascii="Barlow" w:hAnsi="Barlow" w:cs="Arial"/>
          <w:sz w:val="24"/>
          <w:szCs w:val="20"/>
        </w:rPr>
        <w:t>. This includes</w:t>
      </w:r>
      <w:r w:rsidRPr="00085DB3">
        <w:rPr>
          <w:rStyle w:val="cf01"/>
          <w:rFonts w:ascii="Barlow" w:hAnsi="Barlow" w:cs="Arial"/>
          <w:sz w:val="24"/>
          <w:szCs w:val="20"/>
        </w:rPr>
        <w:t xml:space="preserve"> the professional support and training available for healthcare professionals and the skill mix of staff supporting people with their medicines in community settings.</w:t>
      </w:r>
    </w:p>
    <w:p w14:paraId="6B17C540" w14:textId="77777777" w:rsidR="00085DB3" w:rsidRDefault="00C360A0" w:rsidP="005E3D57">
      <w:pPr>
        <w:pStyle w:val="04ABodyText"/>
        <w:numPr>
          <w:ilvl w:val="1"/>
          <w:numId w:val="17"/>
        </w:numPr>
      </w:pPr>
      <w:r w:rsidRPr="00085DB3">
        <w:rPr>
          <w:rStyle w:val="cf01"/>
          <w:rFonts w:ascii="Barlow" w:hAnsi="Barlow" w:cs="Arial"/>
          <w:sz w:val="24"/>
          <w:szCs w:val="20"/>
        </w:rPr>
        <w:t>Identifying examples of best practice, innovation and improvement projects.</w:t>
      </w:r>
    </w:p>
    <w:p w14:paraId="60DB0792" w14:textId="256CBAE4" w:rsidR="00C360A0" w:rsidRPr="00085DB3" w:rsidRDefault="0033301F" w:rsidP="00C33365">
      <w:pPr>
        <w:pStyle w:val="04ABodyText"/>
        <w:numPr>
          <w:ilvl w:val="0"/>
          <w:numId w:val="17"/>
        </w:numPr>
      </w:pPr>
      <w:r>
        <w:rPr>
          <w:rStyle w:val="cf01"/>
          <w:rFonts w:ascii="Barlow" w:hAnsi="Barlow" w:cs="Arial"/>
          <w:sz w:val="24"/>
          <w:szCs w:val="24"/>
        </w:rPr>
        <w:t>T</w:t>
      </w:r>
      <w:r w:rsidR="00C360A0" w:rsidRPr="27E4FF1F">
        <w:rPr>
          <w:rStyle w:val="cf01"/>
          <w:rFonts w:ascii="Barlow" w:hAnsi="Barlow" w:cs="Arial"/>
          <w:sz w:val="24"/>
          <w:szCs w:val="24"/>
        </w:rPr>
        <w:t>he challenges and risks associated with caring for people taking psychotropic medicines across a range of areas</w:t>
      </w:r>
      <w:r w:rsidR="00586978">
        <w:rPr>
          <w:rStyle w:val="cf01"/>
          <w:rFonts w:ascii="Barlow" w:hAnsi="Barlow" w:cs="Arial"/>
          <w:sz w:val="24"/>
          <w:szCs w:val="24"/>
        </w:rPr>
        <w:t>. This includes</w:t>
      </w:r>
      <w:r w:rsidR="00C360A0" w:rsidRPr="27E4FF1F">
        <w:rPr>
          <w:rStyle w:val="cf01"/>
          <w:rFonts w:ascii="Barlow" w:hAnsi="Barlow" w:cs="Arial"/>
          <w:sz w:val="24"/>
          <w:szCs w:val="24"/>
        </w:rPr>
        <w:t xml:space="preserve"> monitoring, </w:t>
      </w:r>
      <w:r w:rsidR="00612600">
        <w:rPr>
          <w:rStyle w:val="cf01"/>
          <w:rFonts w:ascii="Barlow" w:hAnsi="Barlow" w:cs="Arial"/>
          <w:sz w:val="24"/>
          <w:szCs w:val="24"/>
        </w:rPr>
        <w:t>medication review</w:t>
      </w:r>
      <w:r w:rsidR="00C360A0" w:rsidRPr="27E4FF1F">
        <w:rPr>
          <w:rStyle w:val="cf01"/>
          <w:rFonts w:ascii="Barlow" w:hAnsi="Barlow" w:cs="Arial"/>
          <w:sz w:val="24"/>
          <w:szCs w:val="24"/>
        </w:rPr>
        <w:t xml:space="preserve">s, communication, </w:t>
      </w:r>
      <w:r w:rsidR="00C360A0" w:rsidRPr="27E4FF1F">
        <w:rPr>
          <w:rStyle w:val="cf01"/>
          <w:rFonts w:ascii="Barlow" w:hAnsi="Barlow" w:cs="Arial"/>
          <w:sz w:val="24"/>
          <w:szCs w:val="24"/>
        </w:rPr>
        <w:lastRenderedPageBreak/>
        <w:t>alignment of care between services and the practical implications of shared care.</w:t>
      </w:r>
      <w:r w:rsidR="00C33365">
        <w:t xml:space="preserve"> </w:t>
      </w:r>
      <w:r w:rsidR="00C33365">
        <w:rPr>
          <w:rStyle w:val="cf01"/>
          <w:rFonts w:ascii="Barlow" w:hAnsi="Barlow" w:cs="Arial"/>
          <w:sz w:val="24"/>
          <w:szCs w:val="20"/>
        </w:rPr>
        <w:t>CQC were also</w:t>
      </w:r>
      <w:r w:rsidR="002837BC" w:rsidRPr="00C33365">
        <w:rPr>
          <w:rStyle w:val="cf01"/>
          <w:rFonts w:ascii="Barlow" w:hAnsi="Barlow" w:cs="Arial"/>
          <w:sz w:val="24"/>
          <w:szCs w:val="20"/>
        </w:rPr>
        <w:t xml:space="preserve"> keen to e</w:t>
      </w:r>
      <w:r w:rsidR="00C360A0" w:rsidRPr="00C33365">
        <w:rPr>
          <w:rStyle w:val="cf01"/>
          <w:rFonts w:ascii="Barlow" w:hAnsi="Barlow" w:cs="Arial"/>
          <w:sz w:val="24"/>
          <w:szCs w:val="20"/>
        </w:rPr>
        <w:t>xplor</w:t>
      </w:r>
      <w:r w:rsidR="002837BC" w:rsidRPr="00C33365">
        <w:rPr>
          <w:rStyle w:val="cf01"/>
          <w:rFonts w:ascii="Barlow" w:hAnsi="Barlow" w:cs="Arial"/>
          <w:sz w:val="24"/>
          <w:szCs w:val="20"/>
        </w:rPr>
        <w:t>e</w:t>
      </w:r>
      <w:r w:rsidR="00C360A0" w:rsidRPr="00C33365">
        <w:rPr>
          <w:rStyle w:val="cf01"/>
          <w:rFonts w:ascii="Barlow" w:hAnsi="Barlow" w:cs="Arial"/>
          <w:sz w:val="24"/>
          <w:szCs w:val="20"/>
        </w:rPr>
        <w:t xml:space="preserve"> these areas with a health inequalities lens.</w:t>
      </w:r>
    </w:p>
    <w:p w14:paraId="18231117" w14:textId="77777777" w:rsidR="00085DB3" w:rsidRDefault="00C360A0" w:rsidP="00C33365">
      <w:pPr>
        <w:pStyle w:val="04ABodyText"/>
        <w:numPr>
          <w:ilvl w:val="0"/>
          <w:numId w:val="17"/>
        </w:numPr>
      </w:pPr>
      <w:r>
        <w:t>How CQC can regulate more effectively in the space of medicines and community mental health in order to influence improvement, including:</w:t>
      </w:r>
    </w:p>
    <w:p w14:paraId="69A27521" w14:textId="77777777" w:rsidR="00085DB3" w:rsidRDefault="00C360A0" w:rsidP="005E3D57">
      <w:pPr>
        <w:pStyle w:val="04ABodyText"/>
        <w:numPr>
          <w:ilvl w:val="1"/>
          <w:numId w:val="16"/>
        </w:numPr>
      </w:pPr>
      <w:r w:rsidRPr="00085DB3">
        <w:rPr>
          <w:rStyle w:val="cf01"/>
          <w:rFonts w:ascii="Barlow" w:hAnsi="Barlow" w:cs="Arial"/>
          <w:sz w:val="24"/>
          <w:szCs w:val="20"/>
        </w:rPr>
        <w:t>CQC’s role in supporting good care for people taking medicines in the community for their mental health.</w:t>
      </w:r>
    </w:p>
    <w:p w14:paraId="55C9BAB9" w14:textId="591B9FA7" w:rsidR="00C360A0" w:rsidRPr="00085DB3" w:rsidRDefault="00C360A0" w:rsidP="005E3D57">
      <w:pPr>
        <w:pStyle w:val="04ABodyText"/>
        <w:numPr>
          <w:ilvl w:val="1"/>
          <w:numId w:val="16"/>
        </w:numPr>
      </w:pPr>
      <w:r w:rsidRPr="00085DB3">
        <w:rPr>
          <w:rStyle w:val="cf01"/>
          <w:rFonts w:ascii="Barlow" w:hAnsi="Barlow" w:cs="Arial"/>
          <w:sz w:val="24"/>
          <w:szCs w:val="20"/>
        </w:rPr>
        <w:t xml:space="preserve">How CQC can utilise its regulatory levers </w:t>
      </w:r>
      <w:r w:rsidR="00586978">
        <w:rPr>
          <w:rStyle w:val="cf01"/>
          <w:rFonts w:ascii="Barlow" w:hAnsi="Barlow" w:cs="Arial"/>
          <w:sz w:val="24"/>
          <w:szCs w:val="20"/>
        </w:rPr>
        <w:t xml:space="preserve">to help improve </w:t>
      </w:r>
      <w:r w:rsidRPr="00085DB3">
        <w:rPr>
          <w:rStyle w:val="cf01"/>
          <w:rFonts w:ascii="Barlow" w:hAnsi="Barlow" w:cs="Arial"/>
          <w:sz w:val="24"/>
          <w:szCs w:val="20"/>
        </w:rPr>
        <w:t>this area of care.</w:t>
      </w:r>
    </w:p>
    <w:p w14:paraId="370D29EB" w14:textId="77777777" w:rsidR="00C360A0" w:rsidRPr="00EC6629" w:rsidRDefault="00C360A0" w:rsidP="00C360A0">
      <w:pPr>
        <w:pStyle w:val="02BSubheadingNumbered1stlevelTOC"/>
      </w:pPr>
      <w:bookmarkStart w:id="27" w:name="_Toc194589151"/>
      <w:bookmarkStart w:id="28" w:name="_Toc196315243"/>
      <w:bookmarkStart w:id="29" w:name="_Toc200463311"/>
      <w:bookmarkStart w:id="30" w:name="_Toc200463377"/>
      <w:r>
        <w:t>Methodology</w:t>
      </w:r>
      <w:bookmarkEnd w:id="27"/>
      <w:bookmarkEnd w:id="28"/>
      <w:bookmarkEnd w:id="29"/>
      <w:bookmarkEnd w:id="30"/>
      <w:r w:rsidRPr="00E40F7E">
        <w:rPr>
          <w:rFonts w:asciiTheme="minorHAnsi" w:hAnsiTheme="minorHAnsi"/>
          <w:i/>
          <w:color w:val="auto"/>
          <w:szCs w:val="24"/>
        </w:rPr>
        <w:t xml:space="preserve"> </w:t>
      </w:r>
    </w:p>
    <w:p w14:paraId="0F0DE6A1" w14:textId="45F52233" w:rsidR="00C360A0" w:rsidRDefault="00C360A0" w:rsidP="00C6523E">
      <w:pPr>
        <w:pStyle w:val="04ABodyText"/>
        <w:numPr>
          <w:ilvl w:val="0"/>
          <w:numId w:val="0"/>
        </w:numPr>
      </w:pPr>
      <w:r w:rsidRPr="006706D6">
        <w:t xml:space="preserve">This research employed a mixed-methods approach, combining quantitative data from a </w:t>
      </w:r>
      <w:r w:rsidR="00085DB3">
        <w:t>survey</w:t>
      </w:r>
      <w:r w:rsidRPr="006706D6">
        <w:t xml:space="preserve"> with qualitative insights gathered through in-depth interviews.</w:t>
      </w:r>
    </w:p>
    <w:p w14:paraId="23556231" w14:textId="77777777" w:rsidR="00C360A0" w:rsidRDefault="00C360A0" w:rsidP="00C360A0">
      <w:pPr>
        <w:pStyle w:val="Heading3"/>
      </w:pPr>
      <w:bookmarkStart w:id="31" w:name="_Toc194589152"/>
      <w:bookmarkStart w:id="32" w:name="_Toc196315244"/>
      <w:bookmarkStart w:id="33" w:name="_Toc200463312"/>
      <w:bookmarkStart w:id="34" w:name="_Toc200463378"/>
      <w:r>
        <w:t>Survey</w:t>
      </w:r>
      <w:bookmarkEnd w:id="31"/>
      <w:bookmarkEnd w:id="32"/>
      <w:bookmarkEnd w:id="33"/>
      <w:bookmarkEnd w:id="34"/>
    </w:p>
    <w:p w14:paraId="1DA4B204" w14:textId="322C5EF2" w:rsidR="00C360A0" w:rsidRDefault="00C360A0" w:rsidP="00C6523E">
      <w:pPr>
        <w:pStyle w:val="04ABodyText"/>
        <w:numPr>
          <w:ilvl w:val="0"/>
          <w:numId w:val="0"/>
        </w:numPr>
      </w:pPr>
      <w:r w:rsidRPr="006706D6">
        <w:t xml:space="preserve">An online </w:t>
      </w:r>
      <w:r w:rsidR="00085DB3">
        <w:t>survey</w:t>
      </w:r>
      <w:r w:rsidRPr="006706D6">
        <w:t xml:space="preserve"> was </w:t>
      </w:r>
      <w:r>
        <w:t>sent</w:t>
      </w:r>
      <w:r w:rsidRPr="006706D6">
        <w:t xml:space="preserve"> to a diverse range of individuals involved in supporting people in the community with their psychotropic medic</w:t>
      </w:r>
      <w:r w:rsidR="00586978">
        <w:t>ines</w:t>
      </w:r>
      <w:r w:rsidRPr="006706D6">
        <w:t xml:space="preserve">. </w:t>
      </w:r>
      <w:r>
        <w:t xml:space="preserve">A sample of </w:t>
      </w:r>
      <w:r w:rsidR="00553500">
        <w:t>6</w:t>
      </w:r>
      <w:r w:rsidR="00722B47">
        <w:t>,</w:t>
      </w:r>
      <w:r w:rsidR="00553500">
        <w:t>400</w:t>
      </w:r>
      <w:r>
        <w:t xml:space="preserve"> </w:t>
      </w:r>
      <w:r w:rsidR="00722B47">
        <w:t xml:space="preserve">individuals </w:t>
      </w:r>
      <w:r>
        <w:t xml:space="preserve">was provided to Ipsos by CQC. The sample </w:t>
      </w:r>
      <w:r w:rsidRPr="006706D6">
        <w:t>included</w:t>
      </w:r>
      <w:r>
        <w:t xml:space="preserve"> a range of professions within different organisations, including patient facing and non-patient facing roles. The main </w:t>
      </w:r>
      <w:r w:rsidR="00553500">
        <w:t>organisations</w:t>
      </w:r>
      <w:r>
        <w:t xml:space="preserve"> covered included: </w:t>
      </w:r>
    </w:p>
    <w:p w14:paraId="17522EAA" w14:textId="21A7B046" w:rsidR="00553500" w:rsidRDefault="00553500" w:rsidP="005E3D57">
      <w:pPr>
        <w:pStyle w:val="04ABodyText"/>
        <w:numPr>
          <w:ilvl w:val="0"/>
          <w:numId w:val="16"/>
        </w:numPr>
      </w:pPr>
      <w:r>
        <w:t xml:space="preserve">Primary </w:t>
      </w:r>
      <w:r w:rsidR="00722B47">
        <w:t>care</w:t>
      </w:r>
      <w:r>
        <w:t xml:space="preserve"> services</w:t>
      </w:r>
    </w:p>
    <w:p w14:paraId="6D4AAB30" w14:textId="21F5DEB3" w:rsidR="003329C2" w:rsidRDefault="003329C2" w:rsidP="005E3D57">
      <w:pPr>
        <w:pStyle w:val="04ABodyText"/>
        <w:numPr>
          <w:ilvl w:val="0"/>
          <w:numId w:val="16"/>
        </w:numPr>
      </w:pPr>
      <w:r>
        <w:t>NHS mental health trusts</w:t>
      </w:r>
    </w:p>
    <w:p w14:paraId="5D2E1CE7" w14:textId="3769B4D2" w:rsidR="00553500" w:rsidRDefault="00553500" w:rsidP="005E3D57">
      <w:pPr>
        <w:pStyle w:val="04ABodyText"/>
        <w:numPr>
          <w:ilvl w:val="0"/>
          <w:numId w:val="16"/>
        </w:numPr>
      </w:pPr>
      <w:r>
        <w:t>I</w:t>
      </w:r>
      <w:r w:rsidR="00722B47">
        <w:t>ntegrated Care Boards (I</w:t>
      </w:r>
      <w:r>
        <w:t>CB</w:t>
      </w:r>
      <w:r w:rsidR="00722B47">
        <w:t>s)</w:t>
      </w:r>
      <w:r>
        <w:t xml:space="preserve"> and I</w:t>
      </w:r>
      <w:r w:rsidR="00722B47">
        <w:t>ntegrated Care Systems (I</w:t>
      </w:r>
      <w:r>
        <w:t>CSs</w:t>
      </w:r>
      <w:r w:rsidR="00722B47">
        <w:t>)</w:t>
      </w:r>
    </w:p>
    <w:p w14:paraId="39D09128" w14:textId="1CDA0521" w:rsidR="00553500" w:rsidRDefault="00553500" w:rsidP="005E3D57">
      <w:pPr>
        <w:pStyle w:val="04ABodyText"/>
        <w:numPr>
          <w:ilvl w:val="0"/>
          <w:numId w:val="16"/>
        </w:numPr>
      </w:pPr>
      <w:r>
        <w:t>Charities</w:t>
      </w:r>
      <w:r w:rsidR="00435668">
        <w:t xml:space="preserve"> </w:t>
      </w:r>
      <w:r w:rsidR="00C6523E">
        <w:t>that support mental health causes</w:t>
      </w:r>
    </w:p>
    <w:p w14:paraId="31FBAA52" w14:textId="585404BF" w:rsidR="00553500" w:rsidRDefault="00553500" w:rsidP="005E3D57">
      <w:pPr>
        <w:pStyle w:val="04ABodyText"/>
        <w:numPr>
          <w:ilvl w:val="0"/>
          <w:numId w:val="16"/>
        </w:numPr>
      </w:pPr>
      <w:r>
        <w:t xml:space="preserve">Independent healthcare organisations </w:t>
      </w:r>
    </w:p>
    <w:p w14:paraId="2BA8A67C" w14:textId="2A047F69" w:rsidR="00C6065C" w:rsidRDefault="00C6065C" w:rsidP="00C6065C">
      <w:pPr>
        <w:pStyle w:val="04ABodyText"/>
        <w:numPr>
          <w:ilvl w:val="0"/>
          <w:numId w:val="0"/>
        </w:numPr>
      </w:pPr>
      <w:r>
        <w:t xml:space="preserve">The professions covered included: </w:t>
      </w:r>
    </w:p>
    <w:p w14:paraId="524E107B" w14:textId="7CCEF106" w:rsidR="00C360A0" w:rsidRDefault="00C360A0" w:rsidP="005E3D57">
      <w:pPr>
        <w:pStyle w:val="04ABodyText"/>
        <w:numPr>
          <w:ilvl w:val="0"/>
          <w:numId w:val="14"/>
        </w:numPr>
      </w:pPr>
      <w:r w:rsidRPr="006706D6">
        <w:t>Members of community mental health teams within NHS trusts</w:t>
      </w:r>
      <w:r w:rsidR="00C33365">
        <w:t>, including doctors and nurses</w:t>
      </w:r>
    </w:p>
    <w:p w14:paraId="4743D378" w14:textId="318B61D5" w:rsidR="00553500" w:rsidRDefault="00C360A0" w:rsidP="005E3D57">
      <w:pPr>
        <w:pStyle w:val="04ABodyText"/>
        <w:numPr>
          <w:ilvl w:val="0"/>
          <w:numId w:val="14"/>
        </w:numPr>
      </w:pPr>
      <w:r w:rsidRPr="006706D6">
        <w:t xml:space="preserve">General practitioners (GPs) </w:t>
      </w:r>
    </w:p>
    <w:p w14:paraId="17DB0E09" w14:textId="22BD1A3A" w:rsidR="00C360A0" w:rsidRDefault="00553500" w:rsidP="005E3D57">
      <w:pPr>
        <w:pStyle w:val="04ABodyText"/>
        <w:numPr>
          <w:ilvl w:val="0"/>
          <w:numId w:val="14"/>
        </w:numPr>
      </w:pPr>
      <w:r>
        <w:t>P</w:t>
      </w:r>
      <w:r w:rsidR="00C6065C">
        <w:t xml:space="preserve">harmacists </w:t>
      </w:r>
      <w:r w:rsidR="00C360A0" w:rsidRPr="006706D6">
        <w:t>in primary care services</w:t>
      </w:r>
      <w:r w:rsidR="00C6523E">
        <w:t>, NHS trusts</w:t>
      </w:r>
      <w:r w:rsidR="00C360A0" w:rsidRPr="006706D6">
        <w:t xml:space="preserve"> or integrated care teams</w:t>
      </w:r>
    </w:p>
    <w:p w14:paraId="49B63075" w14:textId="05743F1F" w:rsidR="00C360A0" w:rsidRPr="00657A96" w:rsidRDefault="00C360A0" w:rsidP="005E3D57">
      <w:pPr>
        <w:pStyle w:val="04ABodyText"/>
        <w:numPr>
          <w:ilvl w:val="0"/>
          <w:numId w:val="14"/>
        </w:numPr>
      </w:pPr>
      <w:r w:rsidRPr="00657A96">
        <w:t>IC</w:t>
      </w:r>
      <w:r w:rsidR="00085DB3" w:rsidRPr="00657A96">
        <w:t xml:space="preserve">B Chairs and </w:t>
      </w:r>
      <w:r w:rsidR="00722B47">
        <w:t>C</w:t>
      </w:r>
      <w:r w:rsidR="00085DB3" w:rsidRPr="00657A96">
        <w:t>hief Executives</w:t>
      </w:r>
      <w:r w:rsidRPr="00657A96">
        <w:t xml:space="preserve"> </w:t>
      </w:r>
    </w:p>
    <w:p w14:paraId="6D6DD364" w14:textId="3A5E92B7" w:rsidR="00C360A0" w:rsidRDefault="00C360A0" w:rsidP="005E3D57">
      <w:pPr>
        <w:pStyle w:val="04ABodyText"/>
        <w:numPr>
          <w:ilvl w:val="0"/>
          <w:numId w:val="14"/>
        </w:numPr>
      </w:pPr>
      <w:r w:rsidRPr="006706D6">
        <w:t>Individuals working as advocates for people with mental health conditions in charities or support organi</w:t>
      </w:r>
      <w:r>
        <w:t>s</w:t>
      </w:r>
      <w:r w:rsidRPr="006706D6">
        <w:t>ations</w:t>
      </w:r>
    </w:p>
    <w:p w14:paraId="295389D5" w14:textId="02661DED" w:rsidR="00C360A0" w:rsidRDefault="00C360A0" w:rsidP="00C360A0">
      <w:pPr>
        <w:pStyle w:val="04ABodyText"/>
        <w:numPr>
          <w:ilvl w:val="0"/>
          <w:numId w:val="0"/>
        </w:numPr>
      </w:pPr>
      <w:r>
        <w:lastRenderedPageBreak/>
        <w:t xml:space="preserve">The survey was shared as an open link, and recipients were asked to </w:t>
      </w:r>
      <w:r w:rsidR="00085DB3">
        <w:t>disseminate</w:t>
      </w:r>
      <w:r>
        <w:t xml:space="preserve"> the link with </w:t>
      </w:r>
      <w:r w:rsidR="00085DB3">
        <w:t>others</w:t>
      </w:r>
      <w:r>
        <w:t xml:space="preserve"> involved in supporting people </w:t>
      </w:r>
      <w:r w:rsidR="00085DB3">
        <w:t xml:space="preserve">in the community </w:t>
      </w:r>
      <w:r>
        <w:t xml:space="preserve">with psychotropic medicines. </w:t>
      </w:r>
      <w:r w:rsidR="00722B47">
        <w:t>As well as sending the survey directly to individuals CQC holds contact details for, t</w:t>
      </w:r>
      <w:r w:rsidRPr="00E139B8">
        <w:t xml:space="preserve">he </w:t>
      </w:r>
      <w:r w:rsidR="00722B47">
        <w:t xml:space="preserve">open </w:t>
      </w:r>
      <w:r w:rsidRPr="00E139B8">
        <w:t>survey</w:t>
      </w:r>
      <w:r w:rsidR="00085DB3">
        <w:t xml:space="preserve"> link</w:t>
      </w:r>
      <w:r w:rsidRPr="00E139B8">
        <w:t xml:space="preserve"> and information about the research </w:t>
      </w:r>
      <w:r>
        <w:t>were also</w:t>
      </w:r>
      <w:r w:rsidRPr="00E139B8">
        <w:t xml:space="preserve"> disseminated through </w:t>
      </w:r>
      <w:r>
        <w:t xml:space="preserve">CQC’s </w:t>
      </w:r>
      <w:r w:rsidRPr="00E139B8">
        <w:t xml:space="preserve">newsletters and </w:t>
      </w:r>
      <w:r>
        <w:t xml:space="preserve">LinkedIn. </w:t>
      </w:r>
    </w:p>
    <w:p w14:paraId="04DB7671" w14:textId="752D85A3" w:rsidR="00C360A0" w:rsidRDefault="00C360A0" w:rsidP="00C6523E">
      <w:pPr>
        <w:pStyle w:val="04ABodyText"/>
        <w:numPr>
          <w:ilvl w:val="0"/>
          <w:numId w:val="0"/>
        </w:numPr>
      </w:pPr>
      <w:r w:rsidRPr="006706D6">
        <w:t xml:space="preserve">A total of </w:t>
      </w:r>
      <w:r w:rsidRPr="00085DB3">
        <w:rPr>
          <w:b/>
          <w:bCs/>
        </w:rPr>
        <w:t>314 participants responded to the survey</w:t>
      </w:r>
      <w:r w:rsidRPr="006706D6">
        <w:t>, with 250 completing it in full and 6</w:t>
      </w:r>
      <w:r w:rsidR="00C84A37">
        <w:t>4</w:t>
      </w:r>
      <w:r w:rsidRPr="006706D6">
        <w:t xml:space="preserve"> providing partial responses</w:t>
      </w:r>
      <w:r>
        <w:rPr>
          <w:rStyle w:val="FootnoteReference"/>
        </w:rPr>
        <w:footnoteReference w:id="4"/>
      </w:r>
      <w:r w:rsidRPr="006706D6">
        <w:t xml:space="preserve">. </w:t>
      </w:r>
      <w:r>
        <w:t xml:space="preserve">The survey fieldwork period </w:t>
      </w:r>
      <w:r w:rsidRPr="00085DB3">
        <w:t xml:space="preserve">was </w:t>
      </w:r>
      <w:r w:rsidR="00085DB3" w:rsidRPr="00085DB3">
        <w:t>14</w:t>
      </w:r>
      <w:r w:rsidR="00085DB3" w:rsidRPr="00085DB3">
        <w:rPr>
          <w:vertAlign w:val="superscript"/>
        </w:rPr>
        <w:t>th</w:t>
      </w:r>
      <w:r w:rsidR="00085DB3" w:rsidRPr="00085DB3">
        <w:t xml:space="preserve"> February to 17</w:t>
      </w:r>
      <w:r w:rsidR="00085DB3" w:rsidRPr="00085DB3">
        <w:rPr>
          <w:vertAlign w:val="superscript"/>
        </w:rPr>
        <w:t>th</w:t>
      </w:r>
      <w:r w:rsidR="00085DB3" w:rsidRPr="00085DB3">
        <w:t xml:space="preserve"> March 2025</w:t>
      </w:r>
      <w:r w:rsidRPr="00085DB3">
        <w:t>.</w:t>
      </w:r>
      <w:r>
        <w:t xml:space="preserve"> </w:t>
      </w:r>
      <w:r w:rsidRPr="00E139B8">
        <w:t>The survey lasted approximately 15 minutes.</w:t>
      </w:r>
      <w:r>
        <w:t xml:space="preserve"> It comprised of 20 closed questions, and five open-ended questions designed to explore specific issues in more depth. A copy of the questionnaire is included in the appendix.</w:t>
      </w:r>
      <w:r w:rsidR="00292677">
        <w:t xml:space="preserve"> The survey data are not weighted</w:t>
      </w:r>
      <w:r>
        <w:t xml:space="preserve"> </w:t>
      </w:r>
      <w:r w:rsidR="00292677">
        <w:t xml:space="preserve">due to the lack of a defined population for the research. The research was </w:t>
      </w:r>
      <w:r w:rsidR="57415FA7">
        <w:t xml:space="preserve">intended </w:t>
      </w:r>
      <w:r w:rsidR="00292677">
        <w:t xml:space="preserve">to </w:t>
      </w:r>
      <w:r w:rsidR="187635B8">
        <w:t>engage</w:t>
      </w:r>
      <w:r w:rsidR="00292677">
        <w:t xml:space="preserve"> a range of different people involved in providing care for people taking psychotropic medicines in the community, rather than to </w:t>
      </w:r>
      <w:r w:rsidR="2FFC463E">
        <w:t>produce a</w:t>
      </w:r>
      <w:r w:rsidR="6BB8DFDF">
        <w:t xml:space="preserve"> </w:t>
      </w:r>
      <w:r w:rsidR="00292677">
        <w:t>representative</w:t>
      </w:r>
      <w:r w:rsidR="7326B7A3">
        <w:t xml:space="preserve"> sample</w:t>
      </w:r>
      <w:r w:rsidR="00292677">
        <w:t>.</w:t>
      </w:r>
    </w:p>
    <w:p w14:paraId="725B7A28" w14:textId="77777777" w:rsidR="00C360A0" w:rsidRPr="00C84A37" w:rsidRDefault="00C360A0" w:rsidP="00C360A0">
      <w:pPr>
        <w:pStyle w:val="Heading3"/>
        <w:rPr>
          <w:color w:val="158281" w:themeColor="text2" w:themeShade="BF"/>
          <w:sz w:val="24"/>
          <w:szCs w:val="18"/>
        </w:rPr>
      </w:pPr>
      <w:bookmarkStart w:id="35" w:name="_Toc194589153"/>
      <w:bookmarkStart w:id="36" w:name="_Toc196315245"/>
      <w:bookmarkStart w:id="37" w:name="_Toc200463313"/>
      <w:bookmarkStart w:id="38" w:name="_Toc200463379"/>
      <w:r w:rsidRPr="00C84A37">
        <w:rPr>
          <w:color w:val="158281" w:themeColor="text2" w:themeShade="BF"/>
          <w:sz w:val="24"/>
          <w:szCs w:val="18"/>
        </w:rPr>
        <w:t>Profile of completed responses</w:t>
      </w:r>
      <w:bookmarkEnd w:id="35"/>
      <w:bookmarkEnd w:id="36"/>
      <w:bookmarkEnd w:id="37"/>
      <w:bookmarkEnd w:id="38"/>
    </w:p>
    <w:p w14:paraId="006411FC" w14:textId="77777777" w:rsidR="00C84A37" w:rsidRDefault="00C360A0" w:rsidP="00C84A37">
      <w:pPr>
        <w:pStyle w:val="04ABodyText"/>
        <w:numPr>
          <w:ilvl w:val="0"/>
          <w:numId w:val="0"/>
        </w:numPr>
      </w:pPr>
      <w:r>
        <w:t xml:space="preserve">A breakdown of survey participants by role, organisation, and region is provided below:  </w:t>
      </w:r>
    </w:p>
    <w:p w14:paraId="1A129CD5" w14:textId="6BFF2522" w:rsidR="00C84A37" w:rsidRDefault="00C84A37" w:rsidP="00605525">
      <w:pPr>
        <w:pStyle w:val="07BImageCaptionNumbered"/>
      </w:pPr>
      <w:r>
        <w:t>Professional Background</w:t>
      </w:r>
      <w:r>
        <w:rPr>
          <w:rStyle w:val="FootnoteReference"/>
        </w:rPr>
        <w:footnoteReference w:id="5"/>
      </w:r>
    </w:p>
    <w:p w14:paraId="4DA41F45" w14:textId="718B19A7" w:rsidR="00C84A37" w:rsidRDefault="00C84A37" w:rsidP="00C84A37">
      <w:pPr>
        <w:pStyle w:val="04ABodyText"/>
        <w:numPr>
          <w:ilvl w:val="0"/>
          <w:numId w:val="0"/>
        </w:numPr>
      </w:pPr>
      <w:r>
        <w:rPr>
          <w:noProof/>
        </w:rPr>
        <w:drawing>
          <wp:inline distT="0" distB="0" distL="0" distR="0" wp14:anchorId="71742F75" wp14:editId="47F283DB">
            <wp:extent cx="6499860" cy="3003550"/>
            <wp:effectExtent l="0" t="0" r="0" b="6350"/>
            <wp:docPr id="1652637854" name="Picture 1" descr="Bar chart showing breakdown of participants professional background. Medical practitioner/doctor 48%. Pharmacy 25%. Nursing 14%. Other healthcare professional 5%. Non-healthcare professional 4%. Social care professional 3%. Health service/public health manager 1%. Mental health/well-being practitioner 1%. Peer support worker 1%. Other 1%. Base: All respondent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37854" name="Picture 1" descr="Bar chart showing breakdown of participants professional background. Medical practitioner/doctor 48%. Pharmacy 25%. Nursing 14%. Other healthcare professional 5%. Non-healthcare professional 4%. Social care professional 3%. Health service/public health manager 1%. Mental health/well-being practitioner 1%. Peer support worker 1%. Other 1%. Base: All respondents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6692" cy="3006707"/>
                    </a:xfrm>
                    <a:prstGeom prst="rect">
                      <a:avLst/>
                    </a:prstGeom>
                    <a:noFill/>
                  </pic:spPr>
                </pic:pic>
              </a:graphicData>
            </a:graphic>
          </wp:inline>
        </w:drawing>
      </w:r>
    </w:p>
    <w:p w14:paraId="6865F03D" w14:textId="46E1ADFF" w:rsidR="00C84A37" w:rsidRDefault="00C84A37" w:rsidP="00605525">
      <w:pPr>
        <w:pStyle w:val="07BImageCaptionNumbered"/>
      </w:pPr>
      <w:r>
        <w:lastRenderedPageBreak/>
        <w:t>Organisation</w:t>
      </w:r>
    </w:p>
    <w:p w14:paraId="4A3D346F" w14:textId="284BC0B1" w:rsidR="002B033B" w:rsidRDefault="00C84A37" w:rsidP="00C6523E">
      <w:pPr>
        <w:pStyle w:val="04ABodyText"/>
        <w:numPr>
          <w:ilvl w:val="0"/>
          <w:numId w:val="0"/>
        </w:numPr>
        <w:rPr>
          <w:color w:val="FF0000"/>
        </w:rPr>
      </w:pPr>
      <w:r>
        <w:rPr>
          <w:noProof/>
          <w:color w:val="FF0000"/>
        </w:rPr>
        <w:drawing>
          <wp:inline distT="0" distB="0" distL="0" distR="0" wp14:anchorId="6F2A678A" wp14:editId="5F8B9B30">
            <wp:extent cx="6371734" cy="2940050"/>
            <wp:effectExtent l="0" t="0" r="0" b="0"/>
            <wp:docPr id="1789539832" name="Picture 2" descr="Bar chart showing breakdown of participant organisation. Primary care service such as GP service, Primary Care Network) 50%. NHS mental health service 44%. Integrated Care Board (ICB) 4%. Mental Health Charity 3%. Care home/residential care home 2%. Other 1%. Base: All respondent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39832" name="Picture 2" descr="Bar chart showing breakdown of participant organisation. Primary care service such as GP service, Primary Care Network) 50%. NHS mental health service 44%. Integrated Care Board (ICB) 4%. Mental Health Charity 3%. Care home/residential care home 2%. Other 1%. Base: All respondents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256" cy="2948135"/>
                    </a:xfrm>
                    <a:prstGeom prst="rect">
                      <a:avLst/>
                    </a:prstGeom>
                    <a:noFill/>
                  </pic:spPr>
                </pic:pic>
              </a:graphicData>
            </a:graphic>
          </wp:inline>
        </w:drawing>
      </w:r>
    </w:p>
    <w:p w14:paraId="12289134" w14:textId="643173B0" w:rsidR="00C84A37" w:rsidRDefault="00C84A37" w:rsidP="00605525">
      <w:pPr>
        <w:pStyle w:val="07BImageCaptionNumbered"/>
      </w:pPr>
      <w:r>
        <w:t>Region</w:t>
      </w:r>
    </w:p>
    <w:p w14:paraId="403747F2" w14:textId="2D2B00E7" w:rsidR="00C84A37" w:rsidRPr="002B033B" w:rsidRDefault="00C84A37" w:rsidP="00C6523E">
      <w:pPr>
        <w:pStyle w:val="04ABodyText"/>
        <w:numPr>
          <w:ilvl w:val="0"/>
          <w:numId w:val="0"/>
        </w:numPr>
        <w:rPr>
          <w:color w:val="FF0000"/>
        </w:rPr>
      </w:pPr>
      <w:r>
        <w:rPr>
          <w:noProof/>
          <w:color w:val="FF0000"/>
        </w:rPr>
        <w:drawing>
          <wp:inline distT="0" distB="0" distL="0" distR="0" wp14:anchorId="7D92237A" wp14:editId="32B5639B">
            <wp:extent cx="6202651" cy="2774950"/>
            <wp:effectExtent l="0" t="0" r="8255" b="6350"/>
            <wp:docPr id="2079234350" name="Picture 3" descr="Bar chart showing breakdown of participant region. South 37%. North 22%. Midlands and East of England 21%. London 20%. Base: All respondent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4350" name="Picture 3" descr="Bar chart showing breakdown of participant region. South 37%. North 22%. Midlands and East of England 21%. London 20%. Base: All respondents (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7591" cy="2777160"/>
                    </a:xfrm>
                    <a:prstGeom prst="rect">
                      <a:avLst/>
                    </a:prstGeom>
                    <a:noFill/>
                  </pic:spPr>
                </pic:pic>
              </a:graphicData>
            </a:graphic>
          </wp:inline>
        </w:drawing>
      </w:r>
    </w:p>
    <w:p w14:paraId="0A8F2F25" w14:textId="77777777" w:rsidR="00C360A0" w:rsidRDefault="00C360A0" w:rsidP="00C360A0">
      <w:pPr>
        <w:pStyle w:val="Heading3"/>
      </w:pPr>
      <w:bookmarkStart w:id="39" w:name="_Toc194589154"/>
      <w:bookmarkStart w:id="40" w:name="_Toc196315246"/>
      <w:bookmarkStart w:id="41" w:name="_Toc200463314"/>
      <w:bookmarkStart w:id="42" w:name="_Toc200463380"/>
      <w:r>
        <w:t>Qualitative interviews</w:t>
      </w:r>
      <w:bookmarkEnd w:id="39"/>
      <w:bookmarkEnd w:id="40"/>
      <w:bookmarkEnd w:id="41"/>
      <w:bookmarkEnd w:id="42"/>
      <w:r>
        <w:t xml:space="preserve"> </w:t>
      </w:r>
    </w:p>
    <w:p w14:paraId="32104FAC" w14:textId="5937BEFB" w:rsidR="00C360A0" w:rsidRDefault="00C360A0" w:rsidP="00C6523E">
      <w:pPr>
        <w:pStyle w:val="04ABodyText"/>
        <w:numPr>
          <w:ilvl w:val="0"/>
          <w:numId w:val="0"/>
        </w:numPr>
      </w:pPr>
      <w:r>
        <w:t>D</w:t>
      </w:r>
      <w:r w:rsidRPr="006706D6">
        <w:t xml:space="preserve">epth interviews were conducted with </w:t>
      </w:r>
      <w:r w:rsidR="006F7C6B">
        <w:t>1</w:t>
      </w:r>
      <w:r w:rsidR="001C6497">
        <w:t>3</w:t>
      </w:r>
      <w:r w:rsidRPr="006706D6">
        <w:t xml:space="preserve"> participants who had indicated their willingness to be recontacted for further research during the </w:t>
      </w:r>
      <w:r>
        <w:t>survey</w:t>
      </w:r>
      <w:r w:rsidRPr="006706D6">
        <w:t xml:space="preserve"> phase. </w:t>
      </w:r>
      <w:r>
        <w:t>The interviews were designed to explore the topics covered in the survey in greater depth</w:t>
      </w:r>
      <w:r w:rsidR="00085DB3">
        <w:t>. T</w:t>
      </w:r>
      <w:r>
        <w:t>he discussion guide is available in the appendix. Quotas were set based on organisation, role, and location. The profile of participants is provided in the following table.</w:t>
      </w:r>
    </w:p>
    <w:p w14:paraId="36CD39EC" w14:textId="0CBDBB58" w:rsidR="00C360A0" w:rsidRDefault="003329C2" w:rsidP="00C360A0">
      <w:pPr>
        <w:pStyle w:val="07DTableCaptionNumbered"/>
      </w:pPr>
      <w:r>
        <w:t>D</w:t>
      </w:r>
      <w:r w:rsidR="00C360A0">
        <w:t>epth interviews – profile</w:t>
      </w:r>
    </w:p>
    <w:tbl>
      <w:tblPr>
        <w:tblStyle w:val="GridTable5Dark-Accent1"/>
        <w:tblW w:w="0" w:type="auto"/>
        <w:tblLook w:val="04A0" w:firstRow="1" w:lastRow="0" w:firstColumn="1" w:lastColumn="0" w:noHBand="0" w:noVBand="1"/>
      </w:tblPr>
      <w:tblGrid>
        <w:gridCol w:w="1696"/>
        <w:gridCol w:w="5100"/>
        <w:gridCol w:w="1349"/>
      </w:tblGrid>
      <w:tr w:rsidR="00F104C1" w14:paraId="04A37FA3" w14:textId="77777777" w:rsidTr="00D16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tcPr>
          <w:p w14:paraId="56BAA25E" w14:textId="77777777" w:rsidR="00F104C1" w:rsidRDefault="00F104C1" w:rsidP="00C6523E">
            <w:pPr>
              <w:pStyle w:val="04ABodyText"/>
              <w:numPr>
                <w:ilvl w:val="0"/>
                <w:numId w:val="0"/>
              </w:numPr>
              <w:spacing w:before="0" w:after="0"/>
              <w:rPr>
                <w:b w:val="0"/>
                <w:bCs w:val="0"/>
              </w:rPr>
            </w:pPr>
            <w:r>
              <w:t>Quota</w:t>
            </w:r>
          </w:p>
        </w:tc>
        <w:tc>
          <w:tcPr>
            <w:tcW w:w="5100" w:type="dxa"/>
            <w:tcBorders>
              <w:top w:val="single" w:sz="4" w:space="0" w:color="auto"/>
              <w:left w:val="single" w:sz="4" w:space="0" w:color="auto"/>
              <w:bottom w:val="single" w:sz="4" w:space="0" w:color="auto"/>
              <w:right w:val="single" w:sz="4" w:space="0" w:color="auto"/>
            </w:tcBorders>
          </w:tcPr>
          <w:p w14:paraId="7A33F4AA" w14:textId="65E67F9D" w:rsidR="00F104C1" w:rsidRDefault="00F104C1" w:rsidP="00C6523E">
            <w:pPr>
              <w:pStyle w:val="04ABodyText"/>
              <w:numPr>
                <w:ilvl w:val="0"/>
                <w:numId w:val="0"/>
              </w:numPr>
              <w:spacing w:before="0" w:after="0"/>
              <w:cnfStyle w:val="100000000000" w:firstRow="1" w:lastRow="0" w:firstColumn="0" w:lastColumn="0" w:oddVBand="0" w:evenVBand="0" w:oddHBand="0" w:evenHBand="0" w:firstRowFirstColumn="0" w:firstRowLastColumn="0" w:lastRowFirstColumn="0" w:lastRowLastColumn="0"/>
            </w:pPr>
          </w:p>
        </w:tc>
        <w:tc>
          <w:tcPr>
            <w:tcW w:w="0" w:type="dxa"/>
            <w:tcBorders>
              <w:top w:val="single" w:sz="4" w:space="0" w:color="auto"/>
              <w:left w:val="single" w:sz="4" w:space="0" w:color="auto"/>
              <w:bottom w:val="single" w:sz="4" w:space="0" w:color="auto"/>
              <w:right w:val="single" w:sz="4" w:space="0" w:color="auto"/>
            </w:tcBorders>
          </w:tcPr>
          <w:p w14:paraId="363E071C" w14:textId="77777777" w:rsidR="00F104C1" w:rsidRDefault="00F104C1" w:rsidP="00C6523E">
            <w:pPr>
              <w:pStyle w:val="04ABodyText"/>
              <w:numPr>
                <w:ilvl w:val="0"/>
                <w:numId w:val="0"/>
              </w:numPr>
              <w:spacing w:before="0" w:after="0"/>
              <w:cnfStyle w:val="100000000000" w:firstRow="1" w:lastRow="0" w:firstColumn="0" w:lastColumn="0" w:oddVBand="0" w:evenVBand="0" w:oddHBand="0" w:evenHBand="0" w:firstRowFirstColumn="0" w:firstRowLastColumn="0" w:lastRowFirstColumn="0" w:lastRowLastColumn="0"/>
            </w:pPr>
            <w:r>
              <w:t>Number of interviews</w:t>
            </w:r>
          </w:p>
        </w:tc>
      </w:tr>
      <w:tr w:rsidR="00D16921" w14:paraId="517E5205" w14:textId="77777777" w:rsidTr="00D1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outset" w:sz="6" w:space="0" w:color="auto"/>
              <w:left w:val="outset" w:sz="6" w:space="0" w:color="auto"/>
              <w:bottom w:val="nil"/>
              <w:right w:val="inset" w:sz="6" w:space="0" w:color="auto"/>
            </w:tcBorders>
          </w:tcPr>
          <w:p w14:paraId="0F64481D" w14:textId="77777777" w:rsidR="00F104C1" w:rsidRDefault="00F104C1" w:rsidP="00C6523E">
            <w:pPr>
              <w:pStyle w:val="04ABodyText"/>
              <w:numPr>
                <w:ilvl w:val="0"/>
                <w:numId w:val="0"/>
              </w:numPr>
              <w:spacing w:before="0" w:after="0"/>
            </w:pPr>
            <w:r>
              <w:lastRenderedPageBreak/>
              <w:t>Role/ organisation</w:t>
            </w:r>
          </w:p>
        </w:tc>
        <w:tc>
          <w:tcPr>
            <w:tcW w:w="0" w:type="dxa"/>
            <w:tcBorders>
              <w:top w:val="single" w:sz="4" w:space="0" w:color="auto"/>
              <w:left w:val="inset" w:sz="6" w:space="0" w:color="auto"/>
              <w:bottom w:val="single" w:sz="4" w:space="0" w:color="auto"/>
              <w:right w:val="single" w:sz="4" w:space="0" w:color="auto"/>
            </w:tcBorders>
            <w:shd w:val="clear" w:color="auto" w:fill="D9D9D9" w:themeFill="background1" w:themeFillShade="D9"/>
          </w:tcPr>
          <w:p w14:paraId="152F4758" w14:textId="77777777"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GP</w:t>
            </w:r>
          </w:p>
        </w:tc>
        <w:tc>
          <w:tcPr>
            <w:tcW w:w="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0C765" w14:textId="5FC36EB2"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3</w:t>
            </w:r>
          </w:p>
        </w:tc>
      </w:tr>
      <w:tr w:rsidR="00D16921" w14:paraId="0C2D1443" w14:textId="77777777" w:rsidTr="00D16921">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nil"/>
              <w:right w:val="inset" w:sz="6" w:space="0" w:color="auto"/>
            </w:tcBorders>
          </w:tcPr>
          <w:p w14:paraId="761D6BF8"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FFFFFF" w:themeFill="background1"/>
          </w:tcPr>
          <w:p w14:paraId="61C40759" w14:textId="77777777"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Practice manager</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385ABDB8" w14:textId="3DC93075"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1</w:t>
            </w:r>
          </w:p>
        </w:tc>
      </w:tr>
      <w:tr w:rsidR="00D16921" w14:paraId="2C4C6F8F" w14:textId="77777777" w:rsidTr="00D1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nil"/>
              <w:right w:val="inset" w:sz="6" w:space="0" w:color="auto"/>
            </w:tcBorders>
          </w:tcPr>
          <w:p w14:paraId="386F0EB4"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D9D9D9" w:themeFill="background1" w:themeFillShade="D9"/>
          </w:tcPr>
          <w:p w14:paraId="1793EA5B" w14:textId="77777777"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Pharmacist</w:t>
            </w:r>
          </w:p>
        </w:tc>
        <w:tc>
          <w:tcPr>
            <w:tcW w:w="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926C2B" w14:textId="775B4543"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5</w:t>
            </w:r>
          </w:p>
        </w:tc>
      </w:tr>
      <w:tr w:rsidR="00D16921" w14:paraId="0CA30154" w14:textId="77777777" w:rsidTr="00D16921">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nil"/>
              <w:right w:val="inset" w:sz="6" w:space="0" w:color="auto"/>
            </w:tcBorders>
          </w:tcPr>
          <w:p w14:paraId="0B6094CC"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FFFFFF" w:themeFill="background1"/>
          </w:tcPr>
          <w:p w14:paraId="13391367" w14:textId="77777777"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Nurse in an NHS Mental Health Service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0FAA203A" w14:textId="4D03E18D"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1</w:t>
            </w:r>
          </w:p>
        </w:tc>
      </w:tr>
      <w:tr w:rsidR="00D16921" w14:paraId="62BB2C20" w14:textId="77777777" w:rsidTr="00D1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nil"/>
              <w:right w:val="inset" w:sz="6" w:space="0" w:color="auto"/>
            </w:tcBorders>
          </w:tcPr>
          <w:p w14:paraId="6476A617"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D9D9D9" w:themeFill="background1" w:themeFillShade="D9"/>
          </w:tcPr>
          <w:p w14:paraId="36CEB180" w14:textId="05F99359"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ICB</w:t>
            </w:r>
          </w:p>
        </w:tc>
        <w:tc>
          <w:tcPr>
            <w:tcW w:w="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C399E" w14:textId="28F0C7E0"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1</w:t>
            </w:r>
          </w:p>
        </w:tc>
      </w:tr>
      <w:tr w:rsidR="00D16921" w14:paraId="5D78272A" w14:textId="77777777" w:rsidTr="00D16921">
        <w:trPr>
          <w:trHeight w:val="137"/>
        </w:trPr>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nil"/>
              <w:right w:val="inset" w:sz="6" w:space="0" w:color="auto"/>
            </w:tcBorders>
          </w:tcPr>
          <w:p w14:paraId="4198BDA3"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FFFFFF" w:themeFill="background1"/>
          </w:tcPr>
          <w:p w14:paraId="1BAFF347" w14:textId="77777777"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Patient advocate/ charity representative</w:t>
            </w:r>
          </w:p>
        </w:tc>
        <w:tc>
          <w:tcPr>
            <w:tcW w:w="0" w:type="dxa"/>
            <w:tcBorders>
              <w:top w:val="single" w:sz="4" w:space="0" w:color="auto"/>
              <w:left w:val="single" w:sz="4" w:space="0" w:color="auto"/>
              <w:bottom w:val="single" w:sz="4" w:space="0" w:color="auto"/>
              <w:right w:val="single" w:sz="4" w:space="0" w:color="auto"/>
            </w:tcBorders>
            <w:shd w:val="clear" w:color="auto" w:fill="FFFFFF" w:themeFill="background1"/>
          </w:tcPr>
          <w:p w14:paraId="4814B532" w14:textId="38309433"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1</w:t>
            </w:r>
          </w:p>
        </w:tc>
      </w:tr>
      <w:tr w:rsidR="00D16921" w14:paraId="076C2814" w14:textId="77777777" w:rsidTr="00D1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inset" w:sz="6" w:space="0" w:color="auto"/>
              <w:right w:val="inset" w:sz="6" w:space="0" w:color="auto"/>
            </w:tcBorders>
          </w:tcPr>
          <w:p w14:paraId="0F8C0D5A"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D9D9D9" w:themeFill="background1" w:themeFillShade="D9"/>
          </w:tcPr>
          <w:p w14:paraId="0AE8E3EE" w14:textId="29BCAFED"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Academic</w:t>
            </w:r>
          </w:p>
        </w:tc>
        <w:tc>
          <w:tcPr>
            <w:tcW w:w="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7CD7B6" w14:textId="46B5D3CA"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1</w:t>
            </w:r>
          </w:p>
        </w:tc>
      </w:tr>
      <w:tr w:rsidR="00D16921" w14:paraId="5ECF2054" w14:textId="77777777" w:rsidTr="00D16921">
        <w:tc>
          <w:tcPr>
            <w:cnfStyle w:val="001000000000" w:firstRow="0" w:lastRow="0" w:firstColumn="1" w:lastColumn="0" w:oddVBand="0" w:evenVBand="0" w:oddHBand="0" w:evenHBand="0" w:firstRowFirstColumn="0" w:firstRowLastColumn="0" w:lastRowFirstColumn="0" w:lastRowLastColumn="0"/>
            <w:tcW w:w="0" w:type="dxa"/>
            <w:tcBorders>
              <w:top w:val="inset" w:sz="6" w:space="0" w:color="auto"/>
              <w:left w:val="outset" w:sz="6" w:space="0" w:color="auto"/>
              <w:bottom w:val="nil"/>
              <w:right w:val="inset" w:sz="6" w:space="0" w:color="auto"/>
            </w:tcBorders>
          </w:tcPr>
          <w:p w14:paraId="65835497" w14:textId="77777777" w:rsidR="00F104C1" w:rsidRDefault="00F104C1" w:rsidP="00C6523E">
            <w:pPr>
              <w:pStyle w:val="04ABodyText"/>
              <w:numPr>
                <w:ilvl w:val="0"/>
                <w:numId w:val="0"/>
              </w:numPr>
              <w:spacing w:before="0" w:after="0"/>
            </w:pPr>
            <w:r>
              <w:t xml:space="preserve">Region </w:t>
            </w:r>
          </w:p>
        </w:tc>
        <w:tc>
          <w:tcPr>
            <w:tcW w:w="0" w:type="dxa"/>
            <w:tcBorders>
              <w:top w:val="single" w:sz="4" w:space="0" w:color="auto"/>
              <w:left w:val="inset" w:sz="6" w:space="0" w:color="auto"/>
              <w:bottom w:val="single" w:sz="4" w:space="0" w:color="auto"/>
              <w:right w:val="single" w:sz="4" w:space="0" w:color="auto"/>
            </w:tcBorders>
            <w:shd w:val="clear" w:color="auto" w:fill="auto"/>
          </w:tcPr>
          <w:p w14:paraId="7A5118FE" w14:textId="77777777"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 xml:space="preserve">South </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438B6F2" w14:textId="134C6267"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2</w:t>
            </w:r>
          </w:p>
        </w:tc>
      </w:tr>
      <w:tr w:rsidR="00D16921" w14:paraId="5F3AD55C" w14:textId="77777777" w:rsidTr="00D1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nil"/>
              <w:right w:val="inset" w:sz="6" w:space="0" w:color="auto"/>
            </w:tcBorders>
          </w:tcPr>
          <w:p w14:paraId="4B181C1E"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D9D9D9" w:themeFill="background1" w:themeFillShade="D9"/>
          </w:tcPr>
          <w:p w14:paraId="76FB906C" w14:textId="77777777"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London</w:t>
            </w:r>
          </w:p>
        </w:tc>
        <w:tc>
          <w:tcPr>
            <w:tcW w:w="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08429" w14:textId="0956B3EB"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0</w:t>
            </w:r>
          </w:p>
        </w:tc>
      </w:tr>
      <w:tr w:rsidR="00D16921" w14:paraId="46573568" w14:textId="77777777" w:rsidTr="00D16921">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nil"/>
              <w:right w:val="inset" w:sz="6" w:space="0" w:color="auto"/>
            </w:tcBorders>
          </w:tcPr>
          <w:p w14:paraId="6F181AA9"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auto"/>
          </w:tcPr>
          <w:p w14:paraId="0AC3C959" w14:textId="77777777"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Midlands &amp; East of England</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41009DE" w14:textId="6D5097B4" w:rsidR="00F104C1" w:rsidRDefault="00F104C1" w:rsidP="00C6523E">
            <w:pPr>
              <w:pStyle w:val="04ABodyText"/>
              <w:numPr>
                <w:ilvl w:val="0"/>
                <w:numId w:val="0"/>
              </w:numPr>
              <w:spacing w:before="0" w:after="0"/>
              <w:cnfStyle w:val="000000000000" w:firstRow="0" w:lastRow="0" w:firstColumn="0" w:lastColumn="0" w:oddVBand="0" w:evenVBand="0" w:oddHBand="0" w:evenHBand="0" w:firstRowFirstColumn="0" w:firstRowLastColumn="0" w:lastRowFirstColumn="0" w:lastRowLastColumn="0"/>
            </w:pPr>
            <w:r>
              <w:t>4</w:t>
            </w:r>
          </w:p>
        </w:tc>
      </w:tr>
      <w:tr w:rsidR="00D16921" w14:paraId="306E6ED1" w14:textId="77777777" w:rsidTr="00D1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outset" w:sz="6" w:space="0" w:color="auto"/>
              <w:bottom w:val="inset" w:sz="6" w:space="0" w:color="auto"/>
              <w:right w:val="inset" w:sz="6" w:space="0" w:color="auto"/>
            </w:tcBorders>
          </w:tcPr>
          <w:p w14:paraId="1AA8B39F" w14:textId="77777777" w:rsidR="00F104C1" w:rsidRDefault="00F104C1" w:rsidP="00C6523E">
            <w:pPr>
              <w:pStyle w:val="04ABodyText"/>
              <w:numPr>
                <w:ilvl w:val="0"/>
                <w:numId w:val="0"/>
              </w:numPr>
              <w:spacing w:before="0" w:after="0"/>
            </w:pPr>
          </w:p>
        </w:tc>
        <w:tc>
          <w:tcPr>
            <w:tcW w:w="0" w:type="dxa"/>
            <w:tcBorders>
              <w:top w:val="single" w:sz="4" w:space="0" w:color="auto"/>
              <w:left w:val="inset" w:sz="6" w:space="0" w:color="auto"/>
              <w:bottom w:val="single" w:sz="4" w:space="0" w:color="auto"/>
              <w:right w:val="single" w:sz="4" w:space="0" w:color="auto"/>
            </w:tcBorders>
            <w:shd w:val="clear" w:color="auto" w:fill="D9D9D9" w:themeFill="background1" w:themeFillShade="D9"/>
          </w:tcPr>
          <w:p w14:paraId="54FF9042" w14:textId="77777777"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North</w:t>
            </w:r>
          </w:p>
        </w:tc>
        <w:tc>
          <w:tcPr>
            <w:tcW w:w="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E2856" w14:textId="247C589D" w:rsidR="00F104C1" w:rsidRDefault="00F104C1" w:rsidP="00C6523E">
            <w:pPr>
              <w:pStyle w:val="04ABodyTex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t>7</w:t>
            </w:r>
          </w:p>
        </w:tc>
      </w:tr>
    </w:tbl>
    <w:p w14:paraId="6E912B92" w14:textId="442A8B9C" w:rsidR="00C6523E" w:rsidRPr="007D30BE" w:rsidRDefault="00C6523E" w:rsidP="007D30BE">
      <w:pPr>
        <w:pStyle w:val="02BSubheadingNumbered1stlevelTOC"/>
      </w:pPr>
      <w:bookmarkStart w:id="43" w:name="_Toc196315247"/>
      <w:bookmarkStart w:id="44" w:name="_Toc200463315"/>
      <w:bookmarkStart w:id="45" w:name="_Toc200463381"/>
      <w:bookmarkStart w:id="46" w:name="_Toc194589155"/>
      <w:r w:rsidRPr="007D30BE">
        <w:t>Strengths and limitations</w:t>
      </w:r>
      <w:r w:rsidR="007D30BE">
        <w:t xml:space="preserve"> of the methodology</w:t>
      </w:r>
      <w:bookmarkEnd w:id="43"/>
      <w:bookmarkEnd w:id="44"/>
      <w:bookmarkEnd w:id="45"/>
    </w:p>
    <w:p w14:paraId="3149035A" w14:textId="77777777" w:rsidR="007D30BE" w:rsidRPr="007D30BE" w:rsidRDefault="007D30BE" w:rsidP="007D30BE">
      <w:pPr>
        <w:pStyle w:val="04ABodyText"/>
        <w:numPr>
          <w:ilvl w:val="0"/>
          <w:numId w:val="0"/>
        </w:numPr>
        <w:rPr>
          <w:b/>
          <w:bCs/>
        </w:rPr>
      </w:pPr>
      <w:r w:rsidRPr="007D30BE">
        <w:rPr>
          <w:b/>
          <w:bCs/>
        </w:rPr>
        <w:t xml:space="preserve">Strengths: </w:t>
      </w:r>
    </w:p>
    <w:p w14:paraId="104E3313" w14:textId="77777777" w:rsidR="007D30BE" w:rsidRPr="001C6497" w:rsidRDefault="007D30BE" w:rsidP="005E3D57">
      <w:pPr>
        <w:pStyle w:val="04ABodyText"/>
        <w:numPr>
          <w:ilvl w:val="0"/>
          <w:numId w:val="14"/>
        </w:numPr>
      </w:pPr>
      <w:r w:rsidRPr="007D30BE">
        <w:t xml:space="preserve">The mixed-methods approach, combining a survey of 314 healthcare professionals with 13 in-depth qualitative interviews, offers a comprehensive understanding of both the prevalence of issues and the nuanced experiences of those involved in providing care. </w:t>
      </w:r>
    </w:p>
    <w:p w14:paraId="71F8816C" w14:textId="77777777" w:rsidR="007D30BE" w:rsidRPr="001C6497" w:rsidRDefault="007D30BE" w:rsidP="005E3D57">
      <w:pPr>
        <w:pStyle w:val="04ABodyText"/>
        <w:numPr>
          <w:ilvl w:val="0"/>
          <w:numId w:val="14"/>
        </w:numPr>
      </w:pPr>
      <w:r w:rsidRPr="007D30BE">
        <w:t>The inclusion of diverse perspectives, from GPs and pharmacists to patients' advocates and charity representatives, strengthens the findings and ensures a holistic view of the challenges and opportunities.</w:t>
      </w:r>
    </w:p>
    <w:p w14:paraId="03C6ACCC" w14:textId="77777777" w:rsidR="007D30BE" w:rsidRDefault="007D30BE" w:rsidP="007D30BE">
      <w:pPr>
        <w:pStyle w:val="04ABodyText"/>
        <w:numPr>
          <w:ilvl w:val="0"/>
          <w:numId w:val="0"/>
        </w:numPr>
      </w:pPr>
      <w:r w:rsidRPr="007D30BE">
        <w:rPr>
          <w:b/>
          <w:bCs/>
        </w:rPr>
        <w:t>Limitations:</w:t>
      </w:r>
    </w:p>
    <w:p w14:paraId="14E64C0C" w14:textId="3B20C5B8" w:rsidR="007D30BE" w:rsidRPr="001C6497" w:rsidRDefault="007D30BE" w:rsidP="005E3D57">
      <w:pPr>
        <w:pStyle w:val="04ABodyText"/>
        <w:numPr>
          <w:ilvl w:val="0"/>
          <w:numId w:val="14"/>
        </w:numPr>
      </w:pPr>
      <w:r w:rsidRPr="007D30BE">
        <w:t>The open survey link methodology, while allowing for a broader reach, may have introduced bias through self-selection of participants</w:t>
      </w:r>
      <w:r>
        <w:t xml:space="preserve"> in both the survey and the interviews</w:t>
      </w:r>
      <w:r w:rsidRPr="007D30BE">
        <w:t xml:space="preserve">. </w:t>
      </w:r>
    </w:p>
    <w:p w14:paraId="3966B058" w14:textId="3EBB75B2" w:rsidR="007D30BE" w:rsidRPr="001C6497" w:rsidRDefault="007D30BE" w:rsidP="005E3D57">
      <w:pPr>
        <w:pStyle w:val="04ABodyText"/>
        <w:numPr>
          <w:ilvl w:val="0"/>
          <w:numId w:val="14"/>
        </w:numPr>
      </w:pPr>
      <w:r w:rsidRPr="007D30BE">
        <w:t>The survey data are not weighted and therefore not representative of the wider population of healthcare professionals involved in psychotropic medicine</w:t>
      </w:r>
      <w:r w:rsidR="00826C0E">
        <w:t>s</w:t>
      </w:r>
      <w:r w:rsidRPr="007D30BE">
        <w:t xml:space="preserve"> </w:t>
      </w:r>
      <w:r>
        <w:t>optimisation</w:t>
      </w:r>
      <w:r w:rsidRPr="007D30BE">
        <w:t xml:space="preserve">. </w:t>
      </w:r>
    </w:p>
    <w:p w14:paraId="2AA4E364" w14:textId="49D7F456" w:rsidR="007D30BE" w:rsidRPr="001C6497" w:rsidRDefault="007D30BE" w:rsidP="005E3D57">
      <w:pPr>
        <w:pStyle w:val="04ABodyText"/>
        <w:numPr>
          <w:ilvl w:val="0"/>
          <w:numId w:val="14"/>
        </w:numPr>
      </w:pPr>
      <w:r w:rsidRPr="007D30BE">
        <w:t xml:space="preserve">The relatively small number of qualitative interviews, while providing rich insights, </w:t>
      </w:r>
      <w:r>
        <w:t>are not generalisable to a wider population</w:t>
      </w:r>
      <w:r w:rsidRPr="007D30BE">
        <w:t xml:space="preserve">.  </w:t>
      </w:r>
    </w:p>
    <w:p w14:paraId="5CDDC278" w14:textId="2A74371F" w:rsidR="007D30BE" w:rsidRPr="001C6497" w:rsidRDefault="007D30BE" w:rsidP="005E3D57">
      <w:pPr>
        <w:pStyle w:val="04ABodyText"/>
        <w:numPr>
          <w:ilvl w:val="0"/>
          <w:numId w:val="14"/>
        </w:numPr>
      </w:pPr>
      <w:r w:rsidRPr="007D30BE">
        <w:t xml:space="preserve">The research focuses primarily on the perspectives of healthcare professionals, with limited direct input from patients.  </w:t>
      </w:r>
    </w:p>
    <w:p w14:paraId="2848B077" w14:textId="61C85124" w:rsidR="00C360A0" w:rsidRDefault="00C360A0" w:rsidP="00C360A0">
      <w:pPr>
        <w:pStyle w:val="02BSubheadingNumbered1stlevelTOC"/>
      </w:pPr>
      <w:bookmarkStart w:id="47" w:name="_Toc196315248"/>
      <w:bookmarkStart w:id="48" w:name="_Toc200463316"/>
      <w:bookmarkStart w:id="49" w:name="_Toc200463382"/>
      <w:r>
        <w:t>Structure of the report</w:t>
      </w:r>
      <w:bookmarkEnd w:id="46"/>
      <w:bookmarkEnd w:id="47"/>
      <w:bookmarkEnd w:id="48"/>
      <w:bookmarkEnd w:id="49"/>
    </w:p>
    <w:p w14:paraId="07A67DF4" w14:textId="77777777" w:rsidR="00C360A0" w:rsidRDefault="00C360A0" w:rsidP="00C360A0">
      <w:pPr>
        <w:pStyle w:val="04ABodyText"/>
        <w:numPr>
          <w:ilvl w:val="0"/>
          <w:numId w:val="0"/>
        </w:numPr>
      </w:pPr>
      <w:r>
        <w:t xml:space="preserve">The report structure is as follows </w:t>
      </w:r>
    </w:p>
    <w:p w14:paraId="7DF2E854" w14:textId="7EE9C493" w:rsidR="00C360A0" w:rsidRDefault="00C360A0" w:rsidP="005E3D57">
      <w:pPr>
        <w:pStyle w:val="04ABodyText"/>
        <w:numPr>
          <w:ilvl w:val="0"/>
          <w:numId w:val="15"/>
        </w:numPr>
      </w:pPr>
      <w:bookmarkStart w:id="50" w:name="_Hlk200463469"/>
      <w:r>
        <w:rPr>
          <w:b/>
          <w:bCs/>
        </w:rPr>
        <w:lastRenderedPageBreak/>
        <w:t xml:space="preserve">Chapter </w:t>
      </w:r>
      <w:r w:rsidR="007479B6">
        <w:rPr>
          <w:b/>
          <w:bCs/>
        </w:rPr>
        <w:t>2</w:t>
      </w:r>
      <w:r w:rsidR="00085DB3">
        <w:rPr>
          <w:b/>
          <w:bCs/>
        </w:rPr>
        <w:t xml:space="preserve"> (</w:t>
      </w:r>
      <w:r w:rsidRPr="002B57D7">
        <w:rPr>
          <w:b/>
          <w:bCs/>
        </w:rPr>
        <w:t>Adherence and engagement</w:t>
      </w:r>
      <w:r w:rsidR="00085DB3">
        <w:rPr>
          <w:b/>
          <w:bCs/>
        </w:rPr>
        <w:t>)</w:t>
      </w:r>
      <w:r>
        <w:t xml:space="preserve"> explores participants’ views on the key concerns people have about taking medicines, non-adherence, and reasons for disengaging from mental health services.</w:t>
      </w:r>
    </w:p>
    <w:p w14:paraId="6AC7ED54" w14:textId="1FB68B9D" w:rsidR="00C360A0" w:rsidRDefault="00C360A0" w:rsidP="005E3D57">
      <w:pPr>
        <w:pStyle w:val="04ABodyText"/>
        <w:numPr>
          <w:ilvl w:val="0"/>
          <w:numId w:val="15"/>
        </w:numPr>
      </w:pPr>
      <w:r>
        <w:rPr>
          <w:b/>
          <w:bCs/>
        </w:rPr>
        <w:t xml:space="preserve">Chapter </w:t>
      </w:r>
      <w:r w:rsidR="007479B6">
        <w:rPr>
          <w:b/>
          <w:bCs/>
        </w:rPr>
        <w:t>3</w:t>
      </w:r>
      <w:r w:rsidR="00085DB3">
        <w:rPr>
          <w:b/>
          <w:bCs/>
        </w:rPr>
        <w:t xml:space="preserve"> (</w:t>
      </w:r>
      <w:r w:rsidRPr="002B57D7">
        <w:rPr>
          <w:b/>
          <w:bCs/>
        </w:rPr>
        <w:t>Supporting people taking psychotropic medicines</w:t>
      </w:r>
      <w:r w:rsidR="00085DB3">
        <w:rPr>
          <w:b/>
          <w:bCs/>
        </w:rPr>
        <w:t>)</w:t>
      </w:r>
      <w:r>
        <w:t xml:space="preserve"> discusses the support available for people taking psychotropic medicines. This includes what is currently available, gaps in this support, and views of best practice. </w:t>
      </w:r>
    </w:p>
    <w:p w14:paraId="12E89173" w14:textId="3761CD91" w:rsidR="00C360A0" w:rsidRDefault="00C360A0" w:rsidP="005E3D57">
      <w:pPr>
        <w:pStyle w:val="04ABodyText"/>
        <w:numPr>
          <w:ilvl w:val="0"/>
          <w:numId w:val="15"/>
        </w:numPr>
      </w:pPr>
      <w:r>
        <w:rPr>
          <w:b/>
          <w:bCs/>
        </w:rPr>
        <w:t xml:space="preserve">Chapter </w:t>
      </w:r>
      <w:r w:rsidR="007479B6">
        <w:rPr>
          <w:b/>
          <w:bCs/>
        </w:rPr>
        <w:t>4</w:t>
      </w:r>
      <w:r>
        <w:rPr>
          <w:b/>
          <w:bCs/>
        </w:rPr>
        <w:t xml:space="preserve"> </w:t>
      </w:r>
      <w:r w:rsidR="00085DB3">
        <w:rPr>
          <w:b/>
          <w:bCs/>
        </w:rPr>
        <w:t>(</w:t>
      </w:r>
      <w:r w:rsidRPr="002B57D7">
        <w:rPr>
          <w:b/>
          <w:bCs/>
        </w:rPr>
        <w:t>Health inequalities</w:t>
      </w:r>
      <w:r w:rsidR="00085DB3">
        <w:rPr>
          <w:b/>
          <w:bCs/>
        </w:rPr>
        <w:t>)</w:t>
      </w:r>
      <w:r>
        <w:t xml:space="preserve"> discuss</w:t>
      </w:r>
      <w:r w:rsidR="00085DB3">
        <w:t>es</w:t>
      </w:r>
      <w:r>
        <w:t xml:space="preserve"> </w:t>
      </w:r>
      <w:r w:rsidR="00292677">
        <w:t>specific</w:t>
      </w:r>
      <w:r>
        <w:t xml:space="preserve"> population</w:t>
      </w:r>
      <w:r w:rsidR="00292677">
        <w:t xml:space="preserve"> group</w:t>
      </w:r>
      <w:r>
        <w:t xml:space="preserve">s facing </w:t>
      </w:r>
      <w:r w:rsidR="00292677">
        <w:t xml:space="preserve">more </w:t>
      </w:r>
      <w:r>
        <w:t>barriers</w:t>
      </w:r>
      <w:r w:rsidR="00292677">
        <w:t xml:space="preserve"> to accessing support,</w:t>
      </w:r>
      <w:r>
        <w:t xml:space="preserve"> and how these barriers are being addressed. </w:t>
      </w:r>
    </w:p>
    <w:p w14:paraId="7F20ABD6" w14:textId="384D5AD9" w:rsidR="00C360A0" w:rsidRDefault="00C360A0" w:rsidP="005E3D57">
      <w:pPr>
        <w:pStyle w:val="04ABodyText"/>
        <w:numPr>
          <w:ilvl w:val="0"/>
          <w:numId w:val="15"/>
        </w:numPr>
      </w:pPr>
      <w:r>
        <w:rPr>
          <w:b/>
          <w:bCs/>
        </w:rPr>
        <w:t xml:space="preserve">Chapter </w:t>
      </w:r>
      <w:r w:rsidR="007479B6">
        <w:rPr>
          <w:b/>
          <w:bCs/>
        </w:rPr>
        <w:t>5</w:t>
      </w:r>
      <w:r w:rsidR="00085DB3">
        <w:rPr>
          <w:b/>
          <w:bCs/>
        </w:rPr>
        <w:t xml:space="preserve"> (</w:t>
      </w:r>
      <w:r w:rsidRPr="002B57D7">
        <w:rPr>
          <w:b/>
          <w:bCs/>
        </w:rPr>
        <w:t>Communication and collaboration</w:t>
      </w:r>
      <w:r w:rsidR="00085DB3">
        <w:rPr>
          <w:b/>
          <w:bCs/>
        </w:rPr>
        <w:t>)</w:t>
      </w:r>
      <w:r>
        <w:t xml:space="preserve"> brings together findings on how well participants feel communication is working, views and experiences of shared care agreements, and what improvements were identified. </w:t>
      </w:r>
    </w:p>
    <w:p w14:paraId="05F507C7" w14:textId="294B301F" w:rsidR="00C6523E" w:rsidRDefault="00C360A0" w:rsidP="005E3D57">
      <w:pPr>
        <w:pStyle w:val="04ABodyText"/>
        <w:numPr>
          <w:ilvl w:val="0"/>
          <w:numId w:val="15"/>
        </w:numPr>
      </w:pPr>
      <w:r>
        <w:rPr>
          <w:b/>
          <w:bCs/>
        </w:rPr>
        <w:t xml:space="preserve">Chapter </w:t>
      </w:r>
      <w:r w:rsidR="007479B6">
        <w:rPr>
          <w:b/>
          <w:bCs/>
        </w:rPr>
        <w:t>6</w:t>
      </w:r>
      <w:r w:rsidR="00085DB3">
        <w:rPr>
          <w:b/>
          <w:bCs/>
        </w:rPr>
        <w:t xml:space="preserve"> (</w:t>
      </w:r>
      <w:r w:rsidRPr="002B57D7">
        <w:rPr>
          <w:b/>
          <w:bCs/>
        </w:rPr>
        <w:t>Support and training</w:t>
      </w:r>
      <w:r w:rsidR="00085DB3">
        <w:rPr>
          <w:b/>
          <w:bCs/>
        </w:rPr>
        <w:t>)</w:t>
      </w:r>
      <w:r>
        <w:t xml:space="preserve"> explores the advice and training that is offered to providers, the support needed by healthcare professionals</w:t>
      </w:r>
      <w:r w:rsidR="006F7C6B">
        <w:t>,</w:t>
      </w:r>
      <w:r>
        <w:t xml:space="preserve"> and the role CQC </w:t>
      </w:r>
      <w:r w:rsidR="00085DB3">
        <w:t xml:space="preserve">can </w:t>
      </w:r>
      <w:r w:rsidR="00292677">
        <w:t>play</w:t>
      </w:r>
      <w:r w:rsidR="00085DB3">
        <w:t xml:space="preserve"> </w:t>
      </w:r>
      <w:r>
        <w:t xml:space="preserve">in supporting the </w:t>
      </w:r>
      <w:r w:rsidR="007D30BE">
        <w:t>optimisation</w:t>
      </w:r>
      <w:r>
        <w:t xml:space="preserve"> of psychotropic medicines</w:t>
      </w:r>
      <w:r w:rsidR="00292677">
        <w:t xml:space="preserve"> in the community</w:t>
      </w:r>
      <w:r>
        <w:t>.</w:t>
      </w:r>
    </w:p>
    <w:p w14:paraId="2C804251" w14:textId="430A204E" w:rsidR="00C360A0" w:rsidRDefault="00C360A0" w:rsidP="005E3D57">
      <w:pPr>
        <w:pStyle w:val="04ABodyText"/>
        <w:numPr>
          <w:ilvl w:val="0"/>
          <w:numId w:val="15"/>
        </w:numPr>
      </w:pPr>
      <w:r w:rsidRPr="00C6523E">
        <w:rPr>
          <w:b/>
          <w:bCs/>
        </w:rPr>
        <w:t xml:space="preserve">Chapter </w:t>
      </w:r>
      <w:r w:rsidR="007479B6">
        <w:rPr>
          <w:b/>
          <w:bCs/>
        </w:rPr>
        <w:t>7</w:t>
      </w:r>
      <w:r w:rsidR="00085DB3" w:rsidRPr="00C6523E">
        <w:rPr>
          <w:b/>
          <w:bCs/>
        </w:rPr>
        <w:t xml:space="preserve"> (</w:t>
      </w:r>
      <w:r w:rsidRPr="00C6523E">
        <w:rPr>
          <w:b/>
          <w:bCs/>
        </w:rPr>
        <w:t>Conclusions and implications</w:t>
      </w:r>
      <w:r w:rsidR="00085DB3" w:rsidRPr="00C6523E">
        <w:rPr>
          <w:b/>
          <w:bCs/>
        </w:rPr>
        <w:t>)</w:t>
      </w:r>
      <w:r w:rsidRPr="00C6523E">
        <w:rPr>
          <w:b/>
          <w:bCs/>
        </w:rPr>
        <w:t xml:space="preserve"> </w:t>
      </w:r>
      <w:r>
        <w:t xml:space="preserve">brings together key implications for CQC from this research. </w:t>
      </w:r>
    </w:p>
    <w:bookmarkEnd w:id="50"/>
    <w:p w14:paraId="4A70551A" w14:textId="5821C060" w:rsidR="009221DB" w:rsidRPr="008719A4" w:rsidRDefault="008719A4" w:rsidP="008719A4">
      <w:pPr>
        <w:rPr>
          <w:sz w:val="24"/>
        </w:rPr>
      </w:pPr>
      <w:r>
        <w:br w:type="page"/>
      </w:r>
    </w:p>
    <w:p w14:paraId="4DA82AA1" w14:textId="18C2C28E" w:rsidR="009221DB" w:rsidRDefault="006C7302">
      <w:pPr>
        <w:rPr>
          <w:rFonts w:ascii="Barlow Semi Condensed SemiBold" w:hAnsi="Barlow Semi Condensed SemiBold"/>
          <w:color w:val="121B5A" w:themeColor="accent1"/>
          <w:sz w:val="28"/>
        </w:rPr>
      </w:pPr>
      <w:r>
        <w:rPr>
          <w:noProof/>
        </w:rPr>
        <w:lastRenderedPageBreak/>
        <mc:AlternateContent>
          <mc:Choice Requires="wps">
            <w:drawing>
              <wp:anchor distT="0" distB="0" distL="114300" distR="114300" simplePos="0" relativeHeight="251658246" behindDoc="0" locked="0" layoutInCell="1" allowOverlap="1" wp14:anchorId="70F9F56C" wp14:editId="02AE92AA">
                <wp:simplePos x="0" y="0"/>
                <wp:positionH relativeFrom="page">
                  <wp:align>left</wp:align>
                </wp:positionH>
                <wp:positionV relativeFrom="paragraph">
                  <wp:posOffset>-796290</wp:posOffset>
                </wp:positionV>
                <wp:extent cx="7559696" cy="10691495"/>
                <wp:effectExtent l="0" t="0" r="3175" b="0"/>
                <wp:wrapNone/>
                <wp:docPr id="1376804926" name="Dark Blue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96" cy="10691495"/>
                        </a:xfrm>
                        <a:prstGeom prst="rect">
                          <a:avLst/>
                        </a:prstGeom>
                        <a:gradFill flip="none" rotWithShape="1">
                          <a:gsLst>
                            <a:gs pos="0">
                              <a:srgbClr val="06091F"/>
                            </a:gs>
                            <a:gs pos="100000">
                              <a:schemeClr val="accent1"/>
                            </a:gs>
                          </a:gsLst>
                          <a:lin ang="2700000" scaled="1"/>
                          <a:tileRect/>
                        </a:grad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5921A" id="Dark Blue Background" o:spid="_x0000_s1026" alt="&quot;&quot;" style="position:absolute;margin-left:0;margin-top:-62.7pt;width:595.25pt;height:841.85pt;z-index:25165824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" fillcolor="#06091f" stroked="f" strokeweight="29pt">
                <v:fill color2="#121b5a [3204]" rotate="t" angle="45" focus="100%" type="gradient"/>
                <w10:wrap anchorx="page"/>
              </v:rect>
            </w:pict>
          </mc:Fallback>
        </mc:AlternateContent>
      </w:r>
      <w:r w:rsidR="009221DB">
        <w:br w:type="page"/>
      </w:r>
      <w:r w:rsidR="008719A4">
        <w:rPr>
          <w:noProof/>
        </w:rPr>
        <mc:AlternateContent>
          <mc:Choice Requires="wps">
            <w:drawing>
              <wp:anchor distT="0" distB="0" distL="114300" distR="114300" simplePos="0" relativeHeight="251658247" behindDoc="0" locked="0" layoutInCell="1" allowOverlap="1" wp14:anchorId="4F789107" wp14:editId="5F609780">
                <wp:simplePos x="0" y="0"/>
                <wp:positionH relativeFrom="column">
                  <wp:posOffset>532765</wp:posOffset>
                </wp:positionH>
                <wp:positionV relativeFrom="paragraph">
                  <wp:posOffset>730250</wp:posOffset>
                </wp:positionV>
                <wp:extent cx="6982814" cy="3761812"/>
                <wp:effectExtent l="0" t="0" r="0" b="0"/>
                <wp:wrapNone/>
                <wp:docPr id="1790999857" name="Chapter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814" cy="3761812"/>
                        </a:xfrm>
                        <a:prstGeom prst="rect">
                          <a:avLst/>
                        </a:prstGeom>
                        <a:solidFill>
                          <a:srgbClr val="000000">
                            <a:alpha val="0"/>
                          </a:srgbClr>
                        </a:solidFill>
                        <a:ln>
                          <a:noFill/>
                        </a:ln>
                      </wps:spPr>
                      <wps:txbx>
                        <w:txbxContent>
                          <w:p w14:paraId="701624A7" w14:textId="188364DA" w:rsidR="008719A4" w:rsidRPr="008B3B92" w:rsidRDefault="008719A4" w:rsidP="008719A4">
                            <w:pPr>
                              <w:pStyle w:val="Documenttitle"/>
                              <w:ind w:left="0" w:right="1247"/>
                              <w:rPr>
                                <w:rFonts w:ascii="Barlow Semi Condensed ExtraBold" w:hAnsi="Barlow Semi Condensed ExtraBold"/>
                                <w:sz w:val="104"/>
                                <w:szCs w:val="104"/>
                              </w:rPr>
                            </w:pPr>
                            <w:r>
                              <w:rPr>
                                <w:rFonts w:ascii="Barlow Semi Condensed ExtraBold" w:hAnsi="Barlow Semi Condensed ExtraBold"/>
                                <w:sz w:val="104"/>
                                <w:szCs w:val="104"/>
                              </w:rPr>
                              <w:t>Main findings</w:t>
                            </w:r>
                          </w:p>
                          <w:p w14:paraId="1C8917CD" w14:textId="03C0B8AB" w:rsidR="008719A4" w:rsidRPr="008B3B92" w:rsidRDefault="008719A4" w:rsidP="008719A4">
                            <w:pPr>
                              <w:pStyle w:val="Documentsubtitleanddate"/>
                              <w:spacing w:line="216" w:lineRule="auto"/>
                              <w:ind w:left="454" w:right="1247"/>
                              <w:rPr>
                                <w:rFonts w:ascii="Barlow Semi Condensed ExtraBold" w:hAnsi="Barlow Semi Condensed ExtraBold"/>
                                <w:sz w:val="44"/>
                                <w:szCs w:val="44"/>
                              </w:rPr>
                            </w:pPr>
                          </w:p>
                        </w:txbxContent>
                      </wps:txbx>
                      <wps:bodyPr rot="0" vert="horz" wrap="square" lIns="0" tIns="540000" rIns="0" bIns="0" anchor="t" anchorCtr="0" upright="1">
                        <a:spAutoFit/>
                      </wps:bodyPr>
                    </wps:wsp>
                  </a:graphicData>
                </a:graphic>
              </wp:anchor>
            </w:drawing>
          </mc:Choice>
          <mc:Fallback>
            <w:pict>
              <v:shape w14:anchorId="4F789107" id="Chapter Details" o:spid="_x0000_s1028" type="#_x0000_t202" alt="&quot;&quot;" style="position:absolute;margin-left:41.95pt;margin-top:57.5pt;width:549.85pt;height:296.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" fillcolor="black" stroked="f">
                <v:fill opacity="0"/>
                <v:textbox style="mso-fit-shape-to-text:t" inset="0,15mm,0,0">
                  <w:txbxContent>
                    <w:p w14:paraId="701624A7" w14:textId="188364DA" w:rsidR="008719A4" w:rsidRPr="008B3B92" w:rsidRDefault="008719A4" w:rsidP="008719A4">
                      <w:pPr>
                        <w:pStyle w:val="Documenttitle"/>
                        <w:ind w:left="0" w:right="1247"/>
                        <w:rPr>
                          <w:rFonts w:ascii="Barlow Semi Condensed ExtraBold" w:hAnsi="Barlow Semi Condensed ExtraBold"/>
                          <w:sz w:val="104"/>
                          <w:szCs w:val="104"/>
                        </w:rPr>
                      </w:pPr>
                      <w:r>
                        <w:rPr>
                          <w:rFonts w:ascii="Barlow Semi Condensed ExtraBold" w:hAnsi="Barlow Semi Condensed ExtraBold"/>
                          <w:sz w:val="104"/>
                          <w:szCs w:val="104"/>
                        </w:rPr>
                        <w:t>Main findings</w:t>
                      </w:r>
                    </w:p>
                    <w:p w14:paraId="1C8917CD" w14:textId="03C0B8AB" w:rsidR="008719A4" w:rsidRPr="008B3B92" w:rsidRDefault="008719A4" w:rsidP="008719A4">
                      <w:pPr>
                        <w:pStyle w:val="Documentsubtitleanddate"/>
                        <w:spacing w:line="216" w:lineRule="auto"/>
                        <w:ind w:left="454" w:right="1247"/>
                        <w:rPr>
                          <w:rFonts w:ascii="Barlow Semi Condensed ExtraBold" w:hAnsi="Barlow Semi Condensed ExtraBold"/>
                          <w:sz w:val="44"/>
                          <w:szCs w:val="44"/>
                        </w:rPr>
                      </w:pPr>
                    </w:p>
                  </w:txbxContent>
                </v:textbox>
              </v:shape>
            </w:pict>
          </mc:Fallback>
        </mc:AlternateContent>
      </w:r>
    </w:p>
    <w:p w14:paraId="7EA1E5AD" w14:textId="0524FBE8" w:rsidR="009221DB" w:rsidRDefault="009221DB" w:rsidP="00653C65">
      <w:pPr>
        <w:pStyle w:val="01BMainHeadingNumberedTOC"/>
      </w:pPr>
      <w:bookmarkStart w:id="51" w:name="_Toc200463383"/>
      <w:r w:rsidRPr="00653C65">
        <w:lastRenderedPageBreak/>
        <w:t xml:space="preserve">Adherence and </w:t>
      </w:r>
      <w:r w:rsidR="00532B50">
        <w:t>e</w:t>
      </w:r>
      <w:r w:rsidRPr="00653C65">
        <w:t>ngagement</w:t>
      </w:r>
      <w:bookmarkEnd w:id="51"/>
      <w:r>
        <w:t xml:space="preserve"> </w:t>
      </w:r>
    </w:p>
    <w:p w14:paraId="2574A3A4" w14:textId="5FA4EE14" w:rsidR="006001E6" w:rsidRPr="006001E6" w:rsidRDefault="006001E6" w:rsidP="00A16E5A">
      <w:pPr>
        <w:pStyle w:val="04ABodyText"/>
        <w:numPr>
          <w:ilvl w:val="0"/>
          <w:numId w:val="0"/>
        </w:numPr>
        <w:rPr>
          <w:b/>
          <w:bCs/>
          <w:color w:val="FFFFFF" w:themeColor="background1"/>
          <w:shd w:val="clear" w:color="auto" w:fill="121B5A" w:themeFill="accent1"/>
        </w:rPr>
      </w:pPr>
      <w:r w:rsidRPr="006001E6">
        <w:t>This chapter examines</w:t>
      </w:r>
      <w:r w:rsidR="00532B50">
        <w:t xml:space="preserve"> participants’ views of people’s</w:t>
      </w:r>
      <w:r w:rsidRPr="006001E6">
        <w:t xml:space="preserve"> concerns surrounding </w:t>
      </w:r>
      <w:r w:rsidR="00532B50">
        <w:t xml:space="preserve">their </w:t>
      </w:r>
      <w:r w:rsidRPr="006001E6">
        <w:t xml:space="preserve">psychotropic </w:t>
      </w:r>
      <w:r w:rsidR="00C33365">
        <w:t>medicine</w:t>
      </w:r>
      <w:r w:rsidRPr="006001E6">
        <w:t>s</w:t>
      </w:r>
      <w:r w:rsidR="00E86931">
        <w:t xml:space="preserve">. It also looks at </w:t>
      </w:r>
      <w:r w:rsidR="00F46D98">
        <w:t>reasons for non-</w:t>
      </w:r>
      <w:r w:rsidRPr="006001E6">
        <w:t>adherence, and disengagement from mental health services.</w:t>
      </w:r>
    </w:p>
    <w:p w14:paraId="6A346617" w14:textId="4682DD67" w:rsidR="00C95D06" w:rsidRPr="00C95D06" w:rsidRDefault="008719A4" w:rsidP="00A16E5A">
      <w:pPr>
        <w:pStyle w:val="09BBoxedHighlightText"/>
        <w:numPr>
          <w:ilvl w:val="0"/>
          <w:numId w:val="0"/>
        </w:numPr>
        <w:ind w:left="306"/>
        <w:rPr>
          <w:b/>
          <w:bCs/>
        </w:rPr>
      </w:pPr>
      <w:r w:rsidRPr="00C95D06">
        <w:rPr>
          <w:b/>
          <w:bCs/>
        </w:rPr>
        <w:t>Chapter summary</w:t>
      </w:r>
      <w:r w:rsidR="00C95D06" w:rsidRPr="00C95D06">
        <w:rPr>
          <w:b/>
          <w:bCs/>
        </w:rPr>
        <w:t xml:space="preserve"> </w:t>
      </w:r>
    </w:p>
    <w:p w14:paraId="0C05029E" w14:textId="71E7DA5F" w:rsidR="001A55CC" w:rsidRDefault="006001E6" w:rsidP="00A16E5A">
      <w:pPr>
        <w:pStyle w:val="09BBoxedHighlightText"/>
        <w:numPr>
          <w:ilvl w:val="0"/>
          <w:numId w:val="0"/>
        </w:numPr>
        <w:ind w:left="306"/>
      </w:pPr>
      <w:r>
        <w:t>S</w:t>
      </w:r>
      <w:r w:rsidRPr="006001E6">
        <w:t>ide effects are</w:t>
      </w:r>
      <w:r w:rsidR="00532B50">
        <w:t xml:space="preserve"> seen as</w:t>
      </w:r>
      <w:r w:rsidRPr="006001E6">
        <w:t xml:space="preserve"> the most common concern </w:t>
      </w:r>
      <w:r w:rsidR="00532B50">
        <w:t xml:space="preserve">that people have </w:t>
      </w:r>
      <w:r w:rsidRPr="006001E6">
        <w:t xml:space="preserve">regarding </w:t>
      </w:r>
      <w:r w:rsidR="00532B50">
        <w:t xml:space="preserve">taking their </w:t>
      </w:r>
      <w:r w:rsidRPr="006001E6">
        <w:t xml:space="preserve">psychotropic </w:t>
      </w:r>
      <w:r w:rsidR="00C33365">
        <w:t>medicine</w:t>
      </w:r>
      <w:r w:rsidRPr="006001E6">
        <w:t>s</w:t>
      </w:r>
      <w:r w:rsidR="00E86931">
        <w:t>. This can impact</w:t>
      </w:r>
      <w:r w:rsidRPr="006001E6">
        <w:t xml:space="preserve"> adherence and lead to disengagement from services. </w:t>
      </w:r>
      <w:r w:rsidR="00532B50">
        <w:t>Participants noted that pa</w:t>
      </w:r>
      <w:r w:rsidRPr="006001E6">
        <w:t xml:space="preserve">tients frequently struggle to discuss these side effects openly with healthcare providers. A lack of understanding about their </w:t>
      </w:r>
      <w:r w:rsidR="00C33365">
        <w:t>medicine</w:t>
      </w:r>
      <w:r w:rsidRPr="006001E6">
        <w:t xml:space="preserve"> and a fear of dependency are also </w:t>
      </w:r>
      <w:r w:rsidR="00E86931">
        <w:t xml:space="preserve">seen as </w:t>
      </w:r>
      <w:r w:rsidRPr="006001E6">
        <w:t xml:space="preserve">barriers to adherence. </w:t>
      </w:r>
    </w:p>
    <w:p w14:paraId="0A97EC69" w14:textId="07BCD2D4" w:rsidR="008719A4" w:rsidRDefault="001A55CC" w:rsidP="00A16E5A">
      <w:pPr>
        <w:pStyle w:val="09BBoxedHighlightText"/>
        <w:numPr>
          <w:ilvl w:val="0"/>
          <w:numId w:val="0"/>
        </w:numPr>
        <w:ind w:left="306"/>
      </w:pPr>
      <w:r>
        <w:t>In terms of engagement with mental health systems, participants identified s</w:t>
      </w:r>
      <w:r w:rsidR="006001E6">
        <w:t>ystemic issues such as strained mental health services and long waiting lists</w:t>
      </w:r>
      <w:r w:rsidR="007D02D6">
        <w:t xml:space="preserve"> as key factors. These were</w:t>
      </w:r>
      <w:r>
        <w:t xml:space="preserve"> </w:t>
      </w:r>
      <w:r w:rsidR="00532B50">
        <w:t xml:space="preserve">thought to be </w:t>
      </w:r>
      <w:r w:rsidR="006001E6">
        <w:t>contribut</w:t>
      </w:r>
      <w:r>
        <w:t>ing</w:t>
      </w:r>
      <w:r w:rsidR="006001E6">
        <w:t xml:space="preserve"> to </w:t>
      </w:r>
      <w:r w:rsidR="00532B50">
        <w:t xml:space="preserve">patients’ </w:t>
      </w:r>
      <w:r w:rsidR="006001E6">
        <w:t>disengagement</w:t>
      </w:r>
      <w:r>
        <w:t xml:space="preserve"> </w:t>
      </w:r>
      <w:r w:rsidR="00532B50">
        <w:t xml:space="preserve">with services </w:t>
      </w:r>
      <w:r>
        <w:t xml:space="preserve">as </w:t>
      </w:r>
      <w:r w:rsidR="007D02D6">
        <w:t>limited capacity reduced opportunities to build close and trusting relationships with patients, or implement earl</w:t>
      </w:r>
      <w:r w:rsidR="00532B50">
        <w:t>i</w:t>
      </w:r>
      <w:r w:rsidR="007D02D6">
        <w:t>er interventions</w:t>
      </w:r>
      <w:r w:rsidR="006001E6">
        <w:t>. Individual factors, including the symptoms of mental illness, practical barriers, and a lack of trust in healthcare providers, also play a significant role.</w:t>
      </w:r>
    </w:p>
    <w:p w14:paraId="23F50B65" w14:textId="0C7EC9EB" w:rsidR="009221DB" w:rsidRDefault="00A25B3C" w:rsidP="00B82100">
      <w:pPr>
        <w:pStyle w:val="02BSubheadingNumbered1stlevelTOC"/>
      </w:pPr>
      <w:bookmarkStart w:id="52" w:name="_Toc194589170"/>
      <w:bookmarkStart w:id="53" w:name="_Toc196315264"/>
      <w:bookmarkStart w:id="54" w:name="_Toc200463319"/>
      <w:bookmarkStart w:id="55" w:name="_Toc200463384"/>
      <w:r>
        <w:t>Concerns about psychotropic medicines</w:t>
      </w:r>
      <w:bookmarkEnd w:id="52"/>
      <w:bookmarkEnd w:id="53"/>
      <w:bookmarkEnd w:id="54"/>
      <w:bookmarkEnd w:id="55"/>
    </w:p>
    <w:p w14:paraId="787849A2" w14:textId="1E7CBC56" w:rsidR="003B0E1E" w:rsidRPr="00A16E5A" w:rsidRDefault="008523AC" w:rsidP="00A16E5A">
      <w:pPr>
        <w:pStyle w:val="05ABullets1stlevel"/>
      </w:pPr>
      <w:r>
        <w:t>Participants were asked to report the three biggest concerns people have about taking their psychotropic medicines</w:t>
      </w:r>
      <w:r w:rsidRPr="00357504">
        <w:t>.</w:t>
      </w:r>
      <w:r>
        <w:t xml:space="preserve"> The most prevalent concern </w:t>
      </w:r>
      <w:r w:rsidR="007B5CD8">
        <w:t xml:space="preserve">reported by far </w:t>
      </w:r>
      <w:r>
        <w:t xml:space="preserve">is </w:t>
      </w:r>
      <w:r w:rsidRPr="0468A4B2">
        <w:rPr>
          <w:b/>
          <w:bCs/>
        </w:rPr>
        <w:t>side effects</w:t>
      </w:r>
      <w:r>
        <w:t>, with four in five participants (80%) identifying this</w:t>
      </w:r>
      <w:r w:rsidR="00A16E5A">
        <w:t>. L</w:t>
      </w:r>
      <w:r w:rsidR="00631EFC">
        <w:t xml:space="preserve">inked to side effects, the </w:t>
      </w:r>
      <w:r w:rsidR="00631EFC" w:rsidRPr="0468A4B2">
        <w:rPr>
          <w:b/>
          <w:bCs/>
        </w:rPr>
        <w:t>impact on their physical health</w:t>
      </w:r>
      <w:r w:rsidR="00631EFC">
        <w:t xml:space="preserve"> (39%)</w:t>
      </w:r>
      <w:r w:rsidR="00A16E5A">
        <w:t xml:space="preserve"> was identified</w:t>
      </w:r>
      <w:r>
        <w:t xml:space="preserve">. </w:t>
      </w:r>
      <w:r w:rsidR="003B0E1E">
        <w:t xml:space="preserve">Participants in the depth interviews also raised </w:t>
      </w:r>
      <w:r w:rsidR="00631EFC">
        <w:t>side effects and physical health impacts</w:t>
      </w:r>
      <w:r w:rsidR="003B0E1E">
        <w:t>,</w:t>
      </w:r>
      <w:r>
        <w:t xml:space="preserve"> </w:t>
      </w:r>
      <w:r w:rsidR="003B0E1E">
        <w:t xml:space="preserve">such as those impacting weight, energy levels, and sexual function, as a major concern. Participants said that people taking psychotropic medicines can often struggle to discuss these side effects openly with healthcare providers, leading to feelings of isolation and frustration. </w:t>
      </w:r>
    </w:p>
    <w:p w14:paraId="4497813C" w14:textId="3400E6D7" w:rsidR="000625F1" w:rsidRPr="00C30FF6" w:rsidRDefault="00912423" w:rsidP="00605525">
      <w:pPr>
        <w:pStyle w:val="07BImageCaptionNumbered"/>
      </w:pPr>
      <w:r>
        <w:lastRenderedPageBreak/>
        <w:t>The biggest concerns people have about taking their psychotropic medicines</w:t>
      </w:r>
    </w:p>
    <w:p w14:paraId="26D4F059" w14:textId="5A406BCB" w:rsidR="00C30FF6" w:rsidRPr="002B033B" w:rsidRDefault="00C30FF6" w:rsidP="4A78456C">
      <w:pPr>
        <w:pStyle w:val="04ABodyText"/>
        <w:numPr>
          <w:ilvl w:val="0"/>
          <w:numId w:val="0"/>
        </w:numPr>
        <w:rPr>
          <w:rFonts w:asciiTheme="minorHAnsi" w:hAnsiTheme="minorHAnsi"/>
          <w:color w:val="FF0000"/>
        </w:rPr>
      </w:pPr>
      <w:r>
        <w:rPr>
          <w:rFonts w:asciiTheme="minorHAnsi" w:hAnsiTheme="minorHAnsi"/>
          <w:noProof/>
          <w:color w:val="FF0000"/>
        </w:rPr>
        <w:drawing>
          <wp:inline distT="0" distB="0" distL="0" distR="0" wp14:anchorId="151DB771" wp14:editId="3BB6FCF9">
            <wp:extent cx="6515211" cy="3581400"/>
            <wp:effectExtent l="0" t="0" r="0" b="0"/>
            <wp:docPr id="1686502231" name="Picture 26" descr="Bar chart showing concerns people have about taking psychotropic medicines as discussed in section 3.1. Base: All respondents (314). Chart shows responses of 5% and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02231" name="Picture 26" descr="Bar chart showing concerns people have about taking psychotropic medicines as discussed in section 3.1. Base: All respondents (314). Chart shows responses of 5% and hig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5925" cy="3609277"/>
                    </a:xfrm>
                    <a:prstGeom prst="rect">
                      <a:avLst/>
                    </a:prstGeom>
                    <a:noFill/>
                  </pic:spPr>
                </pic:pic>
              </a:graphicData>
            </a:graphic>
          </wp:inline>
        </w:drawing>
      </w:r>
    </w:p>
    <w:p w14:paraId="7C4804BA" w14:textId="6A00D3BF" w:rsidR="00631EFC" w:rsidRPr="00873025" w:rsidRDefault="00631EFC" w:rsidP="00631EFC">
      <w:pPr>
        <w:pStyle w:val="05ABullets1stlevel"/>
      </w:pPr>
      <w:r>
        <w:t>Ano</w:t>
      </w:r>
      <w:r w:rsidR="003B0E1E">
        <w:t>ther common concern</w:t>
      </w:r>
      <w:r>
        <w:t xml:space="preserve"> among people taking psychotropic medicines was </w:t>
      </w:r>
      <w:r w:rsidRPr="00631EFC">
        <w:rPr>
          <w:b/>
          <w:bCs/>
        </w:rPr>
        <w:t>perceived stigma</w:t>
      </w:r>
      <w:r>
        <w:t xml:space="preserve"> (30%). </w:t>
      </w:r>
      <w:r w:rsidR="753D54A8">
        <w:t>Interview p</w:t>
      </w:r>
      <w:r>
        <w:t xml:space="preserve">articipants explained that the </w:t>
      </w:r>
      <w:r w:rsidRPr="00631EFC">
        <w:t>stigma</w:t>
      </w:r>
      <w:r w:rsidRPr="00873025">
        <w:t xml:space="preserve"> associated with mental illness and </w:t>
      </w:r>
      <w:r w:rsidR="00C33365">
        <w:t>medicine</w:t>
      </w:r>
      <w:r w:rsidRPr="00873025">
        <w:t xml:space="preserve"> use, and </w:t>
      </w:r>
      <w:r w:rsidR="00A16E5A">
        <w:t xml:space="preserve">patients’ </w:t>
      </w:r>
      <w:r w:rsidRPr="00873025">
        <w:t xml:space="preserve">desire to manage their condition without </w:t>
      </w:r>
      <w:r w:rsidR="00C33365">
        <w:t>medicine</w:t>
      </w:r>
      <w:r>
        <w:t>, can also lead to non-adherence</w:t>
      </w:r>
      <w:r w:rsidRPr="00873025">
        <w:t>.</w:t>
      </w:r>
      <w:r w:rsidR="00A16E5A">
        <w:t xml:space="preserve"> Participants described a reluctance among patients to discuss their mental health </w:t>
      </w:r>
      <w:r w:rsidR="00C33365">
        <w:t>medicine</w:t>
      </w:r>
      <w:r w:rsidR="00A16E5A">
        <w:t xml:space="preserve"> and side effects. They also explained that this can be compounded by healthcare professionals’ hesitancy to discuss mental health </w:t>
      </w:r>
      <w:r w:rsidR="00C33365">
        <w:t>medicine</w:t>
      </w:r>
      <w:r w:rsidR="00A16E5A">
        <w:t xml:space="preserve">s with their patients if they are not </w:t>
      </w:r>
      <w:r w:rsidR="007F4E16">
        <w:t xml:space="preserve">a </w:t>
      </w:r>
      <w:r w:rsidR="00A16E5A">
        <w:t xml:space="preserve">specialist. </w:t>
      </w:r>
    </w:p>
    <w:p w14:paraId="14EB8634" w14:textId="4E362177" w:rsidR="00631EFC" w:rsidRPr="00631EFC" w:rsidRDefault="00631EFC" w:rsidP="00631EFC">
      <w:pPr>
        <w:pStyle w:val="08AQuoteBody"/>
        <w:ind w:left="284" w:firstLine="0"/>
        <w:rPr>
          <w:sz w:val="24"/>
          <w:szCs w:val="16"/>
        </w:rPr>
      </w:pPr>
      <w:r w:rsidRPr="00873025">
        <w:rPr>
          <w:sz w:val="24"/>
          <w:szCs w:val="16"/>
        </w:rPr>
        <w:t xml:space="preserve">"So </w:t>
      </w:r>
      <w:r w:rsidR="00A16E5A">
        <w:rPr>
          <w:sz w:val="24"/>
          <w:szCs w:val="16"/>
        </w:rPr>
        <w:t xml:space="preserve">people </w:t>
      </w:r>
      <w:r w:rsidRPr="00873025">
        <w:rPr>
          <w:sz w:val="24"/>
          <w:szCs w:val="16"/>
        </w:rPr>
        <w:t xml:space="preserve">are quite happy to talk about their heart </w:t>
      </w:r>
      <w:r w:rsidR="00C33365">
        <w:rPr>
          <w:sz w:val="24"/>
          <w:szCs w:val="16"/>
        </w:rPr>
        <w:t>medicine</w:t>
      </w:r>
      <w:r w:rsidRPr="00873025">
        <w:rPr>
          <w:sz w:val="24"/>
          <w:szCs w:val="16"/>
        </w:rPr>
        <w:t xml:space="preserve">s or their blood pressure </w:t>
      </w:r>
      <w:r w:rsidR="00C33365">
        <w:rPr>
          <w:sz w:val="24"/>
          <w:szCs w:val="16"/>
        </w:rPr>
        <w:t>medicine</w:t>
      </w:r>
      <w:r w:rsidRPr="00873025">
        <w:rPr>
          <w:sz w:val="24"/>
          <w:szCs w:val="16"/>
        </w:rPr>
        <w:t xml:space="preserve">s, but once you start talking about mental health </w:t>
      </w:r>
      <w:r w:rsidR="00C33365">
        <w:rPr>
          <w:sz w:val="24"/>
          <w:szCs w:val="16"/>
        </w:rPr>
        <w:t>medicine</w:t>
      </w:r>
      <w:r w:rsidRPr="00873025">
        <w:rPr>
          <w:sz w:val="24"/>
          <w:szCs w:val="16"/>
        </w:rPr>
        <w:t>, people act a bit differently</w:t>
      </w:r>
      <w:r w:rsidR="00F0605D">
        <w:rPr>
          <w:sz w:val="24"/>
          <w:szCs w:val="16"/>
        </w:rPr>
        <w:t>… [</w:t>
      </w:r>
      <w:r w:rsidR="00A16E5A">
        <w:rPr>
          <w:sz w:val="24"/>
          <w:szCs w:val="16"/>
        </w:rPr>
        <w:t>healthcare professionals]</w:t>
      </w:r>
      <w:r w:rsidRPr="00873025">
        <w:rPr>
          <w:sz w:val="24"/>
          <w:szCs w:val="16"/>
        </w:rPr>
        <w:t xml:space="preserve"> might not provide the same level of advice generally."</w:t>
      </w:r>
      <w:r w:rsidRPr="00631EFC">
        <w:rPr>
          <w:sz w:val="24"/>
          <w:szCs w:val="16"/>
        </w:rPr>
        <w:t xml:space="preserve"> </w:t>
      </w:r>
      <w:r w:rsidRPr="00631EFC">
        <w:rPr>
          <w:b w:val="0"/>
          <w:bCs/>
          <w:sz w:val="24"/>
          <w:szCs w:val="16"/>
        </w:rPr>
        <w:t>Pharmacist, NHS Mental Health Service</w:t>
      </w:r>
    </w:p>
    <w:p w14:paraId="3C2EFBC8" w14:textId="0A61CB5A" w:rsidR="00873025" w:rsidRDefault="00752312" w:rsidP="55EECBE0">
      <w:pPr>
        <w:pStyle w:val="04ABodyText"/>
        <w:numPr>
          <w:ilvl w:val="0"/>
          <w:numId w:val="0"/>
        </w:numPr>
      </w:pPr>
      <w:r>
        <w:t>F</w:t>
      </w:r>
      <w:r w:rsidR="003454C7">
        <w:t>urther concern</w:t>
      </w:r>
      <w:r>
        <w:t>s</w:t>
      </w:r>
      <w:r w:rsidR="003454C7">
        <w:t xml:space="preserve"> noted in the survey </w:t>
      </w:r>
      <w:r>
        <w:t>are</w:t>
      </w:r>
      <w:r w:rsidR="003454C7">
        <w:t xml:space="preserve"> </w:t>
      </w:r>
      <w:r w:rsidR="003B0E1E" w:rsidRPr="008523AC">
        <w:t xml:space="preserve">about the </w:t>
      </w:r>
      <w:r w:rsidR="003B0E1E" w:rsidRPr="003454C7">
        <w:rPr>
          <w:b/>
          <w:bCs/>
        </w:rPr>
        <w:t>lack of effectiveness</w:t>
      </w:r>
      <w:r w:rsidR="003B0E1E" w:rsidRPr="008523AC">
        <w:t xml:space="preserve"> of these </w:t>
      </w:r>
      <w:r w:rsidR="00C33365">
        <w:t>medicine</w:t>
      </w:r>
      <w:r w:rsidR="003B0E1E" w:rsidRPr="008523AC">
        <w:t>s</w:t>
      </w:r>
      <w:r w:rsidR="003B0E1E">
        <w:t xml:space="preserve"> (26%)</w:t>
      </w:r>
      <w:r w:rsidR="003B0E1E" w:rsidRPr="008523AC">
        <w:t xml:space="preserve">. </w:t>
      </w:r>
      <w:r w:rsidR="003454C7">
        <w:t xml:space="preserve">Linked to this, in the </w:t>
      </w:r>
      <w:r w:rsidR="003B0E1E">
        <w:t>depth interviews</w:t>
      </w:r>
      <w:r w:rsidR="003454C7">
        <w:t>, participants</w:t>
      </w:r>
      <w:r w:rsidR="003B0E1E">
        <w:t xml:space="preserve"> raised </w:t>
      </w:r>
      <w:r w:rsidR="003454C7">
        <w:t xml:space="preserve">a </w:t>
      </w:r>
      <w:r w:rsidR="003454C7" w:rsidRPr="003454C7">
        <w:rPr>
          <w:b/>
          <w:bCs/>
        </w:rPr>
        <w:t>lack of comprehension</w:t>
      </w:r>
      <w:r w:rsidR="003454C7">
        <w:t xml:space="preserve"> among</w:t>
      </w:r>
      <w:r w:rsidR="003B0E1E">
        <w:t xml:space="preserve"> people </w:t>
      </w:r>
      <w:r w:rsidR="003454C7">
        <w:t>taking</w:t>
      </w:r>
      <w:r w:rsidR="006252C3" w:rsidRPr="00873025">
        <w:t xml:space="preserve"> psychotropic medicines</w:t>
      </w:r>
      <w:r w:rsidR="003454C7">
        <w:t xml:space="preserve">. They noted that </w:t>
      </w:r>
      <w:r w:rsidR="006252C3" w:rsidRPr="00873025">
        <w:t xml:space="preserve">patients </w:t>
      </w:r>
      <w:r w:rsidR="00873025">
        <w:t xml:space="preserve">can </w:t>
      </w:r>
      <w:r w:rsidR="006252C3" w:rsidRPr="00873025">
        <w:t xml:space="preserve">feel insufficiently informed about their </w:t>
      </w:r>
      <w:r w:rsidR="00C33365">
        <w:t>medicine</w:t>
      </w:r>
      <w:r w:rsidR="006252C3" w:rsidRPr="00873025">
        <w:t>s, including potential side effects, long-term risks, and alternative treatment options. This lack of knowledge can contribute to fear, mistrust, and reluctance to adhere to treatment plans.</w:t>
      </w:r>
      <w:r w:rsidR="003454C7">
        <w:t xml:space="preserve"> U</w:t>
      </w:r>
      <w:r w:rsidR="006252C3" w:rsidRPr="00873025">
        <w:t>ncertainty about the appropriate duration of treatment and the potential for dependence on psychotropic medic</w:t>
      </w:r>
      <w:r w:rsidR="00782807">
        <w:t>ines</w:t>
      </w:r>
      <w:r w:rsidR="006252C3" w:rsidRPr="00873025">
        <w:t xml:space="preserve"> </w:t>
      </w:r>
      <w:r w:rsidR="00873025">
        <w:t xml:space="preserve">can </w:t>
      </w:r>
      <w:r w:rsidR="003454C7">
        <w:t xml:space="preserve">also </w:t>
      </w:r>
      <w:r w:rsidR="006252C3" w:rsidRPr="00873025">
        <w:t>weigh heavily</w:t>
      </w:r>
      <w:r w:rsidR="00AE2CA9">
        <w:t xml:space="preserve">. This can </w:t>
      </w:r>
      <w:r w:rsidR="003454C7">
        <w:t xml:space="preserve">lead to a </w:t>
      </w:r>
      <w:r w:rsidR="003454C7" w:rsidRPr="003454C7">
        <w:rPr>
          <w:b/>
          <w:bCs/>
        </w:rPr>
        <w:t>fear of dependency</w:t>
      </w:r>
      <w:r w:rsidR="003454C7">
        <w:t>, which 22% of survey participants identif</w:t>
      </w:r>
      <w:r w:rsidR="00E15F8B">
        <w:t>ied</w:t>
      </w:r>
      <w:r w:rsidR="003454C7">
        <w:t xml:space="preserve"> as a concern</w:t>
      </w:r>
      <w:r w:rsidR="006252C3" w:rsidRPr="00873025">
        <w:t xml:space="preserve">.  </w:t>
      </w:r>
    </w:p>
    <w:p w14:paraId="4EF46D9A" w14:textId="066C397B" w:rsidR="00A25B3C" w:rsidRDefault="00A25B3C" w:rsidP="00A25B3C">
      <w:pPr>
        <w:pStyle w:val="02BSubheadingNumbered1stlevelTOC"/>
      </w:pPr>
      <w:bookmarkStart w:id="56" w:name="_Toc194589171"/>
      <w:bookmarkStart w:id="57" w:name="_Toc196315265"/>
      <w:bookmarkStart w:id="58" w:name="_Toc200463320"/>
      <w:bookmarkStart w:id="59" w:name="_Toc200463385"/>
      <w:r>
        <w:lastRenderedPageBreak/>
        <w:t>Adherence</w:t>
      </w:r>
      <w:bookmarkEnd w:id="56"/>
      <w:bookmarkEnd w:id="57"/>
      <w:bookmarkEnd w:id="58"/>
      <w:bookmarkEnd w:id="59"/>
    </w:p>
    <w:p w14:paraId="370B0401" w14:textId="3E6DD82B" w:rsidR="003454C7" w:rsidRDefault="72A6A1AF" w:rsidP="003454C7">
      <w:pPr>
        <w:pStyle w:val="04ABodyText"/>
        <w:numPr>
          <w:ilvl w:val="0"/>
          <w:numId w:val="0"/>
        </w:numPr>
        <w:rPr>
          <w:color w:val="auto"/>
        </w:rPr>
      </w:pPr>
      <w:r w:rsidRPr="0468A4B2">
        <w:rPr>
          <w:b/>
          <w:bCs/>
        </w:rPr>
        <w:t>S</w:t>
      </w:r>
      <w:r w:rsidR="003454C7" w:rsidRPr="0468A4B2">
        <w:rPr>
          <w:b/>
          <w:bCs/>
        </w:rPr>
        <w:t>ide effects</w:t>
      </w:r>
      <w:r w:rsidR="003454C7">
        <w:t xml:space="preserve"> are one of the most prevalent reasons given in the survey for people not adhering to their </w:t>
      </w:r>
      <w:r w:rsidR="00C33365">
        <w:t>medicine</w:t>
      </w:r>
      <w:r w:rsidR="003454C7">
        <w:t xml:space="preserve"> regimen (74%). Participants</w:t>
      </w:r>
      <w:r w:rsidR="003454C7" w:rsidRPr="0468A4B2">
        <w:rPr>
          <w:color w:val="auto"/>
        </w:rPr>
        <w:t xml:space="preserve"> </w:t>
      </w:r>
      <w:r w:rsidR="003454C7">
        <w:t>in the qualitative interviews</w:t>
      </w:r>
      <w:r w:rsidR="003454C7" w:rsidRPr="0468A4B2">
        <w:rPr>
          <w:color w:val="auto"/>
        </w:rPr>
        <w:t xml:space="preserve"> also frequently cited side e</w:t>
      </w:r>
      <w:r w:rsidR="003454C7">
        <w:t>ffects</w:t>
      </w:r>
      <w:r w:rsidR="003454C7" w:rsidRPr="0468A4B2">
        <w:rPr>
          <w:color w:val="auto"/>
        </w:rPr>
        <w:t xml:space="preserve"> as the major deterrent to consistent </w:t>
      </w:r>
      <w:r w:rsidR="00C33365">
        <w:rPr>
          <w:color w:val="auto"/>
        </w:rPr>
        <w:t>medicine</w:t>
      </w:r>
      <w:r w:rsidR="003454C7" w:rsidRPr="0468A4B2">
        <w:rPr>
          <w:color w:val="auto"/>
        </w:rPr>
        <w:t xml:space="preserve"> use. They also said frustration with experiencing similar side effects from a range of different psychotropic </w:t>
      </w:r>
      <w:r w:rsidR="00C33365">
        <w:rPr>
          <w:color w:val="auto"/>
        </w:rPr>
        <w:t>medicine</w:t>
      </w:r>
      <w:r w:rsidR="003454C7" w:rsidRPr="0468A4B2">
        <w:rPr>
          <w:color w:val="auto"/>
        </w:rPr>
        <w:t>s can lead individuals to disengage from treatment altogether.</w:t>
      </w:r>
    </w:p>
    <w:p w14:paraId="4A5823CD" w14:textId="63EA31DA" w:rsidR="003454C7" w:rsidRPr="007C667E" w:rsidRDefault="003454C7" w:rsidP="007C667E">
      <w:pPr>
        <w:pStyle w:val="08AQuoteBody"/>
        <w:ind w:left="284" w:firstLine="0"/>
        <w:rPr>
          <w:sz w:val="24"/>
          <w:szCs w:val="16"/>
        </w:rPr>
      </w:pPr>
      <w:r w:rsidRPr="00A25B3C">
        <w:rPr>
          <w:sz w:val="24"/>
          <w:szCs w:val="16"/>
        </w:rPr>
        <w:t>“I think a lot of people disengage because they get frustrated about the side effects they experience…we work with a lot of people who’ve gone from one drug to another drug to another drug and got similar side effects…some people do just disengage altogether in terms of their treatment."</w:t>
      </w:r>
      <w:r>
        <w:rPr>
          <w:sz w:val="24"/>
          <w:szCs w:val="16"/>
        </w:rPr>
        <w:t xml:space="preserve"> </w:t>
      </w:r>
      <w:r>
        <w:rPr>
          <w:b w:val="0"/>
          <w:bCs/>
          <w:sz w:val="24"/>
          <w:szCs w:val="16"/>
        </w:rPr>
        <w:t>Nurse, NHS Mental Health Service</w:t>
      </w:r>
    </w:p>
    <w:p w14:paraId="706E17EC" w14:textId="2F715412" w:rsidR="000625F1" w:rsidRDefault="007C667E" w:rsidP="00605525">
      <w:pPr>
        <w:pStyle w:val="07BImageCaptionNumbered"/>
      </w:pPr>
      <w:r>
        <w:t>Reasons for non-adherence</w:t>
      </w:r>
    </w:p>
    <w:p w14:paraId="287AB39A" w14:textId="711C583E" w:rsidR="00C30FF6" w:rsidRDefault="00C30FF6" w:rsidP="003454C7">
      <w:pPr>
        <w:pStyle w:val="04ABodyText"/>
        <w:numPr>
          <w:ilvl w:val="0"/>
          <w:numId w:val="0"/>
        </w:numPr>
      </w:pPr>
      <w:r>
        <w:rPr>
          <w:noProof/>
        </w:rPr>
        <w:drawing>
          <wp:inline distT="0" distB="0" distL="0" distR="0" wp14:anchorId="1D0B0F42" wp14:editId="008067D9">
            <wp:extent cx="6735673" cy="4273550"/>
            <wp:effectExtent l="0" t="0" r="0" b="0"/>
            <wp:docPr id="283193556" name="Picture 27" descr="Bar chart showing reasons for non-adherence as discussed in section 3.2. Base: All respondents (314). Chart shows responses of 15% and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3556" name="Picture 27" descr="Bar chart showing reasons for non-adherence as discussed in section 3.2. Base: All respondents (314). Chart shows responses of 15% and high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9435" cy="4307660"/>
                    </a:xfrm>
                    <a:prstGeom prst="rect">
                      <a:avLst/>
                    </a:prstGeom>
                    <a:noFill/>
                  </pic:spPr>
                </pic:pic>
              </a:graphicData>
            </a:graphic>
          </wp:inline>
        </w:drawing>
      </w:r>
    </w:p>
    <w:p w14:paraId="4F324741" w14:textId="01A9E489" w:rsidR="000625F1" w:rsidRDefault="000625F1" w:rsidP="003454C7">
      <w:pPr>
        <w:pStyle w:val="04ABodyText"/>
        <w:numPr>
          <w:ilvl w:val="0"/>
          <w:numId w:val="0"/>
        </w:numPr>
      </w:pPr>
    </w:p>
    <w:p w14:paraId="0CDE4BBD" w14:textId="4C512A02" w:rsidR="007B4B80" w:rsidRPr="007B4B80" w:rsidRDefault="006221EE" w:rsidP="007B4B80">
      <w:pPr>
        <w:pStyle w:val="04ABodyText"/>
        <w:numPr>
          <w:ilvl w:val="0"/>
          <w:numId w:val="0"/>
        </w:numPr>
      </w:pPr>
      <w:r>
        <w:rPr>
          <w:b/>
          <w:bCs/>
        </w:rPr>
        <w:t>L</w:t>
      </w:r>
      <w:r w:rsidR="007B4B80" w:rsidRPr="007B4B80">
        <w:rPr>
          <w:b/>
          <w:bCs/>
        </w:rPr>
        <w:t>ack of insight</w:t>
      </w:r>
      <w:r w:rsidR="007B4B80" w:rsidRPr="00C95D06">
        <w:t xml:space="preserve"> </w:t>
      </w:r>
      <w:r w:rsidR="007B4B80">
        <w:t>and</w:t>
      </w:r>
      <w:r w:rsidR="007B4B80" w:rsidRPr="00C95D06">
        <w:t xml:space="preserve"> understanding about the need for </w:t>
      </w:r>
      <w:r w:rsidR="00C33365">
        <w:t>medicine</w:t>
      </w:r>
      <w:r w:rsidR="00111AFC">
        <w:t xml:space="preserve"> </w:t>
      </w:r>
      <w:r w:rsidR="00C176C5">
        <w:t xml:space="preserve">was </w:t>
      </w:r>
      <w:r w:rsidR="00111AFC">
        <w:t xml:space="preserve">a major cause for </w:t>
      </w:r>
      <w:r w:rsidR="007B4B80" w:rsidRPr="00C95D06">
        <w:t>disengagement from treatment.</w:t>
      </w:r>
      <w:r w:rsidR="007B4B80">
        <w:t xml:space="preserve"> This is also prevalent in the survey findings: </w:t>
      </w:r>
      <w:r w:rsidR="003454C7">
        <w:t>around three-quarters</w:t>
      </w:r>
      <w:r w:rsidR="007B4B80" w:rsidRPr="007B4B80">
        <w:rPr>
          <w:color w:val="auto"/>
        </w:rPr>
        <w:t xml:space="preserve"> (</w:t>
      </w:r>
      <w:r w:rsidR="003454C7">
        <w:rPr>
          <w:color w:val="auto"/>
        </w:rPr>
        <w:t>73</w:t>
      </w:r>
      <w:r w:rsidR="00B82100" w:rsidRPr="007B4B80">
        <w:rPr>
          <w:color w:val="auto"/>
        </w:rPr>
        <w:t xml:space="preserve">%) state that a </w:t>
      </w:r>
      <w:r w:rsidR="00B82100" w:rsidRPr="007B4B80">
        <w:rPr>
          <w:b/>
          <w:bCs/>
          <w:color w:val="auto"/>
        </w:rPr>
        <w:t>belief that the medicine is not effective</w:t>
      </w:r>
      <w:r w:rsidR="00B82100" w:rsidRPr="007B4B80">
        <w:rPr>
          <w:color w:val="auto"/>
        </w:rPr>
        <w:t xml:space="preserve">, </w:t>
      </w:r>
      <w:r w:rsidR="00B82100" w:rsidRPr="007B4B80">
        <w:rPr>
          <w:b/>
          <w:bCs/>
          <w:color w:val="auto"/>
        </w:rPr>
        <w:t>or needed</w:t>
      </w:r>
      <w:r w:rsidR="003454C7" w:rsidRPr="003454C7">
        <w:rPr>
          <w:color w:val="auto"/>
        </w:rPr>
        <w:t>,</w:t>
      </w:r>
      <w:r w:rsidR="00B82100" w:rsidRPr="007B4B80">
        <w:rPr>
          <w:b/>
          <w:bCs/>
          <w:color w:val="auto"/>
        </w:rPr>
        <w:t xml:space="preserve"> </w:t>
      </w:r>
      <w:r w:rsidR="00B82100" w:rsidRPr="007B4B80">
        <w:rPr>
          <w:color w:val="auto"/>
        </w:rPr>
        <w:t xml:space="preserve">is </w:t>
      </w:r>
      <w:r w:rsidR="007B4B80" w:rsidRPr="007B4B80">
        <w:rPr>
          <w:color w:val="auto"/>
        </w:rPr>
        <w:t xml:space="preserve">one of the </w:t>
      </w:r>
      <w:r w:rsidR="00111AFC">
        <w:rPr>
          <w:color w:val="auto"/>
        </w:rPr>
        <w:t>main</w:t>
      </w:r>
      <w:r w:rsidR="007B4B80" w:rsidRPr="007B4B80">
        <w:rPr>
          <w:color w:val="auto"/>
        </w:rPr>
        <w:t xml:space="preserve"> three reasons </w:t>
      </w:r>
      <w:r w:rsidR="00B82100" w:rsidRPr="007B4B80">
        <w:rPr>
          <w:color w:val="auto"/>
        </w:rPr>
        <w:t>for non-adherence</w:t>
      </w:r>
      <w:r w:rsidR="007B4B80" w:rsidRPr="007B4B80">
        <w:rPr>
          <w:color w:val="auto"/>
        </w:rPr>
        <w:t xml:space="preserve">, and </w:t>
      </w:r>
      <w:r w:rsidR="003454C7">
        <w:rPr>
          <w:color w:val="auto"/>
        </w:rPr>
        <w:t>4</w:t>
      </w:r>
      <w:r w:rsidR="00654734">
        <w:rPr>
          <w:color w:val="auto"/>
        </w:rPr>
        <w:t>5</w:t>
      </w:r>
      <w:r w:rsidR="003454C7">
        <w:rPr>
          <w:color w:val="auto"/>
        </w:rPr>
        <w:t>%</w:t>
      </w:r>
      <w:r w:rsidR="007B4B80" w:rsidRPr="007B4B80">
        <w:rPr>
          <w:color w:val="auto"/>
        </w:rPr>
        <w:t xml:space="preserve"> say a</w:t>
      </w:r>
      <w:r w:rsidR="00B82100" w:rsidRPr="007B4B80">
        <w:rPr>
          <w:color w:val="auto"/>
        </w:rPr>
        <w:t xml:space="preserve"> </w:t>
      </w:r>
      <w:r w:rsidR="007B4B80" w:rsidRPr="007B4B80">
        <w:rPr>
          <w:b/>
          <w:bCs/>
        </w:rPr>
        <w:t>lack of understanding</w:t>
      </w:r>
      <w:r w:rsidR="007B4B80" w:rsidRPr="00B82100">
        <w:t xml:space="preserve"> about what the medicine is for and how long to take it </w:t>
      </w:r>
      <w:r w:rsidR="007B4B80">
        <w:t>is a</w:t>
      </w:r>
      <w:r w:rsidR="00111AFC">
        <w:t xml:space="preserve"> main</w:t>
      </w:r>
      <w:r w:rsidR="007B4B80">
        <w:t xml:space="preserve"> reason. </w:t>
      </w:r>
    </w:p>
    <w:p w14:paraId="5C84AA18" w14:textId="4CD5C3ED" w:rsidR="000F53B6" w:rsidRPr="00873025" w:rsidRDefault="00C95D06" w:rsidP="000F53B6">
      <w:pPr>
        <w:pStyle w:val="08AQuoteBody"/>
        <w:ind w:left="284" w:firstLine="0"/>
        <w:rPr>
          <w:sz w:val="24"/>
          <w:szCs w:val="16"/>
        </w:rPr>
      </w:pPr>
      <w:r w:rsidRPr="00A25B3C">
        <w:rPr>
          <w:sz w:val="24"/>
          <w:szCs w:val="16"/>
        </w:rPr>
        <w:lastRenderedPageBreak/>
        <w:t xml:space="preserve">"For some patients, a lack of understanding about their illness and the need for </w:t>
      </w:r>
      <w:r w:rsidR="00C33365">
        <w:rPr>
          <w:sz w:val="24"/>
          <w:szCs w:val="16"/>
        </w:rPr>
        <w:t>medicine</w:t>
      </w:r>
      <w:r w:rsidRPr="00A25B3C">
        <w:rPr>
          <w:sz w:val="24"/>
          <w:szCs w:val="16"/>
        </w:rPr>
        <w:t xml:space="preserve"> contributes to non-adherence. This can lead to situations where patients require community treatment orders to ensure they take their </w:t>
      </w:r>
      <w:r w:rsidR="00C33365">
        <w:rPr>
          <w:sz w:val="24"/>
          <w:szCs w:val="16"/>
        </w:rPr>
        <w:t>medicine</w:t>
      </w:r>
      <w:r w:rsidRPr="00A25B3C">
        <w:rPr>
          <w:sz w:val="24"/>
          <w:szCs w:val="16"/>
        </w:rPr>
        <w:t>."</w:t>
      </w:r>
      <w:r w:rsidR="00A25B3C">
        <w:rPr>
          <w:sz w:val="24"/>
          <w:szCs w:val="16"/>
        </w:rPr>
        <w:t xml:space="preserve"> </w:t>
      </w:r>
      <w:r w:rsidR="000F53B6">
        <w:rPr>
          <w:b w:val="0"/>
          <w:bCs/>
          <w:sz w:val="24"/>
          <w:szCs w:val="16"/>
        </w:rPr>
        <w:t>Nurse, NHS Mental Health Service</w:t>
      </w:r>
    </w:p>
    <w:p w14:paraId="563A4A3C" w14:textId="319625DF" w:rsidR="00C95D06" w:rsidRDefault="00591633">
      <w:pPr>
        <w:pStyle w:val="04ABodyText"/>
        <w:numPr>
          <w:ilvl w:val="0"/>
          <w:numId w:val="0"/>
        </w:numPr>
        <w:rPr>
          <w:color w:val="auto"/>
        </w:rPr>
      </w:pPr>
      <w:r>
        <w:rPr>
          <w:color w:val="auto"/>
        </w:rPr>
        <w:t>The</w:t>
      </w:r>
      <w:r w:rsidR="00C95D06" w:rsidRPr="00A25B3C">
        <w:rPr>
          <w:color w:val="auto"/>
        </w:rPr>
        <w:t xml:space="preserve"> </w:t>
      </w:r>
      <w:r w:rsidR="00C95D06" w:rsidRPr="00591633">
        <w:rPr>
          <w:b/>
          <w:bCs/>
          <w:color w:val="auto"/>
        </w:rPr>
        <w:t>complexity</w:t>
      </w:r>
      <w:r w:rsidR="00C95D06" w:rsidRPr="00A25B3C">
        <w:rPr>
          <w:color w:val="auto"/>
        </w:rPr>
        <w:t xml:space="preserve"> surrounding </w:t>
      </w:r>
      <w:r w:rsidR="00C33365">
        <w:rPr>
          <w:color w:val="auto"/>
        </w:rPr>
        <w:t>medicine</w:t>
      </w:r>
      <w:r w:rsidR="00C95D06" w:rsidRPr="00A25B3C">
        <w:rPr>
          <w:color w:val="auto"/>
        </w:rPr>
        <w:t xml:space="preserve"> </w:t>
      </w:r>
      <w:r w:rsidR="00F86498">
        <w:rPr>
          <w:color w:val="auto"/>
        </w:rPr>
        <w:t>regimes</w:t>
      </w:r>
      <w:r w:rsidR="00C95D06" w:rsidRPr="00A25B3C">
        <w:rPr>
          <w:color w:val="auto"/>
        </w:rPr>
        <w:t xml:space="preserve"> in this population</w:t>
      </w:r>
      <w:r>
        <w:rPr>
          <w:color w:val="auto"/>
        </w:rPr>
        <w:t xml:space="preserve"> is also a factor</w:t>
      </w:r>
      <w:r w:rsidR="00654734">
        <w:rPr>
          <w:color w:val="auto"/>
        </w:rPr>
        <w:t xml:space="preserve"> (25%)</w:t>
      </w:r>
      <w:r>
        <w:rPr>
          <w:color w:val="auto"/>
        </w:rPr>
        <w:t xml:space="preserve">. In the survey, </w:t>
      </w:r>
      <w:r w:rsidR="003A413F">
        <w:rPr>
          <w:color w:val="auto"/>
        </w:rPr>
        <w:t xml:space="preserve">around </w:t>
      </w:r>
      <w:r w:rsidR="003454C7">
        <w:rPr>
          <w:color w:val="auto"/>
        </w:rPr>
        <w:t xml:space="preserve">half </w:t>
      </w:r>
      <w:r>
        <w:rPr>
          <w:color w:val="auto"/>
        </w:rPr>
        <w:t>(</w:t>
      </w:r>
      <w:r w:rsidR="003454C7">
        <w:rPr>
          <w:color w:val="auto"/>
        </w:rPr>
        <w:t>4</w:t>
      </w:r>
      <w:r w:rsidR="003A413F">
        <w:rPr>
          <w:color w:val="auto"/>
        </w:rPr>
        <w:t>8</w:t>
      </w:r>
      <w:r>
        <w:rPr>
          <w:color w:val="auto"/>
        </w:rPr>
        <w:t xml:space="preserve">%) </w:t>
      </w:r>
      <w:r w:rsidR="002C1B2C">
        <w:rPr>
          <w:color w:val="auto"/>
        </w:rPr>
        <w:t xml:space="preserve">also </w:t>
      </w:r>
      <w:r>
        <w:rPr>
          <w:color w:val="auto"/>
        </w:rPr>
        <w:t>cite</w:t>
      </w:r>
      <w:r w:rsidR="00F45DB0">
        <w:rPr>
          <w:color w:val="auto"/>
        </w:rPr>
        <w:t>d</w:t>
      </w:r>
      <w:r>
        <w:rPr>
          <w:color w:val="auto"/>
        </w:rPr>
        <w:t xml:space="preserve"> </w:t>
      </w:r>
      <w:r w:rsidRPr="003A413F">
        <w:rPr>
          <w:b/>
          <w:bCs/>
          <w:color w:val="auto"/>
        </w:rPr>
        <w:t>forgetting doses</w:t>
      </w:r>
      <w:r>
        <w:rPr>
          <w:color w:val="auto"/>
        </w:rPr>
        <w:t xml:space="preserve"> as a </w:t>
      </w:r>
      <w:r w:rsidR="00111AFC">
        <w:rPr>
          <w:color w:val="auto"/>
        </w:rPr>
        <w:t>main</w:t>
      </w:r>
      <w:r>
        <w:rPr>
          <w:color w:val="auto"/>
        </w:rPr>
        <w:t xml:space="preserve"> reason for non-adherence</w:t>
      </w:r>
      <w:r w:rsidR="00C95D06" w:rsidRPr="00A25B3C">
        <w:rPr>
          <w:color w:val="auto"/>
        </w:rPr>
        <w:t xml:space="preserve">. </w:t>
      </w:r>
      <w:r>
        <w:rPr>
          <w:color w:val="auto"/>
        </w:rPr>
        <w:t>In the qualitative interviews, participants discussed the</w:t>
      </w:r>
      <w:r w:rsidR="00C95D06" w:rsidRPr="00A25B3C">
        <w:rPr>
          <w:color w:val="auto"/>
        </w:rPr>
        <w:t xml:space="preserve"> intricate </w:t>
      </w:r>
      <w:r w:rsidR="00C33365">
        <w:rPr>
          <w:color w:val="auto"/>
        </w:rPr>
        <w:t>medicine</w:t>
      </w:r>
      <w:r w:rsidR="00C95D06" w:rsidRPr="00A25B3C">
        <w:rPr>
          <w:color w:val="auto"/>
        </w:rPr>
        <w:t xml:space="preserve"> regimens</w:t>
      </w:r>
      <w:r w:rsidR="00F86498">
        <w:rPr>
          <w:color w:val="auto"/>
        </w:rPr>
        <w:t xml:space="preserve"> as a key factor in non-adherence. This could be</w:t>
      </w:r>
      <w:r w:rsidR="00C95D06" w:rsidRPr="00A25B3C">
        <w:rPr>
          <w:color w:val="auto"/>
        </w:rPr>
        <w:t xml:space="preserve"> compounded by the unpredictable nature of conditions and the presence of multiple, interlinked physical and mental health needs. Th</w:t>
      </w:r>
      <w:r>
        <w:rPr>
          <w:color w:val="auto"/>
        </w:rPr>
        <w:t>ey noted that th</w:t>
      </w:r>
      <w:r w:rsidR="00C95D06" w:rsidRPr="00A25B3C">
        <w:rPr>
          <w:color w:val="auto"/>
        </w:rPr>
        <w:t xml:space="preserve">is complexity is further exacerbated by practical barriers in </w:t>
      </w:r>
      <w:r w:rsidR="003A413F">
        <w:rPr>
          <w:color w:val="auto"/>
        </w:rPr>
        <w:t>the</w:t>
      </w:r>
      <w:r w:rsidR="00C95D06" w:rsidRPr="00A25B3C">
        <w:rPr>
          <w:color w:val="auto"/>
        </w:rPr>
        <w:t xml:space="preserve"> lives</w:t>
      </w:r>
      <w:r w:rsidR="003A413F">
        <w:rPr>
          <w:color w:val="auto"/>
        </w:rPr>
        <w:t xml:space="preserve"> of those taking psychotropic medicines</w:t>
      </w:r>
      <w:r w:rsidR="00C95D06" w:rsidRPr="00A25B3C">
        <w:rPr>
          <w:color w:val="auto"/>
        </w:rPr>
        <w:t xml:space="preserve">, including unstable housing, demanding work schedules, and chaotic lifestyles, making consistent </w:t>
      </w:r>
      <w:r w:rsidR="00C33365">
        <w:rPr>
          <w:color w:val="auto"/>
        </w:rPr>
        <w:t>medicine</w:t>
      </w:r>
      <w:r w:rsidR="00C95D06" w:rsidRPr="00A25B3C">
        <w:rPr>
          <w:color w:val="auto"/>
        </w:rPr>
        <w:t xml:space="preserve"> routines even more challenging.</w:t>
      </w:r>
    </w:p>
    <w:p w14:paraId="4C31C289" w14:textId="357E62B2" w:rsidR="00A25B3C" w:rsidRPr="00A25B3C" w:rsidRDefault="00A25B3C">
      <w:pPr>
        <w:pStyle w:val="04ABodyText"/>
        <w:numPr>
          <w:ilvl w:val="0"/>
          <w:numId w:val="0"/>
        </w:numPr>
        <w:rPr>
          <w:color w:val="auto"/>
        </w:rPr>
      </w:pPr>
      <w:r>
        <w:rPr>
          <w:color w:val="auto"/>
        </w:rPr>
        <w:t xml:space="preserve">For example, one community mental health pharmacist discussed the challenge </w:t>
      </w:r>
      <w:r w:rsidR="00292B1C">
        <w:rPr>
          <w:color w:val="auto"/>
        </w:rPr>
        <w:t xml:space="preserve">of </w:t>
      </w:r>
      <w:r>
        <w:rPr>
          <w:color w:val="auto"/>
        </w:rPr>
        <w:t>supporting a patient who ha</w:t>
      </w:r>
      <w:r w:rsidR="007F4E16">
        <w:rPr>
          <w:color w:val="auto"/>
        </w:rPr>
        <w:t>d</w:t>
      </w:r>
      <w:r>
        <w:rPr>
          <w:color w:val="auto"/>
        </w:rPr>
        <w:t xml:space="preserve"> recently been discharged from an inpatient ward. </w:t>
      </w:r>
      <w:r w:rsidR="007266D9" w:rsidRPr="007266D9">
        <w:rPr>
          <w:color w:val="auto"/>
        </w:rPr>
        <w:t>The transition from structured inpatient care to self-management at home presents significant challenges,</w:t>
      </w:r>
      <w:r w:rsidR="00F86498">
        <w:rPr>
          <w:color w:val="auto"/>
        </w:rPr>
        <w:t xml:space="preserve"> made harder</w:t>
      </w:r>
      <w:r w:rsidR="007266D9" w:rsidRPr="007266D9">
        <w:rPr>
          <w:color w:val="auto"/>
        </w:rPr>
        <w:t xml:space="preserve"> by practical barriers such as navigating </w:t>
      </w:r>
      <w:r w:rsidR="00C33365">
        <w:rPr>
          <w:color w:val="auto"/>
        </w:rPr>
        <w:t>medicine</w:t>
      </w:r>
      <w:r w:rsidR="007266D9" w:rsidRPr="007266D9">
        <w:rPr>
          <w:color w:val="auto"/>
        </w:rPr>
        <w:t xml:space="preserve"> refills, understanding complex regimens, and integrating </w:t>
      </w:r>
      <w:r w:rsidR="00C33365">
        <w:rPr>
          <w:color w:val="auto"/>
        </w:rPr>
        <w:t>medicine</w:t>
      </w:r>
      <w:r w:rsidR="007266D9" w:rsidRPr="007266D9">
        <w:rPr>
          <w:color w:val="auto"/>
        </w:rPr>
        <w:t xml:space="preserve"> routines into daily life.</w:t>
      </w:r>
    </w:p>
    <w:p w14:paraId="734661E9" w14:textId="3A8B3471" w:rsidR="00C95D06" w:rsidRDefault="00591633">
      <w:pPr>
        <w:pStyle w:val="04ABodyText"/>
        <w:numPr>
          <w:ilvl w:val="0"/>
          <w:numId w:val="0"/>
        </w:numPr>
        <w:rPr>
          <w:color w:val="auto"/>
        </w:rPr>
      </w:pPr>
      <w:r w:rsidRPr="008A0865">
        <w:rPr>
          <w:color w:val="auto"/>
        </w:rPr>
        <w:t>P</w:t>
      </w:r>
      <w:r w:rsidR="00A25B3C" w:rsidRPr="008A0865">
        <w:rPr>
          <w:color w:val="auto"/>
        </w:rPr>
        <w:t xml:space="preserve">articipants </w:t>
      </w:r>
      <w:r w:rsidRPr="008A0865">
        <w:rPr>
          <w:color w:val="auto"/>
        </w:rPr>
        <w:t xml:space="preserve">in the qualitative interviews </w:t>
      </w:r>
      <w:r w:rsidR="00A25B3C" w:rsidRPr="008A0865">
        <w:rPr>
          <w:color w:val="auto"/>
        </w:rPr>
        <w:t>also discussed a</w:t>
      </w:r>
      <w:r w:rsidR="00C95D06" w:rsidRPr="008A0865">
        <w:rPr>
          <w:color w:val="auto"/>
        </w:rPr>
        <w:t xml:space="preserve"> </w:t>
      </w:r>
      <w:r w:rsidR="00C95D06" w:rsidRPr="008A0865">
        <w:rPr>
          <w:b/>
          <w:bCs/>
          <w:color w:val="auto"/>
        </w:rPr>
        <w:t>shortage of staff trained in effectively communicating</w:t>
      </w:r>
      <w:r w:rsidR="00C95D06" w:rsidRPr="008A0865">
        <w:rPr>
          <w:color w:val="auto"/>
        </w:rPr>
        <w:t xml:space="preserve"> about </w:t>
      </w:r>
      <w:r w:rsidR="00C33365" w:rsidRPr="008A0865">
        <w:rPr>
          <w:color w:val="auto"/>
        </w:rPr>
        <w:t>medicine</w:t>
      </w:r>
      <w:r w:rsidR="00C95D06" w:rsidRPr="008A0865">
        <w:rPr>
          <w:color w:val="auto"/>
        </w:rPr>
        <w:t>s, addressing concerns, and providing support for patients struggling with adherence. Additionally, healthcare professionals may not</w:t>
      </w:r>
      <w:r w:rsidR="003A413F" w:rsidRPr="008A0865">
        <w:rPr>
          <w:color w:val="auto"/>
        </w:rPr>
        <w:t xml:space="preserve"> always</w:t>
      </w:r>
      <w:r w:rsidR="00C95D06" w:rsidRPr="008A0865">
        <w:rPr>
          <w:color w:val="auto"/>
        </w:rPr>
        <w:t xml:space="preserve"> be adequately transparent about potential side effects, particularly sensitive ones, which can lead to patients discontinuing </w:t>
      </w:r>
      <w:r w:rsidR="00C33365" w:rsidRPr="008A0865">
        <w:rPr>
          <w:color w:val="auto"/>
        </w:rPr>
        <w:t>medicine</w:t>
      </w:r>
      <w:r w:rsidR="00C95D06" w:rsidRPr="008A0865">
        <w:rPr>
          <w:color w:val="auto"/>
        </w:rPr>
        <w:t>.</w:t>
      </w:r>
    </w:p>
    <w:p w14:paraId="117ACB26" w14:textId="11E92D8C" w:rsidR="009221DB" w:rsidRDefault="00004D23" w:rsidP="00B82100">
      <w:pPr>
        <w:pStyle w:val="02BSubheadingNumbered1stlevelTOC"/>
      </w:pPr>
      <w:bookmarkStart w:id="60" w:name="_Toc194589172"/>
      <w:bookmarkStart w:id="61" w:name="_Toc196315266"/>
      <w:bookmarkStart w:id="62" w:name="_Toc200463321"/>
      <w:bookmarkStart w:id="63" w:name="_Toc200463386"/>
      <w:r>
        <w:t>Dise</w:t>
      </w:r>
      <w:r w:rsidR="009221DB">
        <w:t xml:space="preserve">ngaging </w:t>
      </w:r>
      <w:r>
        <w:t>from</w:t>
      </w:r>
      <w:r w:rsidR="009221DB">
        <w:t xml:space="preserve"> mental health services</w:t>
      </w:r>
      <w:bookmarkEnd w:id="60"/>
      <w:bookmarkEnd w:id="61"/>
      <w:bookmarkEnd w:id="62"/>
      <w:bookmarkEnd w:id="63"/>
    </w:p>
    <w:p w14:paraId="61CF262A" w14:textId="52B2A6DD" w:rsidR="007266D9" w:rsidRDefault="00F05222" w:rsidP="007266D9">
      <w:pPr>
        <w:pStyle w:val="04ABodyText"/>
        <w:numPr>
          <w:ilvl w:val="0"/>
          <w:numId w:val="0"/>
        </w:numPr>
      </w:pPr>
      <w:r w:rsidRPr="00F05222">
        <w:t xml:space="preserve">The factors </w:t>
      </w:r>
      <w:r>
        <w:t xml:space="preserve">leading to disengagement with mental health services, discussed in the qualitative interviews, </w:t>
      </w:r>
      <w:r w:rsidRPr="00F05222">
        <w:t>can be broadly categori</w:t>
      </w:r>
      <w:r>
        <w:t>s</w:t>
      </w:r>
      <w:r w:rsidRPr="00F05222">
        <w:t>ed as systemic issues</w:t>
      </w:r>
      <w:r w:rsidR="00111AFC">
        <w:t xml:space="preserve"> (p</w:t>
      </w:r>
      <w:r w:rsidRPr="00F05222">
        <w:t>rimarily related to service capacity</w:t>
      </w:r>
      <w:r w:rsidR="00111AFC">
        <w:t>)</w:t>
      </w:r>
      <w:r w:rsidRPr="00F05222">
        <w:t>, and individual factors</w:t>
      </w:r>
      <w:r w:rsidR="00111AFC">
        <w:t xml:space="preserve"> (</w:t>
      </w:r>
      <w:r w:rsidRPr="00F05222">
        <w:t>encompassing the personal circumstances and experiences of those seeking care</w:t>
      </w:r>
      <w:r w:rsidR="00111AFC">
        <w:t>)</w:t>
      </w:r>
      <w:r w:rsidRPr="00F05222">
        <w:t>.</w:t>
      </w:r>
      <w:r w:rsidR="00111AFC">
        <w:t xml:space="preserve"> </w:t>
      </w:r>
    </w:p>
    <w:p w14:paraId="17AC3738" w14:textId="5C66D4B6" w:rsidR="00F05222" w:rsidRDefault="00F05222" w:rsidP="007266D9">
      <w:pPr>
        <w:pStyle w:val="04ABodyText"/>
        <w:numPr>
          <w:ilvl w:val="0"/>
          <w:numId w:val="0"/>
        </w:numPr>
      </w:pPr>
      <w:r w:rsidRPr="00F05222">
        <w:rPr>
          <w:b/>
          <w:bCs/>
        </w:rPr>
        <w:t xml:space="preserve">Systemic </w:t>
      </w:r>
      <w:r w:rsidR="003A413F">
        <w:rPr>
          <w:b/>
          <w:bCs/>
        </w:rPr>
        <w:t>f</w:t>
      </w:r>
      <w:r w:rsidRPr="00F05222">
        <w:rPr>
          <w:b/>
          <w:bCs/>
        </w:rPr>
        <w:t>actors:</w:t>
      </w:r>
      <w:r w:rsidRPr="00F05222">
        <w:t xml:space="preserve"> </w:t>
      </w:r>
      <w:r w:rsidR="00654734">
        <w:t>P</w:t>
      </w:r>
      <w:r w:rsidRPr="00F05222">
        <w:t xml:space="preserve">articipants frequently cited the strain on mental health services as a significant barrier to engagement. Limited resources and lengthy waiting lists </w:t>
      </w:r>
      <w:r w:rsidR="001A55CC">
        <w:t>can limit the amount of preventative, proactive care</w:t>
      </w:r>
      <w:r w:rsidR="003A413F">
        <w:t xml:space="preserve"> that</w:t>
      </w:r>
      <w:r w:rsidR="001A55CC">
        <w:t xml:space="preserve"> services can offer patients. </w:t>
      </w:r>
    </w:p>
    <w:p w14:paraId="0B2C3209" w14:textId="7788584B" w:rsidR="00F05222" w:rsidRPr="00F05222" w:rsidRDefault="00F05222" w:rsidP="000F53B6">
      <w:pPr>
        <w:pStyle w:val="08AQuoteBody"/>
        <w:ind w:left="284" w:firstLine="0"/>
        <w:rPr>
          <w:sz w:val="24"/>
          <w:szCs w:val="16"/>
        </w:rPr>
      </w:pPr>
      <w:r w:rsidRPr="00F05222">
        <w:rPr>
          <w:sz w:val="24"/>
          <w:szCs w:val="16"/>
        </w:rPr>
        <w:t>“We know that the waiting lists to get into services are extremely long</w:t>
      </w:r>
      <w:r w:rsidR="00C331F0">
        <w:rPr>
          <w:sz w:val="24"/>
          <w:szCs w:val="16"/>
        </w:rPr>
        <w:t>…</w:t>
      </w:r>
      <w:r w:rsidRPr="00F05222">
        <w:rPr>
          <w:sz w:val="24"/>
          <w:szCs w:val="16"/>
        </w:rPr>
        <w:t>it's hard to get into mental health services when you need it and it can take a lot of time unless you are very, very unwell or very risky."</w:t>
      </w:r>
      <w:r>
        <w:rPr>
          <w:sz w:val="24"/>
          <w:szCs w:val="16"/>
        </w:rPr>
        <w:t xml:space="preserve"> </w:t>
      </w:r>
      <w:r w:rsidR="000F53B6" w:rsidRPr="007266D9">
        <w:rPr>
          <w:b w:val="0"/>
          <w:bCs/>
          <w:sz w:val="24"/>
          <w:szCs w:val="16"/>
        </w:rPr>
        <w:t>Pharmacist</w:t>
      </w:r>
      <w:r w:rsidR="000F53B6">
        <w:rPr>
          <w:b w:val="0"/>
          <w:bCs/>
          <w:sz w:val="24"/>
          <w:szCs w:val="16"/>
        </w:rPr>
        <w:t>, NHS Mental Health Service</w:t>
      </w:r>
    </w:p>
    <w:p w14:paraId="59A9300B" w14:textId="325E0860" w:rsidR="00F05222" w:rsidRDefault="00F05222" w:rsidP="007266D9">
      <w:pPr>
        <w:pStyle w:val="04ABodyText"/>
        <w:numPr>
          <w:ilvl w:val="0"/>
          <w:numId w:val="0"/>
        </w:numPr>
      </w:pPr>
      <w:r w:rsidRPr="00F05222">
        <w:rPr>
          <w:b/>
          <w:bCs/>
        </w:rPr>
        <w:t xml:space="preserve">Individual </w:t>
      </w:r>
      <w:r w:rsidR="003A413F">
        <w:rPr>
          <w:b/>
          <w:bCs/>
        </w:rPr>
        <w:t>f</w:t>
      </w:r>
      <w:r w:rsidRPr="00F05222">
        <w:rPr>
          <w:b/>
          <w:bCs/>
        </w:rPr>
        <w:t>actors:</w:t>
      </w:r>
      <w:r w:rsidRPr="00F05222">
        <w:t xml:space="preserve"> </w:t>
      </w:r>
      <w:r w:rsidR="00654734">
        <w:t>T</w:t>
      </w:r>
      <w:r w:rsidRPr="00F05222">
        <w:t xml:space="preserve">he interviews also </w:t>
      </w:r>
      <w:r w:rsidR="00DF044E">
        <w:t>emphasised</w:t>
      </w:r>
      <w:r w:rsidRPr="00F05222">
        <w:t xml:space="preserve"> the challenges inherent to experiencing mental illness that can impact engagement. The symptoms of conditions like anxiety, depression, and psychosis, such as low mood, fatigue, and difficulty concentrating, can make it challenging for individuals to attend appointments and actively participate in treatment. Furthermore, practical </w:t>
      </w:r>
      <w:r w:rsidRPr="00F05222">
        <w:lastRenderedPageBreak/>
        <w:t>barriers such as demanding work schedules, unstable housing, and the complexities of daily life can further hinder engagement. Trust in healthcare providers and services also emerged as a crucial factor, with participants acknowledging that negative past experiences</w:t>
      </w:r>
      <w:r w:rsidR="00AD73C4">
        <w:t>,</w:t>
      </w:r>
      <w:r w:rsidRPr="00F05222">
        <w:t xml:space="preserve"> or a lack of culturally sensitive care</w:t>
      </w:r>
      <w:r w:rsidR="00AD73C4">
        <w:t>,</w:t>
      </w:r>
      <w:r w:rsidRPr="00F05222">
        <w:t xml:space="preserve"> can deter individuals from seeking support.</w:t>
      </w:r>
    </w:p>
    <w:p w14:paraId="56BE3C45" w14:textId="715B6643" w:rsidR="00F05222" w:rsidRPr="007266D9" w:rsidRDefault="00F05222" w:rsidP="000F53B6">
      <w:pPr>
        <w:pStyle w:val="08AQuoteBody"/>
        <w:ind w:left="284" w:firstLine="0"/>
        <w:rPr>
          <w:sz w:val="24"/>
          <w:szCs w:val="16"/>
        </w:rPr>
      </w:pPr>
      <w:r w:rsidRPr="007266D9">
        <w:rPr>
          <w:sz w:val="24"/>
          <w:szCs w:val="16"/>
        </w:rPr>
        <w:t>“It's probably the most common one we get is people's lives are busy, slightly chaotic</w:t>
      </w:r>
      <w:r w:rsidR="003A413F">
        <w:rPr>
          <w:sz w:val="24"/>
          <w:szCs w:val="16"/>
        </w:rPr>
        <w:t>, and</w:t>
      </w:r>
      <w:r w:rsidRPr="007266D9">
        <w:rPr>
          <w:sz w:val="24"/>
          <w:szCs w:val="16"/>
        </w:rPr>
        <w:t xml:space="preserve"> appointments are at times and places where</w:t>
      </w:r>
      <w:r w:rsidR="00C331F0">
        <w:rPr>
          <w:sz w:val="24"/>
          <w:szCs w:val="16"/>
        </w:rPr>
        <w:t>…</w:t>
      </w:r>
      <w:r w:rsidRPr="007266D9">
        <w:rPr>
          <w:sz w:val="24"/>
          <w:szCs w:val="16"/>
        </w:rPr>
        <w:t>life gets in the way and they just drop out of services."</w:t>
      </w:r>
      <w:r w:rsidRPr="000F53B6">
        <w:rPr>
          <w:b w:val="0"/>
          <w:bCs/>
          <w:sz w:val="24"/>
          <w:szCs w:val="16"/>
        </w:rPr>
        <w:t xml:space="preserve"> </w:t>
      </w:r>
      <w:r w:rsidR="000F53B6" w:rsidRPr="000F53B6">
        <w:rPr>
          <w:b w:val="0"/>
          <w:bCs/>
          <w:sz w:val="24"/>
          <w:szCs w:val="16"/>
        </w:rPr>
        <w:t>GP</w:t>
      </w:r>
      <w:r w:rsidR="000F53B6">
        <w:rPr>
          <w:b w:val="0"/>
          <w:bCs/>
          <w:sz w:val="24"/>
          <w:szCs w:val="16"/>
        </w:rPr>
        <w:t>, Primary Care</w:t>
      </w:r>
    </w:p>
    <w:p w14:paraId="1BCEB417" w14:textId="42DF08F2" w:rsidR="009E3588" w:rsidRDefault="009E3588" w:rsidP="009E3588">
      <w:pPr>
        <w:pStyle w:val="04ABodyText"/>
        <w:numPr>
          <w:ilvl w:val="0"/>
          <w:numId w:val="0"/>
        </w:numPr>
      </w:pPr>
      <w:r>
        <w:t xml:space="preserve"> </w:t>
      </w:r>
    </w:p>
    <w:p w14:paraId="799723F2" w14:textId="77777777" w:rsidR="009221DB" w:rsidRDefault="009221DB">
      <w:pPr>
        <w:rPr>
          <w:rFonts w:ascii="Barlow Semi Condensed SemiBold" w:hAnsi="Barlow Semi Condensed SemiBold"/>
          <w:color w:val="121B5A" w:themeColor="accent1"/>
          <w:sz w:val="28"/>
        </w:rPr>
      </w:pPr>
      <w:r>
        <w:br w:type="page"/>
      </w:r>
    </w:p>
    <w:p w14:paraId="17D290C3" w14:textId="5F60FA54" w:rsidR="009221DB" w:rsidRDefault="009221DB" w:rsidP="00653C65">
      <w:pPr>
        <w:pStyle w:val="01BMainHeadingNumberedTOC"/>
      </w:pPr>
      <w:bookmarkStart w:id="64" w:name="_Toc200463387"/>
      <w:bookmarkStart w:id="65" w:name="_Hlk194914846"/>
      <w:r w:rsidRPr="00653C65">
        <w:lastRenderedPageBreak/>
        <w:t>Supporting people taking psychotropic medicines</w:t>
      </w:r>
      <w:bookmarkEnd w:id="64"/>
      <w:r>
        <w:t xml:space="preserve"> </w:t>
      </w:r>
    </w:p>
    <w:p w14:paraId="2DD5FEF4" w14:textId="5B7B7DAE" w:rsidR="00517E99" w:rsidRDefault="00517E99" w:rsidP="00517E99">
      <w:pPr>
        <w:pStyle w:val="04ABodyText"/>
        <w:numPr>
          <w:ilvl w:val="0"/>
          <w:numId w:val="0"/>
        </w:numPr>
      </w:pPr>
      <w:r>
        <w:rPr>
          <w:color w:val="auto"/>
        </w:rPr>
        <w:t xml:space="preserve">This chapter explores the </w:t>
      </w:r>
      <w:r w:rsidR="0015668C">
        <w:rPr>
          <w:color w:val="auto"/>
        </w:rPr>
        <w:t xml:space="preserve">current </w:t>
      </w:r>
      <w:r>
        <w:rPr>
          <w:color w:val="auto"/>
        </w:rPr>
        <w:t xml:space="preserve">support </w:t>
      </w:r>
      <w:r>
        <w:t>available for people taking psychotropic medicines</w:t>
      </w:r>
      <w:r w:rsidR="00B7520D">
        <w:t xml:space="preserve">, </w:t>
      </w:r>
      <w:r>
        <w:t>identifies where there are perceived gaps in this support</w:t>
      </w:r>
      <w:r w:rsidR="009E4327">
        <w:t xml:space="preserve"> and challenges</w:t>
      </w:r>
      <w:r w:rsidR="003A413F">
        <w:t>, and explores best practice</w:t>
      </w:r>
      <w:r>
        <w:t>.</w:t>
      </w:r>
      <w:r w:rsidR="009E4327">
        <w:t xml:space="preserve"> </w:t>
      </w:r>
    </w:p>
    <w:p w14:paraId="05A290CA" w14:textId="77777777" w:rsidR="00517E99" w:rsidRPr="00517E99" w:rsidRDefault="00517E99" w:rsidP="00DF044E">
      <w:pPr>
        <w:pStyle w:val="09BBoxedHighlightText"/>
        <w:numPr>
          <w:ilvl w:val="0"/>
          <w:numId w:val="0"/>
        </w:numPr>
        <w:ind w:left="306"/>
        <w:rPr>
          <w:b/>
          <w:bCs/>
        </w:rPr>
      </w:pPr>
      <w:r w:rsidRPr="00517E99">
        <w:rPr>
          <w:b/>
          <w:bCs/>
        </w:rPr>
        <w:t>Chapter summary</w:t>
      </w:r>
    </w:p>
    <w:p w14:paraId="4899470F" w14:textId="1768D94A" w:rsidR="00517E99" w:rsidRDefault="00612600" w:rsidP="00DF044E">
      <w:pPr>
        <w:pStyle w:val="09BBoxedHighlightText"/>
        <w:numPr>
          <w:ilvl w:val="0"/>
          <w:numId w:val="0"/>
        </w:numPr>
        <w:ind w:left="306"/>
      </w:pPr>
      <w:r>
        <w:t>Medication review</w:t>
      </w:r>
      <w:r w:rsidR="00517E99">
        <w:t xml:space="preserve">s </w:t>
      </w:r>
      <w:r w:rsidR="00752312">
        <w:t>were</w:t>
      </w:r>
      <w:r w:rsidR="00517E99">
        <w:t xml:space="preserve"> consistently identified as being effective mechanisms to support patients taking psychotropic medic</w:t>
      </w:r>
      <w:r w:rsidR="00782807">
        <w:t>ine</w:t>
      </w:r>
      <w:r w:rsidR="00517E99">
        <w:t>s. Mostly these are conducted annually</w:t>
      </w:r>
      <w:r w:rsidR="003A413F">
        <w:t>,</w:t>
      </w:r>
      <w:r w:rsidR="00517E99">
        <w:t xml:space="preserve"> though participants recognise</w:t>
      </w:r>
      <w:r w:rsidR="003A413F">
        <w:t>d</w:t>
      </w:r>
      <w:r w:rsidR="00517E99">
        <w:t xml:space="preserve"> the benefit</w:t>
      </w:r>
      <w:r w:rsidR="003A413F">
        <w:t>s</w:t>
      </w:r>
      <w:r w:rsidR="00517E99">
        <w:t xml:space="preserve"> of more frequent reviews where possible. Access to specia</w:t>
      </w:r>
      <w:r w:rsidR="00517E99" w:rsidRPr="00C11BC3">
        <w:t xml:space="preserve">list </w:t>
      </w:r>
      <w:r w:rsidR="00874123">
        <w:t xml:space="preserve">pharmacological </w:t>
      </w:r>
      <w:r w:rsidR="00517E99" w:rsidRPr="00C11BC3">
        <w:t xml:space="preserve">expertise – </w:t>
      </w:r>
      <w:r w:rsidR="00874123">
        <w:t>such as</w:t>
      </w:r>
      <w:r w:rsidR="00517E99" w:rsidRPr="00C11BC3">
        <w:t xml:space="preserve"> from Community Mental Health Pharmacists and Pharmacy Technicians – </w:t>
      </w:r>
      <w:r w:rsidR="00752312">
        <w:t>was</w:t>
      </w:r>
      <w:r w:rsidR="00517E99" w:rsidRPr="00C11BC3">
        <w:t xml:space="preserve"> also</w:t>
      </w:r>
      <w:r w:rsidR="00517E99">
        <w:t xml:space="preserve"> considered a critical component of effective support to patients. However, the availability of these specialised professions is not universal, with some participants reporting a lack of access to them in their local area.</w:t>
      </w:r>
    </w:p>
    <w:p w14:paraId="3B47F4B3" w14:textId="21FEBBFB" w:rsidR="00517E99" w:rsidRDefault="00517E99" w:rsidP="00DF044E">
      <w:pPr>
        <w:pStyle w:val="09BBoxedHighlightText"/>
        <w:numPr>
          <w:ilvl w:val="0"/>
          <w:numId w:val="0"/>
        </w:numPr>
        <w:ind w:left="306"/>
      </w:pPr>
      <w:r>
        <w:t xml:space="preserve">Best practice approaches to supporting patients on psychotropic </w:t>
      </w:r>
      <w:r w:rsidR="00C33365">
        <w:t>medicine</w:t>
      </w:r>
      <w:r>
        <w:t>s also include: multi-disciplinary working</w:t>
      </w:r>
      <w:r w:rsidR="007C500F">
        <w:t>,</w:t>
      </w:r>
      <w:r>
        <w:t xml:space="preserve"> including non-medical professions such as those working in housing agencies; continuity of care with patients able to build trust over time with named individuals; and good communication and shared documentation between organisations working to support patients collectively.</w:t>
      </w:r>
    </w:p>
    <w:p w14:paraId="24590D60" w14:textId="3EDE2248" w:rsidR="007479B6" w:rsidRPr="005137B2" w:rsidRDefault="007479B6" w:rsidP="007479B6">
      <w:pPr>
        <w:pStyle w:val="09BBoxedHighlightText"/>
        <w:numPr>
          <w:ilvl w:val="0"/>
          <w:numId w:val="0"/>
        </w:numPr>
        <w:ind w:left="306"/>
        <w:rPr>
          <w:color w:val="000000" w:themeColor="text1"/>
          <w:shd w:val="clear" w:color="auto" w:fill="auto"/>
        </w:rPr>
      </w:pPr>
      <w:r>
        <w:t xml:space="preserve">However, challenges persist. </w:t>
      </w:r>
      <w:r w:rsidRPr="005137B2">
        <w:t>Workforce shortages and capacity constraints are</w:t>
      </w:r>
      <w:r>
        <w:t xml:space="preserve"> viewed as</w:t>
      </w:r>
      <w:r w:rsidRPr="005137B2">
        <w:t xml:space="preserve"> impacting the quality of care for patients. Fragmented communication between different parts of the system, and inconsistent implementation of shared care agreements are also causing frustration for staff</w:t>
      </w:r>
      <w:r>
        <w:t xml:space="preserve"> and </w:t>
      </w:r>
      <w:r w:rsidRPr="005137B2">
        <w:t>patients.</w:t>
      </w:r>
      <w:r w:rsidRPr="00DB48F4">
        <w:t xml:space="preserve"> </w:t>
      </w:r>
      <w:r w:rsidRPr="005137B2">
        <w:t xml:space="preserve">Participants highlighted that certain population groups, such as individuals experiencing homelessness, those with learning disabilities, and those from ethnic minority backgrounds, face additional barriers to accessing support and adhering to their </w:t>
      </w:r>
      <w:r>
        <w:t>medicine</w:t>
      </w:r>
      <w:r w:rsidRPr="005137B2">
        <w:t xml:space="preserve"> regimens.</w:t>
      </w:r>
    </w:p>
    <w:p w14:paraId="5283403B" w14:textId="77777777" w:rsidR="00517E99" w:rsidRDefault="00517E99" w:rsidP="00517E99">
      <w:pPr>
        <w:pStyle w:val="02BSubheadingNumbered1stlevelTOC"/>
      </w:pPr>
      <w:bookmarkStart w:id="66" w:name="_Toc196315268"/>
      <w:bookmarkStart w:id="67" w:name="_Toc200463323"/>
      <w:bookmarkStart w:id="68" w:name="_Toc200463388"/>
      <w:r>
        <w:t>Reviewing and monitoring</w:t>
      </w:r>
      <w:bookmarkEnd w:id="66"/>
      <w:bookmarkEnd w:id="67"/>
      <w:bookmarkEnd w:id="68"/>
    </w:p>
    <w:p w14:paraId="10440309" w14:textId="58CD02EE" w:rsidR="00517E99" w:rsidRDefault="00517E99" w:rsidP="00517E99">
      <w:pPr>
        <w:pStyle w:val="04ABodyText"/>
        <w:numPr>
          <w:ilvl w:val="0"/>
          <w:numId w:val="0"/>
        </w:numPr>
        <w:rPr>
          <w:color w:val="auto"/>
        </w:rPr>
      </w:pPr>
      <w:r>
        <w:rPr>
          <w:color w:val="auto"/>
        </w:rPr>
        <w:t xml:space="preserve">Having </w:t>
      </w:r>
      <w:r w:rsidRPr="003A413F">
        <w:rPr>
          <w:b/>
          <w:bCs/>
          <w:color w:val="auto"/>
        </w:rPr>
        <w:t xml:space="preserve">regular </w:t>
      </w:r>
      <w:r w:rsidR="00612600">
        <w:rPr>
          <w:b/>
          <w:bCs/>
          <w:color w:val="auto"/>
        </w:rPr>
        <w:t>medication review</w:t>
      </w:r>
      <w:r w:rsidRPr="003A413F">
        <w:rPr>
          <w:b/>
          <w:bCs/>
          <w:color w:val="auto"/>
        </w:rPr>
        <w:t>s</w:t>
      </w:r>
      <w:r>
        <w:rPr>
          <w:color w:val="auto"/>
        </w:rPr>
        <w:t xml:space="preserve"> </w:t>
      </w:r>
      <w:r w:rsidR="0023496F">
        <w:rPr>
          <w:color w:val="auto"/>
        </w:rPr>
        <w:t>i</w:t>
      </w:r>
      <w:r w:rsidR="00752312">
        <w:rPr>
          <w:color w:val="auto"/>
        </w:rPr>
        <w:t>s</w:t>
      </w:r>
      <w:r>
        <w:rPr>
          <w:color w:val="auto"/>
        </w:rPr>
        <w:t xml:space="preserve"> seen as one of the most effective </w:t>
      </w:r>
      <w:r w:rsidR="21DA810B" w:rsidRPr="1BFDEB7C">
        <w:rPr>
          <w:color w:val="auto"/>
        </w:rPr>
        <w:t>methods</w:t>
      </w:r>
      <w:r w:rsidR="00DF044E">
        <w:rPr>
          <w:color w:val="auto"/>
        </w:rPr>
        <w:t xml:space="preserve"> </w:t>
      </w:r>
      <w:r w:rsidR="09FC92EF" w:rsidRPr="1BFDEB7C">
        <w:rPr>
          <w:color w:val="auto"/>
        </w:rPr>
        <w:t>of</w:t>
      </w:r>
      <w:r>
        <w:rPr>
          <w:color w:val="auto"/>
        </w:rPr>
        <w:t xml:space="preserve"> reviewing and monitoring people who are taking psychotropic medicines (mentioned by 6</w:t>
      </w:r>
      <w:r w:rsidR="00752312">
        <w:rPr>
          <w:color w:val="auto"/>
        </w:rPr>
        <w:t>8</w:t>
      </w:r>
      <w:r>
        <w:rPr>
          <w:color w:val="auto"/>
        </w:rPr>
        <w:t xml:space="preserve">% of participants in the survey). Related to this, nearly </w:t>
      </w:r>
      <w:r w:rsidR="003A413F">
        <w:rPr>
          <w:color w:val="auto"/>
        </w:rPr>
        <w:t>three in five</w:t>
      </w:r>
      <w:r>
        <w:rPr>
          <w:color w:val="auto"/>
        </w:rPr>
        <w:t xml:space="preserve"> (57%) mention the </w:t>
      </w:r>
      <w:r w:rsidRPr="00654734">
        <w:rPr>
          <w:b/>
          <w:bCs/>
          <w:color w:val="auto"/>
        </w:rPr>
        <w:t>monitoring and management of side effects specifically</w:t>
      </w:r>
      <w:r>
        <w:rPr>
          <w:color w:val="auto"/>
        </w:rPr>
        <w:t xml:space="preserve"> as being effective.</w:t>
      </w:r>
    </w:p>
    <w:p w14:paraId="1C351D74" w14:textId="108C737A" w:rsidR="00517E99" w:rsidRDefault="00517E99" w:rsidP="00517E99">
      <w:pPr>
        <w:pStyle w:val="04ABodyText"/>
        <w:numPr>
          <w:ilvl w:val="0"/>
          <w:numId w:val="0"/>
        </w:numPr>
        <w:rPr>
          <w:color w:val="auto"/>
        </w:rPr>
      </w:pPr>
      <w:r w:rsidRPr="0468A4B2">
        <w:rPr>
          <w:color w:val="auto"/>
        </w:rPr>
        <w:t xml:space="preserve">Ensuring good communication and </w:t>
      </w:r>
      <w:r w:rsidR="00612600">
        <w:rPr>
          <w:color w:val="auto"/>
        </w:rPr>
        <w:t>clear</w:t>
      </w:r>
      <w:r w:rsidRPr="0468A4B2">
        <w:rPr>
          <w:color w:val="auto"/>
        </w:rPr>
        <w:t xml:space="preserve"> </w:t>
      </w:r>
      <w:r w:rsidR="003A1609">
        <w:rPr>
          <w:color w:val="auto"/>
        </w:rPr>
        <w:t xml:space="preserve">information (that is documented) </w:t>
      </w:r>
      <w:r w:rsidRPr="0468A4B2">
        <w:rPr>
          <w:color w:val="auto"/>
        </w:rPr>
        <w:t xml:space="preserve">between professionals is a </w:t>
      </w:r>
      <w:r w:rsidR="01BE0673" w:rsidRPr="0468A4B2">
        <w:rPr>
          <w:color w:val="auto"/>
        </w:rPr>
        <w:t xml:space="preserve">recurring </w:t>
      </w:r>
      <w:r w:rsidRPr="0468A4B2">
        <w:rPr>
          <w:color w:val="auto"/>
        </w:rPr>
        <w:t xml:space="preserve">theme in the survey. </w:t>
      </w:r>
      <w:r w:rsidRPr="0468A4B2">
        <w:rPr>
          <w:b/>
          <w:bCs/>
          <w:color w:val="auto"/>
        </w:rPr>
        <w:t>Clear communication and documentation</w:t>
      </w:r>
      <w:r w:rsidRPr="0468A4B2">
        <w:rPr>
          <w:color w:val="auto"/>
        </w:rPr>
        <w:t xml:space="preserve"> across the healthcare professionals involved </w:t>
      </w:r>
      <w:r w:rsidR="0023496F" w:rsidRPr="0468A4B2">
        <w:rPr>
          <w:color w:val="auto"/>
        </w:rPr>
        <w:t>i</w:t>
      </w:r>
      <w:r w:rsidR="00752312" w:rsidRPr="0468A4B2">
        <w:rPr>
          <w:color w:val="auto"/>
        </w:rPr>
        <w:t>s</w:t>
      </w:r>
      <w:r w:rsidRPr="0468A4B2">
        <w:rPr>
          <w:color w:val="auto"/>
        </w:rPr>
        <w:t xml:space="preserve"> mentioned by 61% of participants. Additionally, 44% mention </w:t>
      </w:r>
      <w:r w:rsidRPr="0468A4B2">
        <w:rPr>
          <w:b/>
          <w:bCs/>
          <w:color w:val="auto"/>
        </w:rPr>
        <w:t>multidisciplinary teams</w:t>
      </w:r>
      <w:r w:rsidRPr="0468A4B2">
        <w:rPr>
          <w:color w:val="auto"/>
        </w:rPr>
        <w:t>, 4</w:t>
      </w:r>
      <w:r w:rsidR="00752312" w:rsidRPr="0468A4B2">
        <w:rPr>
          <w:color w:val="auto"/>
        </w:rPr>
        <w:t>1</w:t>
      </w:r>
      <w:r w:rsidRPr="0468A4B2">
        <w:rPr>
          <w:color w:val="auto"/>
        </w:rPr>
        <w:t xml:space="preserve">% say having </w:t>
      </w:r>
      <w:r w:rsidRPr="0468A4B2">
        <w:rPr>
          <w:b/>
          <w:bCs/>
          <w:color w:val="auto"/>
        </w:rPr>
        <w:t>shared care agreements</w:t>
      </w:r>
      <w:r w:rsidRPr="0468A4B2">
        <w:rPr>
          <w:color w:val="auto"/>
        </w:rPr>
        <w:t xml:space="preserve"> in place, and 39% say having </w:t>
      </w:r>
      <w:r w:rsidRPr="0468A4B2">
        <w:rPr>
          <w:b/>
          <w:bCs/>
          <w:color w:val="auto"/>
        </w:rPr>
        <w:t>access to records and results</w:t>
      </w:r>
      <w:r w:rsidRPr="0468A4B2">
        <w:rPr>
          <w:color w:val="auto"/>
        </w:rPr>
        <w:t>. Half (4</w:t>
      </w:r>
      <w:r w:rsidR="00752312" w:rsidRPr="0468A4B2">
        <w:rPr>
          <w:color w:val="auto"/>
        </w:rPr>
        <w:t>9</w:t>
      </w:r>
      <w:r w:rsidRPr="0468A4B2">
        <w:rPr>
          <w:color w:val="auto"/>
        </w:rPr>
        <w:t xml:space="preserve">%) of participants mention the need to </w:t>
      </w:r>
      <w:r w:rsidRPr="0468A4B2">
        <w:rPr>
          <w:b/>
          <w:bCs/>
          <w:color w:val="auto"/>
        </w:rPr>
        <w:t>support and educate family members and carers</w:t>
      </w:r>
      <w:r w:rsidRPr="0468A4B2">
        <w:rPr>
          <w:color w:val="auto"/>
        </w:rPr>
        <w:t xml:space="preserve"> about the condition, medicines and potential risks.</w:t>
      </w:r>
    </w:p>
    <w:p w14:paraId="5AC012EC" w14:textId="63604A31" w:rsidR="007C667E" w:rsidRDefault="007C667E" w:rsidP="00605525">
      <w:pPr>
        <w:pStyle w:val="07BImageCaptionNumbered"/>
      </w:pPr>
      <w:r w:rsidRPr="008F1525">
        <w:lastRenderedPageBreak/>
        <w:t>The most effective approaches when reviewing and monitoring people who are taking psychotropic medicines in the community</w:t>
      </w:r>
    </w:p>
    <w:p w14:paraId="02C1D423" w14:textId="4861D88E" w:rsidR="007C667E" w:rsidRDefault="00C30FF6" w:rsidP="00DF044E">
      <w:pPr>
        <w:pStyle w:val="04ABodyText"/>
        <w:numPr>
          <w:ilvl w:val="0"/>
          <w:numId w:val="0"/>
        </w:numPr>
      </w:pPr>
      <w:r>
        <w:rPr>
          <w:noProof/>
        </w:rPr>
        <w:drawing>
          <wp:inline distT="0" distB="0" distL="0" distR="0" wp14:anchorId="407E822E" wp14:editId="518DCF98">
            <wp:extent cx="6796457" cy="4127500"/>
            <wp:effectExtent l="0" t="0" r="4445" b="6350"/>
            <wp:docPr id="1312179525" name="Picture 28" descr="Bar chart showing the most effective approaches when reviewing and monitoring people who are taking psychotropic medicines in the community, as discussed in section 4.1. Base: All respondents (314). Chart shows responses of 5% and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79525" name="Picture 28" descr="Bar chart showing the most effective approaches when reviewing and monitoring people who are taking psychotropic medicines in the community, as discussed in section 4.1. Base: All respondents (314). Chart shows responses of 5% and high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8478" cy="4159093"/>
                    </a:xfrm>
                    <a:prstGeom prst="rect">
                      <a:avLst/>
                    </a:prstGeom>
                    <a:noFill/>
                  </pic:spPr>
                </pic:pic>
              </a:graphicData>
            </a:graphic>
          </wp:inline>
        </w:drawing>
      </w:r>
    </w:p>
    <w:p w14:paraId="7FFB1849" w14:textId="5DE5C617" w:rsidR="004445AD" w:rsidRDefault="00517E99" w:rsidP="00DF044E">
      <w:pPr>
        <w:pStyle w:val="04ABodyText"/>
        <w:numPr>
          <w:ilvl w:val="0"/>
          <w:numId w:val="0"/>
        </w:numPr>
        <w:rPr>
          <w:color w:val="auto"/>
        </w:rPr>
      </w:pPr>
      <w:r w:rsidRPr="00752312">
        <w:rPr>
          <w:color w:val="auto"/>
        </w:rPr>
        <w:t>Pharmacists</w:t>
      </w:r>
      <w:r w:rsidR="00613C05">
        <w:rPr>
          <w:color w:val="auto"/>
        </w:rPr>
        <w:t xml:space="preserve"> are more likely to say</w:t>
      </w:r>
      <w:r w:rsidRPr="00752312">
        <w:rPr>
          <w:color w:val="auto"/>
        </w:rPr>
        <w:t xml:space="preserve"> </w:t>
      </w:r>
      <w:r w:rsidR="004445AD">
        <w:rPr>
          <w:color w:val="auto"/>
        </w:rPr>
        <w:t>s</w:t>
      </w:r>
      <w:r w:rsidR="004445AD" w:rsidRPr="00752312">
        <w:rPr>
          <w:color w:val="auto"/>
        </w:rPr>
        <w:t>ide effect monitoring and management</w:t>
      </w:r>
      <w:r w:rsidR="004445AD">
        <w:rPr>
          <w:color w:val="auto"/>
        </w:rPr>
        <w:t>, clear communication and documentation, and supporting and educating family and carers</w:t>
      </w:r>
      <w:r w:rsidR="00613C05">
        <w:rPr>
          <w:color w:val="auto"/>
        </w:rPr>
        <w:t xml:space="preserve"> are</w:t>
      </w:r>
      <w:r w:rsidRPr="00752312">
        <w:rPr>
          <w:color w:val="auto"/>
        </w:rPr>
        <w:t xml:space="preserve"> effective</w:t>
      </w:r>
      <w:r w:rsidR="00613C05">
        <w:rPr>
          <w:rStyle w:val="FootnoteReference"/>
          <w:color w:val="auto"/>
        </w:rPr>
        <w:footnoteReference w:id="6"/>
      </w:r>
      <w:r w:rsidR="00613C05">
        <w:rPr>
          <w:color w:val="auto"/>
        </w:rPr>
        <w:t>.</w:t>
      </w:r>
    </w:p>
    <w:p w14:paraId="7D7AA8EC" w14:textId="14AFADC2" w:rsidR="00517E99" w:rsidRPr="00752312" w:rsidRDefault="00752312" w:rsidP="00752312">
      <w:pPr>
        <w:pStyle w:val="04ABodyText"/>
        <w:numPr>
          <w:ilvl w:val="0"/>
          <w:numId w:val="0"/>
        </w:numPr>
        <w:rPr>
          <w:color w:val="auto"/>
        </w:rPr>
      </w:pPr>
      <w:r w:rsidRPr="00752312">
        <w:rPr>
          <w:color w:val="auto"/>
        </w:rPr>
        <w:t xml:space="preserve">Just </w:t>
      </w:r>
      <w:r w:rsidR="00517E99" w:rsidRPr="00752312">
        <w:rPr>
          <w:color w:val="auto"/>
        </w:rPr>
        <w:t xml:space="preserve">38% </w:t>
      </w:r>
      <w:r w:rsidRPr="00752312">
        <w:rPr>
          <w:color w:val="auto"/>
        </w:rPr>
        <w:t xml:space="preserve">of </w:t>
      </w:r>
      <w:r w:rsidR="00517E99" w:rsidRPr="00752312">
        <w:rPr>
          <w:color w:val="auto"/>
        </w:rPr>
        <w:t xml:space="preserve">participants </w:t>
      </w:r>
      <w:r w:rsidRPr="00752312">
        <w:rPr>
          <w:color w:val="auto"/>
        </w:rPr>
        <w:t xml:space="preserve">working </w:t>
      </w:r>
      <w:r w:rsidR="00517E99" w:rsidRPr="00752312">
        <w:rPr>
          <w:color w:val="auto"/>
        </w:rPr>
        <w:t xml:space="preserve">in primary care </w:t>
      </w:r>
      <w:r w:rsidRPr="00752312">
        <w:rPr>
          <w:color w:val="auto"/>
        </w:rPr>
        <w:t>say supporting and educating family members and carers</w:t>
      </w:r>
      <w:r w:rsidR="005E3D57">
        <w:rPr>
          <w:color w:val="auto"/>
        </w:rPr>
        <w:t xml:space="preserve"> is</w:t>
      </w:r>
      <w:r w:rsidRPr="00752312">
        <w:rPr>
          <w:color w:val="auto"/>
        </w:rPr>
        <w:t xml:space="preserve"> the most effective approach to reviewing and monitoring people (vs. 49% overall).</w:t>
      </w:r>
      <w:r w:rsidR="00517E99" w:rsidRPr="00752312">
        <w:rPr>
          <w:color w:val="auto"/>
        </w:rPr>
        <w:t xml:space="preserve">  </w:t>
      </w:r>
    </w:p>
    <w:p w14:paraId="65AF4F88" w14:textId="77777777" w:rsidR="00517E99" w:rsidRPr="002D21C3" w:rsidRDefault="00517E99" w:rsidP="00517E99">
      <w:pPr>
        <w:pStyle w:val="02BSubheadingNumbered1stlevelTOC"/>
      </w:pPr>
      <w:bookmarkStart w:id="69" w:name="_Toc196315269"/>
      <w:bookmarkStart w:id="70" w:name="_Toc200463324"/>
      <w:bookmarkStart w:id="71" w:name="_Toc200463389"/>
      <w:r w:rsidRPr="002D21C3">
        <w:t>Best practice and innovation in supporting people with psychotropic medicines</w:t>
      </w:r>
      <w:bookmarkEnd w:id="69"/>
      <w:bookmarkEnd w:id="70"/>
      <w:bookmarkEnd w:id="71"/>
    </w:p>
    <w:p w14:paraId="118B0088" w14:textId="7736CA23" w:rsidR="00517E99" w:rsidRDefault="00517E99" w:rsidP="00166FF2">
      <w:pPr>
        <w:pStyle w:val="04ABodyText"/>
        <w:numPr>
          <w:ilvl w:val="0"/>
          <w:numId w:val="0"/>
        </w:numPr>
      </w:pPr>
      <w:r>
        <w:t>This section of the report takes data from the qualitative interviews and open-ended responses from the survey to look at best practice in supporting people on psychotropic medicines</w:t>
      </w:r>
      <w:r w:rsidR="005E3D57">
        <w:t xml:space="preserve">. It also </w:t>
      </w:r>
      <w:r>
        <w:t xml:space="preserve">provides examples of more innovative practices </w:t>
      </w:r>
      <w:r w:rsidR="51C63EC8">
        <w:t>in</w:t>
      </w:r>
      <w:r>
        <w:t xml:space="preserve"> this</w:t>
      </w:r>
      <w:r w:rsidR="5FD055D4">
        <w:t xml:space="preserve"> area</w:t>
      </w:r>
      <w:r>
        <w:t>.</w:t>
      </w:r>
    </w:p>
    <w:p w14:paraId="1CA01901" w14:textId="77777777" w:rsidR="00517E99" w:rsidRPr="00C84A37" w:rsidRDefault="00517E99" w:rsidP="00517E99">
      <w:pPr>
        <w:pStyle w:val="02BSubheadingNumbered1stlevelTOC"/>
        <w:numPr>
          <w:ilvl w:val="0"/>
          <w:numId w:val="0"/>
        </w:numPr>
        <w:rPr>
          <w:color w:val="158281" w:themeColor="text2" w:themeShade="BF"/>
          <w:sz w:val="24"/>
          <w:szCs w:val="18"/>
        </w:rPr>
      </w:pPr>
      <w:bookmarkStart w:id="72" w:name="_Toc196315270"/>
      <w:bookmarkStart w:id="73" w:name="_Toc200463325"/>
      <w:bookmarkStart w:id="74" w:name="_Toc200463390"/>
      <w:r w:rsidRPr="00C84A37">
        <w:rPr>
          <w:color w:val="158281" w:themeColor="text2" w:themeShade="BF"/>
          <w:sz w:val="24"/>
          <w:szCs w:val="18"/>
        </w:rPr>
        <w:lastRenderedPageBreak/>
        <w:t>Best practice</w:t>
      </w:r>
      <w:bookmarkEnd w:id="72"/>
      <w:bookmarkEnd w:id="73"/>
      <w:bookmarkEnd w:id="74"/>
    </w:p>
    <w:p w14:paraId="44EC0CA9" w14:textId="77777777" w:rsidR="00517E99" w:rsidRPr="005E1E3D" w:rsidRDefault="00517E99" w:rsidP="00166FF2">
      <w:pPr>
        <w:pStyle w:val="04ABodyText"/>
        <w:numPr>
          <w:ilvl w:val="0"/>
          <w:numId w:val="0"/>
        </w:numPr>
      </w:pPr>
      <w:r w:rsidRPr="005E1E3D">
        <w:t>Participants were asked to reflect on what is working well in their organisation or local area to support people to continue to engage with mental health services and treatment in the community. The following themes were apparent:</w:t>
      </w:r>
    </w:p>
    <w:p w14:paraId="2EAE8C4F" w14:textId="22B891DF" w:rsidR="00517E99" w:rsidRDefault="00517E99" w:rsidP="003A1609">
      <w:pPr>
        <w:pStyle w:val="05ABullets1stlevel"/>
        <w:numPr>
          <w:ilvl w:val="0"/>
          <w:numId w:val="35"/>
        </w:numPr>
      </w:pPr>
      <w:r w:rsidRPr="0468A4B2">
        <w:rPr>
          <w:b/>
          <w:bCs/>
        </w:rPr>
        <w:t>Regular reviews:</w:t>
      </w:r>
      <w:r>
        <w:t xml:space="preserve"> As </w:t>
      </w:r>
      <w:r w:rsidR="000FD7CA">
        <w:t>consi</w:t>
      </w:r>
      <w:r w:rsidR="00177342">
        <w:t>s</w:t>
      </w:r>
      <w:r w:rsidR="000FD7CA">
        <w:t xml:space="preserve">tently </w:t>
      </w:r>
      <w:r w:rsidR="7038A254">
        <w:t>highlighted in</w:t>
      </w:r>
      <w:r>
        <w:t xml:space="preserve"> the survey results, regular </w:t>
      </w:r>
      <w:r w:rsidR="00C33365">
        <w:t>medicine</w:t>
      </w:r>
      <w:r>
        <w:t xml:space="preserve"> or mental health reviews </w:t>
      </w:r>
      <w:r w:rsidR="525AB094">
        <w:t xml:space="preserve">were </w:t>
      </w:r>
      <w:r w:rsidR="3C53939B">
        <w:t>seen as</w:t>
      </w:r>
      <w:r>
        <w:t xml:space="preserve"> essential </w:t>
      </w:r>
      <w:r w:rsidR="12DEB56B">
        <w:t xml:space="preserve">for maintaining patient </w:t>
      </w:r>
      <w:r>
        <w:t>engagement. Examples were given of these reviews being conducted by GPs, specialist mental health pharmacists, and nurses. Often these reviews were annual, though participants acknowledged that more frequent reviews (such as quarterly) would be more effective.</w:t>
      </w:r>
    </w:p>
    <w:p w14:paraId="79496F2A" w14:textId="44E2B20D" w:rsidR="00517E99" w:rsidRPr="00EE2821" w:rsidRDefault="00517E99" w:rsidP="00517E99">
      <w:pPr>
        <w:pStyle w:val="08AQuoteBody"/>
        <w:ind w:left="568" w:firstLine="0"/>
        <w:rPr>
          <w:sz w:val="24"/>
          <w:szCs w:val="16"/>
        </w:rPr>
      </w:pPr>
      <w:r>
        <w:rPr>
          <w:sz w:val="24"/>
          <w:szCs w:val="16"/>
        </w:rPr>
        <w:t>“</w:t>
      </w:r>
      <w:r w:rsidRPr="00EE2821">
        <w:rPr>
          <w:sz w:val="24"/>
          <w:szCs w:val="16"/>
        </w:rPr>
        <w:t xml:space="preserve">In our local area, we have integrated regular follow-up </w:t>
      </w:r>
      <w:r w:rsidR="00612600">
        <w:rPr>
          <w:sz w:val="24"/>
          <w:szCs w:val="16"/>
        </w:rPr>
        <w:t>medication review</w:t>
      </w:r>
      <w:r w:rsidRPr="00EE2821">
        <w:rPr>
          <w:sz w:val="24"/>
          <w:szCs w:val="16"/>
        </w:rPr>
        <w:t>s with a focus on building trust and rapport with patients. These reviews are personali</w:t>
      </w:r>
      <w:r>
        <w:rPr>
          <w:sz w:val="24"/>
          <w:szCs w:val="16"/>
        </w:rPr>
        <w:t>s</w:t>
      </w:r>
      <w:r w:rsidRPr="00EE2821">
        <w:rPr>
          <w:sz w:val="24"/>
          <w:szCs w:val="16"/>
        </w:rPr>
        <w:t xml:space="preserve">ed, and we make sure to address any concerns about </w:t>
      </w:r>
      <w:r w:rsidR="00C33365">
        <w:rPr>
          <w:sz w:val="24"/>
          <w:szCs w:val="16"/>
        </w:rPr>
        <w:t>medicine</w:t>
      </w:r>
      <w:r w:rsidRPr="00EE2821">
        <w:rPr>
          <w:sz w:val="24"/>
          <w:szCs w:val="16"/>
        </w:rPr>
        <w:t>s, side effects, or treatment goals.</w:t>
      </w:r>
      <w:r>
        <w:rPr>
          <w:sz w:val="24"/>
          <w:szCs w:val="16"/>
        </w:rPr>
        <w:t xml:space="preserve">” </w:t>
      </w:r>
      <w:r w:rsidR="00131BB7" w:rsidRPr="00131BB7">
        <w:rPr>
          <w:b w:val="0"/>
          <w:bCs/>
          <w:sz w:val="24"/>
          <w:szCs w:val="16"/>
        </w:rPr>
        <w:t>P</w:t>
      </w:r>
      <w:r w:rsidR="00131BB7">
        <w:rPr>
          <w:b w:val="0"/>
          <w:bCs/>
          <w:sz w:val="24"/>
          <w:szCs w:val="16"/>
        </w:rPr>
        <w:t>h</w:t>
      </w:r>
      <w:r w:rsidR="00131BB7" w:rsidRPr="00131BB7">
        <w:rPr>
          <w:b w:val="0"/>
          <w:bCs/>
          <w:sz w:val="24"/>
          <w:szCs w:val="16"/>
        </w:rPr>
        <w:t>armacist,</w:t>
      </w:r>
      <w:r w:rsidR="00131BB7">
        <w:rPr>
          <w:sz w:val="24"/>
          <w:szCs w:val="16"/>
        </w:rPr>
        <w:t xml:space="preserve"> </w:t>
      </w:r>
      <w:r w:rsidRPr="00440BC8">
        <w:rPr>
          <w:b w:val="0"/>
          <w:bCs/>
          <w:sz w:val="24"/>
          <w:szCs w:val="16"/>
        </w:rPr>
        <w:t>NHS Mental Health Service (survey)</w:t>
      </w:r>
    </w:p>
    <w:p w14:paraId="113A8E81" w14:textId="0AB55048" w:rsidR="00517E99" w:rsidRDefault="00517E99" w:rsidP="005E3D57">
      <w:pPr>
        <w:pStyle w:val="05ABullets1stlevel"/>
        <w:numPr>
          <w:ilvl w:val="1"/>
          <w:numId w:val="20"/>
        </w:numPr>
      </w:pPr>
      <w:r w:rsidRPr="006028F5">
        <w:rPr>
          <w:b/>
          <w:bCs/>
        </w:rPr>
        <w:t xml:space="preserve">Proactive </w:t>
      </w:r>
      <w:r>
        <w:rPr>
          <w:b/>
          <w:bCs/>
        </w:rPr>
        <w:t>o</w:t>
      </w:r>
      <w:r w:rsidRPr="006028F5">
        <w:rPr>
          <w:b/>
          <w:bCs/>
        </w:rPr>
        <w:t>utreach:</w:t>
      </w:r>
      <w:r w:rsidRPr="006028F5">
        <w:t xml:space="preserve"> Reaching out to individuals, especially those with a history of disengagement, </w:t>
      </w:r>
      <w:r>
        <w:t>wa</w:t>
      </w:r>
      <w:r w:rsidRPr="006028F5">
        <w:t>s</w:t>
      </w:r>
      <w:r>
        <w:t xml:space="preserve"> considered important in securing continued engagement. Some participants talked about using assertive outreach teams or an assertive outreach approach to do this. For example, having a designated individual to invite all patients on the severe mental health register for a physical health check and following</w:t>
      </w:r>
      <w:r w:rsidR="007F4E16">
        <w:t xml:space="preserve"> </w:t>
      </w:r>
      <w:r>
        <w:t>up with non-responders.</w:t>
      </w:r>
      <w:r w:rsidR="00654734">
        <w:t xml:space="preserve"> In addition, one</w:t>
      </w:r>
      <w:r w:rsidR="3CC22755">
        <w:t xml:space="preserve"> </w:t>
      </w:r>
      <w:r w:rsidR="471E9EED">
        <w:t>interviewee</w:t>
      </w:r>
      <w:r w:rsidR="00654734">
        <w:t xml:space="preserve"> mentioned a clinic where patients were invited by telephone, and given a reminder the day before via a phone call, resulting in high attendance levels.</w:t>
      </w:r>
    </w:p>
    <w:p w14:paraId="0E79A23D" w14:textId="77777777" w:rsidR="00517E99" w:rsidRPr="002D21C3" w:rsidRDefault="00517E99" w:rsidP="00517E99">
      <w:pPr>
        <w:pStyle w:val="08AQuoteBody"/>
        <w:ind w:left="568" w:firstLine="0"/>
        <w:rPr>
          <w:sz w:val="24"/>
          <w:szCs w:val="16"/>
        </w:rPr>
      </w:pPr>
      <w:r w:rsidRPr="002D21C3">
        <w:rPr>
          <w:sz w:val="24"/>
          <w:szCs w:val="16"/>
        </w:rPr>
        <w:t>“</w:t>
      </w:r>
      <w:r>
        <w:rPr>
          <w:sz w:val="24"/>
          <w:szCs w:val="16"/>
        </w:rPr>
        <w:t>S</w:t>
      </w:r>
      <w:r w:rsidRPr="002D21C3">
        <w:rPr>
          <w:sz w:val="24"/>
          <w:szCs w:val="16"/>
        </w:rPr>
        <w:t xml:space="preserve">o we have a team called Assertive Outreach Team who are specifically for those types of patients who are revolving door, keep on coming in and out of hospital and trying to break that cycle of repeated admissions.” </w:t>
      </w:r>
      <w:r w:rsidRPr="000F53B6">
        <w:rPr>
          <w:b w:val="0"/>
          <w:bCs/>
          <w:sz w:val="24"/>
          <w:szCs w:val="16"/>
        </w:rPr>
        <w:t>Pharmacist, NHS Mental Health Service</w:t>
      </w:r>
    </w:p>
    <w:p w14:paraId="6B51BA8D" w14:textId="65D2E5B8" w:rsidR="00517E99" w:rsidRDefault="00517E99" w:rsidP="005E3D57">
      <w:pPr>
        <w:pStyle w:val="05ABullets1stlevel"/>
        <w:numPr>
          <w:ilvl w:val="1"/>
          <w:numId w:val="20"/>
        </w:numPr>
      </w:pPr>
      <w:r w:rsidRPr="006028F5">
        <w:rPr>
          <w:b/>
          <w:bCs/>
        </w:rPr>
        <w:t xml:space="preserve">Continuity of </w:t>
      </w:r>
      <w:r>
        <w:rPr>
          <w:b/>
          <w:bCs/>
        </w:rPr>
        <w:t>c</w:t>
      </w:r>
      <w:r w:rsidRPr="006028F5">
        <w:rPr>
          <w:b/>
          <w:bCs/>
        </w:rPr>
        <w:t>are:</w:t>
      </w:r>
      <w:r w:rsidRPr="006028F5">
        <w:t xml:space="preserve"> Having a consistent point of contact, like a named </w:t>
      </w:r>
      <w:r>
        <w:t>mental health practitioner/ CPN</w:t>
      </w:r>
      <w:r w:rsidRPr="006028F5">
        <w:t xml:space="preserve"> or care coordinator, </w:t>
      </w:r>
      <w:r>
        <w:t xml:space="preserve">was thought to </w:t>
      </w:r>
      <w:r w:rsidR="2386D91E">
        <w:t xml:space="preserve">help </w:t>
      </w:r>
      <w:r>
        <w:t>build</w:t>
      </w:r>
      <w:r w:rsidRPr="006028F5">
        <w:t xml:space="preserve"> trust and facilitate ongoing </w:t>
      </w:r>
      <w:r>
        <w:t>engagement</w:t>
      </w:r>
      <w:r w:rsidRPr="006028F5">
        <w:t>.</w:t>
      </w:r>
      <w:r>
        <w:t xml:space="preserve"> Examples were given of care coordinators attending </w:t>
      </w:r>
      <w:r w:rsidR="00612600">
        <w:t>medication review</w:t>
      </w:r>
      <w:r>
        <w:t>s and being able to identify any issues and communicate with the patient between reviews</w:t>
      </w:r>
      <w:r w:rsidR="005E3D57">
        <w:t>. This helped</w:t>
      </w:r>
      <w:r>
        <w:t xml:space="preserve"> to secure better patient engagement.</w:t>
      </w:r>
    </w:p>
    <w:p w14:paraId="637695EB" w14:textId="77777777" w:rsidR="00517E99" w:rsidRPr="00276C5C" w:rsidRDefault="00517E99" w:rsidP="00517E99">
      <w:pPr>
        <w:pStyle w:val="08AQuoteBody"/>
        <w:ind w:left="568" w:firstLine="0"/>
        <w:rPr>
          <w:sz w:val="24"/>
          <w:szCs w:val="16"/>
        </w:rPr>
      </w:pPr>
      <w:r>
        <w:rPr>
          <w:sz w:val="24"/>
          <w:szCs w:val="16"/>
        </w:rPr>
        <w:t>“C</w:t>
      </w:r>
      <w:r w:rsidRPr="00276C5C">
        <w:rPr>
          <w:sz w:val="24"/>
          <w:szCs w:val="16"/>
        </w:rPr>
        <w:t xml:space="preserve">are coordinators will often be the first people who recognise that perhaps something's </w:t>
      </w:r>
      <w:r>
        <w:rPr>
          <w:sz w:val="24"/>
          <w:szCs w:val="16"/>
        </w:rPr>
        <w:t>n</w:t>
      </w:r>
      <w:r w:rsidRPr="00276C5C">
        <w:rPr>
          <w:sz w:val="24"/>
          <w:szCs w:val="16"/>
        </w:rPr>
        <w:t>ot quite right or somebody needs additional support or that they're experiencing a side effect. And they will then liaise with the prescriber and possibly pharmacy.</w:t>
      </w:r>
      <w:r>
        <w:rPr>
          <w:sz w:val="24"/>
          <w:szCs w:val="16"/>
        </w:rPr>
        <w:t xml:space="preserve">” </w:t>
      </w:r>
      <w:r w:rsidRPr="000F53B6">
        <w:rPr>
          <w:b w:val="0"/>
          <w:bCs/>
          <w:sz w:val="24"/>
          <w:szCs w:val="16"/>
        </w:rPr>
        <w:t>Pharmacist, NHS Mental Health Service</w:t>
      </w:r>
    </w:p>
    <w:p w14:paraId="576233C8" w14:textId="3F2E086E" w:rsidR="00517E99" w:rsidRDefault="00517E99" w:rsidP="005E3D57">
      <w:pPr>
        <w:pStyle w:val="05ABullets1stlevel"/>
        <w:numPr>
          <w:ilvl w:val="1"/>
          <w:numId w:val="20"/>
        </w:numPr>
      </w:pPr>
      <w:r w:rsidRPr="006028F5">
        <w:rPr>
          <w:b/>
          <w:bCs/>
        </w:rPr>
        <w:t xml:space="preserve">Multidisciplinary Team (MDT) </w:t>
      </w:r>
      <w:r>
        <w:rPr>
          <w:b/>
          <w:bCs/>
        </w:rPr>
        <w:t>a</w:t>
      </w:r>
      <w:r w:rsidRPr="006028F5">
        <w:rPr>
          <w:b/>
          <w:bCs/>
        </w:rPr>
        <w:t>pproach</w:t>
      </w:r>
      <w:r>
        <w:rPr>
          <w:b/>
          <w:bCs/>
        </w:rPr>
        <w:t>:</w:t>
      </w:r>
      <w:r w:rsidRPr="006028F5">
        <w:t xml:space="preserve"> </w:t>
      </w:r>
      <w:r>
        <w:t xml:space="preserve">MDTs were thought to be effective in enabling coordination between various healthcare professionals in support of patients. It was seen as particularly valuable when pharmacists were part of MDT discussions on patients taking </w:t>
      </w:r>
      <w:r>
        <w:lastRenderedPageBreak/>
        <w:t>psychotropic medicines. Some participants noted that the involvement of a broader spectrum of professionals (such as those working in housing agencies) was more commonplace now since Covid</w:t>
      </w:r>
      <w:r w:rsidR="00F661AB">
        <w:t>, and this was welcomed</w:t>
      </w:r>
      <w:r>
        <w:t>.</w:t>
      </w:r>
    </w:p>
    <w:p w14:paraId="6D697092" w14:textId="27DB4A65" w:rsidR="00517E99" w:rsidRPr="002D21C3" w:rsidRDefault="00517E99" w:rsidP="00517E99">
      <w:pPr>
        <w:pStyle w:val="08AQuoteBody"/>
        <w:ind w:left="568" w:firstLine="0"/>
        <w:rPr>
          <w:sz w:val="24"/>
          <w:szCs w:val="16"/>
        </w:rPr>
      </w:pPr>
      <w:r w:rsidRPr="002D21C3">
        <w:rPr>
          <w:sz w:val="24"/>
          <w:szCs w:val="16"/>
        </w:rPr>
        <w:t>"Multi-disciplinary work - for some people there is a complex psychosis team made up of mental health nurses, social workers, housing specialist</w:t>
      </w:r>
      <w:r w:rsidR="00C86977">
        <w:rPr>
          <w:sz w:val="24"/>
          <w:szCs w:val="16"/>
        </w:rPr>
        <w:t>s</w:t>
      </w:r>
      <w:r w:rsidRPr="002D21C3">
        <w:rPr>
          <w:sz w:val="24"/>
          <w:szCs w:val="16"/>
        </w:rPr>
        <w:t>, psychiatrists and OT</w:t>
      </w:r>
      <w:r w:rsidR="003A1609">
        <w:rPr>
          <w:sz w:val="24"/>
          <w:szCs w:val="16"/>
        </w:rPr>
        <w:t>s</w:t>
      </w:r>
      <w:r w:rsidRPr="002D21C3">
        <w:rPr>
          <w:sz w:val="24"/>
          <w:szCs w:val="16"/>
        </w:rPr>
        <w:t xml:space="preserve">. This wraparound support allows for reactive support as needed, and a proactive approach to providing care plans and support." </w:t>
      </w:r>
      <w:r w:rsidR="00131BB7" w:rsidRPr="00131BB7">
        <w:rPr>
          <w:b w:val="0"/>
          <w:bCs/>
          <w:sz w:val="24"/>
          <w:szCs w:val="16"/>
        </w:rPr>
        <w:t>Social care professional, Charity</w:t>
      </w:r>
      <w:r w:rsidRPr="00131BB7">
        <w:rPr>
          <w:b w:val="0"/>
          <w:bCs/>
          <w:sz w:val="24"/>
          <w:szCs w:val="16"/>
        </w:rPr>
        <w:t xml:space="preserve"> </w:t>
      </w:r>
      <w:r w:rsidRPr="00440BC8">
        <w:rPr>
          <w:b w:val="0"/>
          <w:bCs/>
          <w:sz w:val="24"/>
          <w:szCs w:val="16"/>
        </w:rPr>
        <w:t>(survey)</w:t>
      </w:r>
    </w:p>
    <w:p w14:paraId="011086FB" w14:textId="1634EC0F" w:rsidR="00517E99" w:rsidRDefault="00517E99" w:rsidP="005E3D57">
      <w:pPr>
        <w:pStyle w:val="05ABullets1stlevel"/>
        <w:numPr>
          <w:ilvl w:val="1"/>
          <w:numId w:val="20"/>
        </w:numPr>
      </w:pPr>
      <w:r>
        <w:rPr>
          <w:b/>
          <w:bCs/>
        </w:rPr>
        <w:t>Community Mental Health Pharmacists and Pharmacy Technicians:</w:t>
      </w:r>
      <w:r>
        <w:t xml:space="preserve"> Some participants specifically mentioned the involvement of Community Mental Health Pharmacists and Pharmacy Technicians helping to embed pharmacy expertise in community care</w:t>
      </w:r>
      <w:r w:rsidR="005E3D57">
        <w:t xml:space="preserve">. They felt this </w:t>
      </w:r>
      <w:r>
        <w:t xml:space="preserve">gave patients better care and support around their treatment. One pharmacist working in a Community Mental Health Trust talked about having longer appointments with patients, allowing them to </w:t>
      </w:r>
      <w:r w:rsidR="3DD2D1B5">
        <w:t xml:space="preserve">have a better understanding of </w:t>
      </w:r>
      <w:r>
        <w:t>patients’ histories</w:t>
      </w:r>
      <w:r w:rsidR="3AC0F35B">
        <w:t xml:space="preserve">, </w:t>
      </w:r>
      <w:r w:rsidR="00D75CBE">
        <w:t xml:space="preserve">and </w:t>
      </w:r>
      <w:r w:rsidR="3AC0F35B">
        <w:t xml:space="preserve">enabling them to provide </w:t>
      </w:r>
      <w:r>
        <w:t xml:space="preserve">personalised support. </w:t>
      </w:r>
      <w:r w:rsidR="53BE1FA1">
        <w:t>However, i</w:t>
      </w:r>
      <w:r>
        <w:t xml:space="preserve">t was </w:t>
      </w:r>
      <w:r w:rsidR="7BAED3C9">
        <w:t xml:space="preserve">noted </w:t>
      </w:r>
      <w:r>
        <w:t>that these specialist roles were not consistently available throughout the country</w:t>
      </w:r>
      <w:r w:rsidR="00D75CBE">
        <w:t xml:space="preserve">. </w:t>
      </w:r>
    </w:p>
    <w:p w14:paraId="76AA7146" w14:textId="1F4D3492" w:rsidR="00517E99" w:rsidRDefault="00517E99" w:rsidP="005E3D57">
      <w:pPr>
        <w:pStyle w:val="05ABullets1stlevel"/>
        <w:numPr>
          <w:ilvl w:val="1"/>
          <w:numId w:val="20"/>
        </w:numPr>
      </w:pPr>
      <w:r w:rsidRPr="00180EA6">
        <w:rPr>
          <w:b/>
          <w:bCs/>
        </w:rPr>
        <w:t>Specialised clinics:</w:t>
      </w:r>
      <w:r>
        <w:t xml:space="preserve"> Clozapine clinics were mentioned by a number of qualitative participants as examples of best practice</w:t>
      </w:r>
      <w:r w:rsidR="590C3055">
        <w:t>.</w:t>
      </w:r>
      <w:r>
        <w:t xml:space="preserve"> </w:t>
      </w:r>
      <w:r w:rsidR="2EFB120C">
        <w:t>In these clinics, patients are seen more frequently,</w:t>
      </w:r>
      <w:r>
        <w:t xml:space="preserve"> due to the need </w:t>
      </w:r>
      <w:r w:rsidR="572267D4">
        <w:t>for</w:t>
      </w:r>
      <w:r>
        <w:t xml:space="preserve"> </w:t>
      </w:r>
      <w:r w:rsidR="19A96078">
        <w:t xml:space="preserve">regular </w:t>
      </w:r>
      <w:r>
        <w:t>blood</w:t>
      </w:r>
      <w:r w:rsidR="031B03DD">
        <w:t xml:space="preserve"> tests</w:t>
      </w:r>
      <w:r w:rsidR="005E3D57">
        <w:t xml:space="preserve">. This </w:t>
      </w:r>
      <w:r>
        <w:t>a</w:t>
      </w:r>
      <w:r w:rsidR="1BDC2469">
        <w:t>llows patients to</w:t>
      </w:r>
      <w:r w:rsidR="1BDC2469" w:rsidRPr="468E8F15">
        <w:rPr>
          <w:b/>
          <w:bCs/>
        </w:rPr>
        <w:t xml:space="preserve"> </w:t>
      </w:r>
      <w:r>
        <w:t>build stronger relationship</w:t>
      </w:r>
      <w:r w:rsidR="2C789DDB">
        <w:t>s</w:t>
      </w:r>
      <w:r>
        <w:t xml:space="preserve"> with professionals. As a result, community mental health teams could be alerted sooner than might happen otherwise if a patient was starting to relapse or </w:t>
      </w:r>
      <w:r w:rsidR="00552233">
        <w:t>needed</w:t>
      </w:r>
      <w:r>
        <w:t xml:space="preserve"> greater support. Participants also mentioned depot clinics, and the benefit of patients having injectable </w:t>
      </w:r>
      <w:r w:rsidR="00C33365">
        <w:t>medicine</w:t>
      </w:r>
      <w:r w:rsidR="006F7C6B">
        <w:t xml:space="preserve"> – given the challenge of monitoring patients on oral </w:t>
      </w:r>
      <w:r w:rsidR="00C33365">
        <w:t>medicine</w:t>
      </w:r>
      <w:r>
        <w:t>. Where these injections could be administered close to patient</w:t>
      </w:r>
      <w:r w:rsidR="003A1609">
        <w:t>’</w:t>
      </w:r>
      <w:r>
        <w:t>s residence, then adherence was likely to be bolstered.</w:t>
      </w:r>
    </w:p>
    <w:p w14:paraId="3C4ADF54" w14:textId="68D58982" w:rsidR="00517E99" w:rsidRDefault="00517E99" w:rsidP="003A1609">
      <w:pPr>
        <w:pStyle w:val="05ABullets1stlevel"/>
        <w:numPr>
          <w:ilvl w:val="1"/>
          <w:numId w:val="20"/>
        </w:numPr>
      </w:pPr>
      <w:r w:rsidRPr="005E1E3D">
        <w:rPr>
          <w:b/>
          <w:bCs/>
        </w:rPr>
        <w:t>Empowered patients:</w:t>
      </w:r>
      <w:r>
        <w:t xml:space="preserve"> Making sure patients feel empowered when it comes to their care was mentioned by some as being an important part of sustaining adherence. This means patients having the same information as the professionals caring for </w:t>
      </w:r>
      <w:r w:rsidR="2AA31519">
        <w:t>them and</w:t>
      </w:r>
      <w:r>
        <w:t xml:space="preserve"> </w:t>
      </w:r>
      <w:r w:rsidR="74DC7542">
        <w:t>actively involving them in</w:t>
      </w:r>
      <w:r>
        <w:t xml:space="preserve"> the decision</w:t>
      </w:r>
      <w:r w:rsidR="00AB0A0F">
        <w:t>-</w:t>
      </w:r>
      <w:r>
        <w:t xml:space="preserve">making </w:t>
      </w:r>
      <w:r w:rsidR="337DF6C2">
        <w:t>process</w:t>
      </w:r>
      <w:r>
        <w:t>.</w:t>
      </w:r>
      <w:r w:rsidR="003B20B1" w:rsidRPr="003B20B1">
        <w:rPr>
          <w:b/>
          <w:bCs/>
        </w:rPr>
        <w:t xml:space="preserve"> </w:t>
      </w:r>
      <w:r w:rsidR="003B20B1" w:rsidRPr="003B20B1">
        <w:t>Accessible patient information</w:t>
      </w:r>
      <w:r w:rsidR="003B20B1">
        <w:t xml:space="preserve"> was an important factor in this. One pharmacist working in a mental health trust mentioned the value of their subscription to</w:t>
      </w:r>
      <w:r w:rsidR="003A1609">
        <w:t xml:space="preserve"> </w:t>
      </w:r>
      <w:r w:rsidR="003B20B1">
        <w:t>a website with information leaflets for all the psychotropic medicines that might be prescribed. The main benefits of this resource were that trusts did not have to write their own patient leaflets, and the leaflets could be easily tailored according to accessibility and language needs.</w:t>
      </w:r>
    </w:p>
    <w:p w14:paraId="1F6666FE" w14:textId="24620FB5" w:rsidR="00517E99" w:rsidRPr="005E1E3D" w:rsidRDefault="00517E99" w:rsidP="00517E99">
      <w:pPr>
        <w:pStyle w:val="08AQuoteBody"/>
        <w:ind w:left="568" w:firstLine="0"/>
        <w:rPr>
          <w:sz w:val="24"/>
          <w:szCs w:val="16"/>
        </w:rPr>
      </w:pPr>
      <w:r w:rsidRPr="005E1E3D">
        <w:rPr>
          <w:sz w:val="24"/>
          <w:szCs w:val="16"/>
        </w:rPr>
        <w:lastRenderedPageBreak/>
        <w:t xml:space="preserve">“I think it's just about them being centre of everything and them being fully </w:t>
      </w:r>
      <w:r>
        <w:rPr>
          <w:sz w:val="24"/>
          <w:szCs w:val="16"/>
        </w:rPr>
        <w:t>e</w:t>
      </w:r>
      <w:r w:rsidRPr="005E1E3D">
        <w:rPr>
          <w:sz w:val="24"/>
          <w:szCs w:val="16"/>
        </w:rPr>
        <w:t>ngaged in all of the decision</w:t>
      </w:r>
      <w:r w:rsidR="00AB0A0F">
        <w:rPr>
          <w:sz w:val="24"/>
          <w:szCs w:val="16"/>
        </w:rPr>
        <w:t>-</w:t>
      </w:r>
      <w:r w:rsidRPr="005E1E3D">
        <w:rPr>
          <w:sz w:val="24"/>
          <w:szCs w:val="16"/>
        </w:rPr>
        <w:t xml:space="preserve">making about their own care, really. I think if people feel disempowered and like they're being done to, they're less likely to take their </w:t>
      </w:r>
      <w:r w:rsidR="00C33365">
        <w:rPr>
          <w:sz w:val="24"/>
          <w:szCs w:val="16"/>
        </w:rPr>
        <w:t>medicine</w:t>
      </w:r>
      <w:r w:rsidRPr="005E1E3D">
        <w:rPr>
          <w:sz w:val="24"/>
          <w:szCs w:val="16"/>
        </w:rPr>
        <w:t xml:space="preserve">.” </w:t>
      </w:r>
      <w:r w:rsidRPr="008A07DB">
        <w:rPr>
          <w:b w:val="0"/>
          <w:bCs/>
          <w:sz w:val="24"/>
          <w:szCs w:val="16"/>
        </w:rPr>
        <w:t>Nurse</w:t>
      </w:r>
      <w:r w:rsidRPr="000F53B6">
        <w:rPr>
          <w:b w:val="0"/>
          <w:bCs/>
          <w:sz w:val="24"/>
          <w:szCs w:val="16"/>
        </w:rPr>
        <w:t>, NHS Mental Health Service</w:t>
      </w:r>
    </w:p>
    <w:p w14:paraId="3689F112" w14:textId="77777777" w:rsidR="00517E99" w:rsidRDefault="00517E99" w:rsidP="005E3D57">
      <w:pPr>
        <w:pStyle w:val="05ABullets1stlevel"/>
        <w:numPr>
          <w:ilvl w:val="0"/>
          <w:numId w:val="32"/>
        </w:numPr>
      </w:pPr>
      <w:r>
        <w:rPr>
          <w:b/>
          <w:bCs/>
        </w:rPr>
        <w:t>F</w:t>
      </w:r>
      <w:r w:rsidRPr="00601E69">
        <w:rPr>
          <w:b/>
          <w:bCs/>
        </w:rPr>
        <w:t xml:space="preserve">amily and </w:t>
      </w:r>
      <w:r>
        <w:rPr>
          <w:b/>
          <w:bCs/>
        </w:rPr>
        <w:t>c</w:t>
      </w:r>
      <w:r w:rsidRPr="00601E69">
        <w:rPr>
          <w:b/>
          <w:bCs/>
        </w:rPr>
        <w:t xml:space="preserve">arer </w:t>
      </w:r>
      <w:r>
        <w:rPr>
          <w:b/>
          <w:bCs/>
        </w:rPr>
        <w:t>s</w:t>
      </w:r>
      <w:r w:rsidRPr="00601E69">
        <w:rPr>
          <w:b/>
          <w:bCs/>
        </w:rPr>
        <w:t>upport:</w:t>
      </w:r>
      <w:r w:rsidRPr="00601E69">
        <w:t xml:space="preserve"> The involvement of family and carers </w:t>
      </w:r>
      <w:r>
        <w:t>wa</w:t>
      </w:r>
      <w:r w:rsidRPr="00601E69">
        <w:t xml:space="preserve">s acknowledged as </w:t>
      </w:r>
      <w:r>
        <w:t>being important</w:t>
      </w:r>
      <w:r w:rsidRPr="00601E69">
        <w:t xml:space="preserve">, </w:t>
      </w:r>
      <w:r>
        <w:t xml:space="preserve">with them needing to be educated </w:t>
      </w:r>
      <w:r w:rsidRPr="003D7CA7">
        <w:t>about mental health conditions and</w:t>
      </w:r>
      <w:r>
        <w:t xml:space="preserve"> the</w:t>
      </w:r>
      <w:r w:rsidRPr="003D7CA7">
        <w:t xml:space="preserve"> role of mental health services/</w:t>
      </w:r>
      <w:r>
        <w:t xml:space="preserve"> </w:t>
      </w:r>
      <w:r w:rsidRPr="003D7CA7">
        <w:t>treatment</w:t>
      </w:r>
      <w:r>
        <w:t>.</w:t>
      </w:r>
    </w:p>
    <w:p w14:paraId="351DE2EC" w14:textId="77777777" w:rsidR="00517E99" w:rsidRPr="00C84A37" w:rsidRDefault="00517E99" w:rsidP="00517E99">
      <w:pPr>
        <w:pStyle w:val="02BSubheadingNumbered1stlevelTOC"/>
        <w:numPr>
          <w:ilvl w:val="0"/>
          <w:numId w:val="0"/>
        </w:numPr>
        <w:rPr>
          <w:color w:val="158281" w:themeColor="text2" w:themeShade="BF"/>
          <w:sz w:val="24"/>
          <w:szCs w:val="18"/>
        </w:rPr>
      </w:pPr>
      <w:bookmarkStart w:id="75" w:name="_Toc196315271"/>
      <w:bookmarkStart w:id="76" w:name="_Toc200463326"/>
      <w:bookmarkStart w:id="77" w:name="_Toc200463391"/>
      <w:r w:rsidRPr="00C84A37">
        <w:rPr>
          <w:color w:val="158281" w:themeColor="text2" w:themeShade="BF"/>
          <w:sz w:val="24"/>
          <w:szCs w:val="18"/>
        </w:rPr>
        <w:t>Innovation</w:t>
      </w:r>
      <w:bookmarkEnd w:id="75"/>
      <w:bookmarkEnd w:id="76"/>
      <w:bookmarkEnd w:id="77"/>
    </w:p>
    <w:p w14:paraId="5697491B" w14:textId="4B6657BB" w:rsidR="00517E99" w:rsidRDefault="00131BB7" w:rsidP="003B20B1">
      <w:pPr>
        <w:pStyle w:val="04ABodyText"/>
        <w:numPr>
          <w:ilvl w:val="0"/>
          <w:numId w:val="0"/>
        </w:numPr>
      </w:pPr>
      <w:r>
        <w:t>In the qualitative interviews, p</w:t>
      </w:r>
      <w:r w:rsidR="00517E99" w:rsidRPr="005E1E3D">
        <w:t>articipants were</w:t>
      </w:r>
      <w:r w:rsidR="00517E99">
        <w:t xml:space="preserve"> asked to </w:t>
      </w:r>
      <w:r w:rsidR="6278215B">
        <w:t xml:space="preserve">share </w:t>
      </w:r>
      <w:r w:rsidR="00517E99">
        <w:t>examples of more innovative practices to support people taking psychotropic medicines in the community. In the main, these examples were provided by one or two participants each:</w:t>
      </w:r>
    </w:p>
    <w:p w14:paraId="04DC74B1" w14:textId="77777777" w:rsidR="00517E99" w:rsidRDefault="00517E99" w:rsidP="005E3D57">
      <w:pPr>
        <w:pStyle w:val="05ABullets1stlevel"/>
        <w:numPr>
          <w:ilvl w:val="0"/>
          <w:numId w:val="33"/>
        </w:numPr>
      </w:pPr>
      <w:r>
        <w:rPr>
          <w:b/>
          <w:bCs/>
        </w:rPr>
        <w:t>Use of AI:</w:t>
      </w:r>
      <w:r>
        <w:t xml:space="preserve"> Though they did not have direct experience themselves, one participant was aware of a mental health trust that was piloting the use of AI to scan their caseload and identify high risk patients that were likely to benefit from proactive outreach.</w:t>
      </w:r>
    </w:p>
    <w:p w14:paraId="187562A6" w14:textId="5047802F" w:rsidR="00517E99" w:rsidRDefault="00517E99" w:rsidP="005E3D57">
      <w:pPr>
        <w:pStyle w:val="05ABullets1stlevel"/>
        <w:numPr>
          <w:ilvl w:val="0"/>
          <w:numId w:val="33"/>
        </w:numPr>
      </w:pPr>
      <w:r w:rsidRPr="00424A36">
        <w:rPr>
          <w:b/>
          <w:bCs/>
        </w:rPr>
        <w:t>Texting service:</w:t>
      </w:r>
      <w:r>
        <w:t xml:space="preserve"> One GP described the use of a two-way texting service as a hugely beneficial way to keep in contact with their patients on psychotropic medicines. They use the service whilst reauthorising psychotropic medic</w:t>
      </w:r>
      <w:r w:rsidR="00782807">
        <w:t>ines</w:t>
      </w:r>
      <w:r>
        <w:t xml:space="preserve"> to check how patients are getting on. They </w:t>
      </w:r>
      <w:r w:rsidR="00440BC8">
        <w:t>report</w:t>
      </w:r>
      <w:r w:rsidR="007F4E16">
        <w:t>ed</w:t>
      </w:r>
      <w:r w:rsidR="00440BC8">
        <w:t xml:space="preserve"> that</w:t>
      </w:r>
      <w:r>
        <w:t xml:space="preserve"> such messages </w:t>
      </w:r>
      <w:r w:rsidR="003B20B1">
        <w:t>were</w:t>
      </w:r>
      <w:r>
        <w:t xml:space="preserve"> well received by their cohort of patients.</w:t>
      </w:r>
    </w:p>
    <w:p w14:paraId="6A56448E" w14:textId="4E863890" w:rsidR="00517E99" w:rsidRDefault="00517E99" w:rsidP="005E3D57">
      <w:pPr>
        <w:pStyle w:val="05ABullets1stlevel"/>
        <w:numPr>
          <w:ilvl w:val="0"/>
          <w:numId w:val="33"/>
        </w:numPr>
      </w:pPr>
      <w:r w:rsidRPr="3F002D33">
        <w:rPr>
          <w:b/>
          <w:bCs/>
        </w:rPr>
        <w:t>Shared computing systems:</w:t>
      </w:r>
      <w:r>
        <w:t xml:space="preserve"> Having the same computing system used within primary care and mental health trusts has been valuable for one participant, who talked about understanding patients’ care journeys better</w:t>
      </w:r>
      <w:r w:rsidR="00AB0A0F">
        <w:t xml:space="preserve">. This better allowed them </w:t>
      </w:r>
      <w:r>
        <w:t>to safely care for them in the community. For example, they would be able to tell if a patient had missed an appointment within the trust and could follow up accordingly.</w:t>
      </w:r>
    </w:p>
    <w:p w14:paraId="0A90FC04" w14:textId="0E4BC152" w:rsidR="00517E99" w:rsidRDefault="00517E99" w:rsidP="005E3D57">
      <w:pPr>
        <w:pStyle w:val="05ABullets1stlevel"/>
        <w:numPr>
          <w:ilvl w:val="0"/>
          <w:numId w:val="33"/>
        </w:numPr>
      </w:pPr>
      <w:r w:rsidRPr="00BF0CFE">
        <w:rPr>
          <w:b/>
          <w:bCs/>
        </w:rPr>
        <w:t xml:space="preserve">Community </w:t>
      </w:r>
      <w:r>
        <w:rPr>
          <w:b/>
          <w:bCs/>
        </w:rPr>
        <w:t>t</w:t>
      </w:r>
      <w:r w:rsidRPr="00BF0CFE">
        <w:rPr>
          <w:b/>
          <w:bCs/>
        </w:rPr>
        <w:t>ransformation programmes:</w:t>
      </w:r>
      <w:r>
        <w:t xml:space="preserve"> One pharmacist described a programme of work to provide an interface between secondary care and specialist services, and primary care and GPs. In the long term, the ambition is that this team will act as a triage service, deciding whether patients require assistance with their </w:t>
      </w:r>
      <w:r w:rsidR="00C33365">
        <w:t>medicine</w:t>
      </w:r>
      <w:r>
        <w:t xml:space="preserve"> or more holistic support for their wellbeing, and can refer accordingly.</w:t>
      </w:r>
    </w:p>
    <w:p w14:paraId="7720E5AA" w14:textId="5C999300" w:rsidR="00517E99" w:rsidRDefault="00517E99" w:rsidP="005E3D57">
      <w:pPr>
        <w:pStyle w:val="05ABullets1stlevel"/>
        <w:numPr>
          <w:ilvl w:val="0"/>
          <w:numId w:val="33"/>
        </w:numPr>
      </w:pPr>
      <w:r w:rsidRPr="3F002D33">
        <w:rPr>
          <w:b/>
          <w:bCs/>
        </w:rPr>
        <w:t>Complex Psychosis teams:</w:t>
      </w:r>
      <w:r>
        <w:t xml:space="preserve"> These are wraparound teams comprising a wide range of professions such as psychiatry, psychology, mental health nurses, housing and social workers</w:t>
      </w:r>
      <w:r w:rsidR="00AB0A0F">
        <w:t xml:space="preserve">. The teams have </w:t>
      </w:r>
      <w:r>
        <w:t xml:space="preserve">a focus on shared information and group case reviews. These teams are designed to help those with the most complex needs or individuals in crisis. </w:t>
      </w:r>
    </w:p>
    <w:p w14:paraId="44179E26" w14:textId="6171D98F" w:rsidR="00517E99" w:rsidRDefault="00517E99" w:rsidP="005E3D57">
      <w:pPr>
        <w:pStyle w:val="05ABullets1stlevel"/>
        <w:numPr>
          <w:ilvl w:val="0"/>
          <w:numId w:val="33"/>
        </w:numPr>
      </w:pPr>
      <w:r w:rsidRPr="009D1460">
        <w:rPr>
          <w:b/>
          <w:bCs/>
        </w:rPr>
        <w:t>Crisis care from a local charity:</w:t>
      </w:r>
      <w:r>
        <w:t xml:space="preserve"> Where patients require additional support but are not at the threshold of requiring an inpatient admission, </w:t>
      </w:r>
      <w:r w:rsidR="5555A82A">
        <w:t xml:space="preserve">a </w:t>
      </w:r>
      <w:r>
        <w:t xml:space="preserve">local charity </w:t>
      </w:r>
      <w:r w:rsidR="27DBBC14">
        <w:t>is addressing that gap</w:t>
      </w:r>
      <w:r w:rsidR="00AB0A0F">
        <w:t xml:space="preserve">. </w:t>
      </w:r>
      <w:r w:rsidR="00AB0A0F">
        <w:lastRenderedPageBreak/>
        <w:t xml:space="preserve">The charity is </w:t>
      </w:r>
      <w:r>
        <w:t>also work</w:t>
      </w:r>
      <w:r w:rsidR="32CC9A2E">
        <w:t>ing</w:t>
      </w:r>
      <w:r>
        <w:t xml:space="preserve"> with primary care networks to ensure patients on psychotropic medicines attend GP appointments and their annual health checks.</w:t>
      </w:r>
    </w:p>
    <w:p w14:paraId="3263D21B" w14:textId="77777777" w:rsidR="004D4DFD" w:rsidRDefault="00517E99" w:rsidP="0468A4B2">
      <w:pPr>
        <w:pStyle w:val="05ABullets1stlevel"/>
        <w:numPr>
          <w:ilvl w:val="0"/>
          <w:numId w:val="33"/>
        </w:numPr>
      </w:pPr>
      <w:r w:rsidRPr="00A755A5">
        <w:rPr>
          <w:b/>
          <w:bCs/>
        </w:rPr>
        <w:t>Trauma-informed care and motivational interviewing:</w:t>
      </w:r>
      <w:r>
        <w:t xml:space="preserve"> These two </w:t>
      </w:r>
      <w:r w:rsidR="3A2D9D78">
        <w:t xml:space="preserve">approaches </w:t>
      </w:r>
      <w:r>
        <w:t xml:space="preserve">were mentioned by some participants as important ways to think more holistically about patients’ lives, </w:t>
      </w:r>
      <w:r w:rsidR="00440BC8">
        <w:t xml:space="preserve">also empowering patients </w:t>
      </w:r>
      <w:r>
        <w:t>and encourag</w:t>
      </w:r>
      <w:r w:rsidR="00440BC8">
        <w:t>ing</w:t>
      </w:r>
      <w:r>
        <w:t xml:space="preserve"> better adherence as a result.</w:t>
      </w:r>
    </w:p>
    <w:p w14:paraId="7822AAB7" w14:textId="7D654DBA" w:rsidR="00517E99" w:rsidRDefault="00517E99" w:rsidP="0468A4B2">
      <w:pPr>
        <w:pStyle w:val="05ABullets1stlevel"/>
        <w:numPr>
          <w:ilvl w:val="0"/>
          <w:numId w:val="33"/>
        </w:numPr>
      </w:pPr>
      <w:r w:rsidRPr="004D4DFD">
        <w:rPr>
          <w:b/>
          <w:bCs/>
        </w:rPr>
        <w:t>User and carer groups:</w:t>
      </w:r>
      <w:r>
        <w:t xml:space="preserve"> One participant talked about user and carer groups as a way to empower patients </w:t>
      </w:r>
      <w:r w:rsidR="1DADF4B6">
        <w:t>by allowing them to connect with</w:t>
      </w:r>
      <w:r w:rsidR="003B20B1">
        <w:t xml:space="preserve"> </w:t>
      </w:r>
      <w:r>
        <w:t xml:space="preserve">others </w:t>
      </w:r>
      <w:r w:rsidR="36A9D6F8">
        <w:t xml:space="preserve">facing similar </w:t>
      </w:r>
      <w:r>
        <w:t>experienc</w:t>
      </w:r>
      <w:r w:rsidR="2417147F">
        <w:t>es</w:t>
      </w:r>
      <w:r w:rsidR="00AB0A0F">
        <w:t xml:space="preserve"> These groups also provide a</w:t>
      </w:r>
      <w:r w:rsidR="54BCBFE0">
        <w:t>n opportunity to learn</w:t>
      </w:r>
      <w:r w:rsidR="003B20B1">
        <w:t xml:space="preserve"> </w:t>
      </w:r>
      <w:r>
        <w:t xml:space="preserve">from one another in a safe environment. However, as discussed later in this chapter, the survey findings show that, </w:t>
      </w:r>
      <w:r w:rsidR="13256AF7">
        <w:t>overall</w:t>
      </w:r>
      <w:r>
        <w:t xml:space="preserve"> professionals do not </w:t>
      </w:r>
      <w:r w:rsidR="7DD09018">
        <w:t xml:space="preserve">view </w:t>
      </w:r>
      <w:r>
        <w:t xml:space="preserve">support groups as </w:t>
      </w:r>
      <w:r w:rsidR="00E75C20">
        <w:t xml:space="preserve">an </w:t>
      </w:r>
      <w:r>
        <w:t>effective mechanism of support</w:t>
      </w:r>
      <w:r w:rsidR="295B1EDD">
        <w:t xml:space="preserve"> compared to other mechanisms</w:t>
      </w:r>
      <w:r>
        <w:t xml:space="preserve">. </w:t>
      </w:r>
    </w:p>
    <w:p w14:paraId="33463114" w14:textId="7E328802" w:rsidR="00517E99" w:rsidRPr="00F0279F" w:rsidRDefault="00517E99" w:rsidP="00517E99">
      <w:pPr>
        <w:pStyle w:val="02BSubheadingNumbered1stlevelTOC"/>
      </w:pPr>
      <w:bookmarkStart w:id="78" w:name="_Toc196315273"/>
      <w:bookmarkStart w:id="79" w:name="_Toc200463327"/>
      <w:bookmarkStart w:id="80" w:name="_Toc200463392"/>
      <w:r w:rsidRPr="00F0279F">
        <w:t>Approaches to supporting people with psychotropic medicines</w:t>
      </w:r>
      <w:bookmarkEnd w:id="78"/>
      <w:bookmarkEnd w:id="79"/>
      <w:bookmarkEnd w:id="80"/>
    </w:p>
    <w:p w14:paraId="26D58C7B" w14:textId="4F79AB52" w:rsidR="00517E99" w:rsidRDefault="00517E99" w:rsidP="003B20B1">
      <w:pPr>
        <w:pStyle w:val="04ABodyText"/>
        <w:numPr>
          <w:ilvl w:val="0"/>
          <w:numId w:val="0"/>
        </w:numPr>
      </w:pPr>
      <w:r w:rsidRPr="00BE322B">
        <w:t xml:space="preserve">This section explores the </w:t>
      </w:r>
      <w:r>
        <w:t xml:space="preserve">survey data on </w:t>
      </w:r>
      <w:r w:rsidRPr="00BE322B">
        <w:t xml:space="preserve">specific types of support considered most effective in helping people manage their psychotropic </w:t>
      </w:r>
      <w:r w:rsidR="00C33365">
        <w:t>medicine</w:t>
      </w:r>
      <w:r w:rsidRPr="00BE322B">
        <w:t xml:space="preserve">s in the community. It also examines which types of support are perceived to be lacking in local areas, highlighting potential gaps in service provision.  </w:t>
      </w:r>
    </w:p>
    <w:p w14:paraId="190F2CED" w14:textId="7FF0CD1E" w:rsidR="003B20B1" w:rsidRDefault="003B20B1" w:rsidP="003B20B1">
      <w:pPr>
        <w:pStyle w:val="04ABodyText"/>
        <w:numPr>
          <w:ilvl w:val="0"/>
          <w:numId w:val="0"/>
        </w:numPr>
      </w:pPr>
      <w:r>
        <w:t>In summary, two main</w:t>
      </w:r>
      <w:r w:rsidR="00B05E90">
        <w:t xml:space="preserve"> themes emerge a</w:t>
      </w:r>
      <w:r w:rsidR="00517E99" w:rsidRPr="00BE322B">
        <w:t>cross different types of support</w:t>
      </w:r>
      <w:r>
        <w:t xml:space="preserve"> (s</w:t>
      </w:r>
      <w:r w:rsidR="00517E99" w:rsidRPr="00BE322B">
        <w:t xml:space="preserve">upporting people to be involved in decisions about their care, supporting adherence to </w:t>
      </w:r>
      <w:r w:rsidR="00C33365">
        <w:t>medicine</w:t>
      </w:r>
      <w:r w:rsidR="00517E99" w:rsidRPr="00BE322B">
        <w:t>, and supporting physical health needs</w:t>
      </w:r>
      <w:r>
        <w:t>):</w:t>
      </w:r>
    </w:p>
    <w:p w14:paraId="6517943C" w14:textId="5215C976" w:rsidR="003B20B1" w:rsidRDefault="00C33365" w:rsidP="005E3D57">
      <w:pPr>
        <w:pStyle w:val="04ABodyText"/>
        <w:numPr>
          <w:ilvl w:val="0"/>
          <w:numId w:val="30"/>
        </w:numPr>
      </w:pPr>
      <w:r>
        <w:t>Medic</w:t>
      </w:r>
      <w:r w:rsidR="00612600">
        <w:t>ation</w:t>
      </w:r>
      <w:r w:rsidR="00517E99" w:rsidRPr="00BE322B">
        <w:t xml:space="preserve"> reviews are consistently identified as a highly effective mechanism for supporting individuals taking psychotropic </w:t>
      </w:r>
      <w:r>
        <w:t>medicine</w:t>
      </w:r>
      <w:r w:rsidR="00517E99" w:rsidRPr="00BE322B">
        <w:t xml:space="preserve">.  </w:t>
      </w:r>
    </w:p>
    <w:p w14:paraId="697B17B5" w14:textId="28DE9B32" w:rsidR="00517E99" w:rsidRDefault="003B20B1" w:rsidP="005E3D57">
      <w:pPr>
        <w:pStyle w:val="04ABodyText"/>
        <w:numPr>
          <w:ilvl w:val="0"/>
          <w:numId w:val="30"/>
        </w:numPr>
      </w:pPr>
      <w:r>
        <w:t>A</w:t>
      </w:r>
      <w:r w:rsidR="00517E99" w:rsidRPr="00BE322B">
        <w:t>ccess to specialist expertise, particularly from mental health pharmacy professionals, is considered crucial for optimi</w:t>
      </w:r>
      <w:r w:rsidR="00517E99">
        <w:t>s</w:t>
      </w:r>
      <w:r w:rsidR="00517E99" w:rsidRPr="00BE322B">
        <w:t xml:space="preserve">ing </w:t>
      </w:r>
      <w:r w:rsidR="00C33365">
        <w:t>medicine</w:t>
      </w:r>
      <w:r w:rsidR="003A1609">
        <w:t xml:space="preserve"> </w:t>
      </w:r>
      <w:r w:rsidR="00517E99" w:rsidRPr="00BE322B">
        <w:t>management and addressing complex needs.  However, the availability of these speciali</w:t>
      </w:r>
      <w:r w:rsidR="00517E99">
        <w:t>s</w:t>
      </w:r>
      <w:r w:rsidR="00517E99" w:rsidRPr="00BE322B">
        <w:t xml:space="preserve">ed services varies, with some participants reporting a lack of access in their local areas.  </w:t>
      </w:r>
    </w:p>
    <w:p w14:paraId="32497078" w14:textId="77777777" w:rsidR="00517E99" w:rsidRPr="00C84A37" w:rsidRDefault="00517E99" w:rsidP="00517E99">
      <w:pPr>
        <w:pStyle w:val="02BSubheadingNumbered1stlevelTOC"/>
        <w:numPr>
          <w:ilvl w:val="0"/>
          <w:numId w:val="0"/>
        </w:numPr>
        <w:rPr>
          <w:color w:val="158281" w:themeColor="text2" w:themeShade="BF"/>
          <w:sz w:val="24"/>
          <w:szCs w:val="18"/>
        </w:rPr>
      </w:pPr>
      <w:bookmarkStart w:id="81" w:name="_Toc196315274"/>
      <w:bookmarkStart w:id="82" w:name="_Toc200463328"/>
      <w:bookmarkStart w:id="83" w:name="_Toc200463393"/>
      <w:r w:rsidRPr="00C84A37">
        <w:rPr>
          <w:color w:val="158281" w:themeColor="text2" w:themeShade="BF"/>
          <w:sz w:val="24"/>
          <w:szCs w:val="18"/>
        </w:rPr>
        <w:t>Support to be involved in decisions</w:t>
      </w:r>
      <w:bookmarkEnd w:id="81"/>
      <w:bookmarkEnd w:id="82"/>
      <w:bookmarkEnd w:id="83"/>
      <w:r w:rsidRPr="00C84A37">
        <w:rPr>
          <w:color w:val="158281" w:themeColor="text2" w:themeShade="BF"/>
          <w:sz w:val="24"/>
          <w:szCs w:val="18"/>
        </w:rPr>
        <w:t xml:space="preserve"> </w:t>
      </w:r>
    </w:p>
    <w:p w14:paraId="466C6CC8" w14:textId="28184476" w:rsidR="00605525" w:rsidRDefault="00517E99" w:rsidP="003B20B1">
      <w:pPr>
        <w:pStyle w:val="04ABodyText"/>
        <w:numPr>
          <w:ilvl w:val="0"/>
          <w:numId w:val="0"/>
        </w:numPr>
      </w:pPr>
      <w:r>
        <w:t xml:space="preserve">When thinking about what supports people to be involved in decisions about their own care and treatment with psychotropic medicines, there are three clear factors. Support from </w:t>
      </w:r>
      <w:r w:rsidRPr="00B05E90">
        <w:rPr>
          <w:b/>
          <w:bCs/>
        </w:rPr>
        <w:t>mental health specialist teams</w:t>
      </w:r>
      <w:r>
        <w:t xml:space="preserve"> is considered effective (mentioned by 7</w:t>
      </w:r>
      <w:r w:rsidR="00B05E90">
        <w:t>1</w:t>
      </w:r>
      <w:r>
        <w:t xml:space="preserve">% of participants), as are </w:t>
      </w:r>
      <w:r w:rsidR="00612600">
        <w:rPr>
          <w:b/>
          <w:bCs/>
        </w:rPr>
        <w:t>medication review</w:t>
      </w:r>
      <w:r w:rsidRPr="00B05E90">
        <w:rPr>
          <w:b/>
          <w:bCs/>
        </w:rPr>
        <w:t>s</w:t>
      </w:r>
      <w:r>
        <w:t xml:space="preserve"> (mentioned by 6</w:t>
      </w:r>
      <w:r w:rsidR="00B05E90">
        <w:t>9</w:t>
      </w:r>
      <w:r>
        <w:t xml:space="preserve">%), and providing </w:t>
      </w:r>
      <w:r w:rsidRPr="00B05E90">
        <w:rPr>
          <w:b/>
          <w:bCs/>
        </w:rPr>
        <w:t>continuity in their care team</w:t>
      </w:r>
      <w:r>
        <w:t xml:space="preserve"> (mentioned by 6</w:t>
      </w:r>
      <w:r w:rsidR="00B05E90">
        <w:t>7</w:t>
      </w:r>
      <w:r>
        <w:t>%).</w:t>
      </w:r>
      <w:r w:rsidR="00B05E90">
        <w:t xml:space="preserve"> Around half (53%) pointed to </w:t>
      </w:r>
      <w:r w:rsidR="00B05E90" w:rsidRPr="00B05E90">
        <w:rPr>
          <w:b/>
          <w:bCs/>
        </w:rPr>
        <w:t>providing accessible information</w:t>
      </w:r>
      <w:r w:rsidR="00B05E90">
        <w:t xml:space="preserve"> as an effective approach.</w:t>
      </w:r>
    </w:p>
    <w:p w14:paraId="46072973" w14:textId="77777777" w:rsidR="00605525" w:rsidRDefault="00605525">
      <w:pPr>
        <w:rPr>
          <w:sz w:val="24"/>
        </w:rPr>
      </w:pPr>
      <w:r>
        <w:br w:type="page"/>
      </w:r>
    </w:p>
    <w:p w14:paraId="45A6B91C" w14:textId="77777777" w:rsidR="00517E99" w:rsidRDefault="00517E99" w:rsidP="003B20B1">
      <w:pPr>
        <w:pStyle w:val="04ABodyText"/>
        <w:numPr>
          <w:ilvl w:val="0"/>
          <w:numId w:val="0"/>
        </w:numPr>
      </w:pPr>
    </w:p>
    <w:p w14:paraId="088E1870" w14:textId="229FE227" w:rsidR="007C667E" w:rsidRPr="00C30FF6" w:rsidRDefault="003A413F" w:rsidP="00605525">
      <w:pPr>
        <w:pStyle w:val="07BImageCaptionNumbered"/>
      </w:pPr>
      <w:r w:rsidRPr="003A413F">
        <w:t xml:space="preserve">The </w:t>
      </w:r>
      <w:r>
        <w:t>most effective approaches to supporting people to be involved in decisions about their care and treatment with psychotropic medicines</w:t>
      </w:r>
    </w:p>
    <w:p w14:paraId="1A8213F4" w14:textId="1174F1BF" w:rsidR="00C30FF6" w:rsidRDefault="004C119B" w:rsidP="003B20B1">
      <w:pPr>
        <w:pStyle w:val="04ABodyText"/>
        <w:numPr>
          <w:ilvl w:val="0"/>
          <w:numId w:val="0"/>
        </w:numPr>
      </w:pPr>
      <w:r>
        <w:rPr>
          <w:noProof/>
        </w:rPr>
        <w:drawing>
          <wp:inline distT="0" distB="0" distL="0" distR="0" wp14:anchorId="4E6AD9F1" wp14:editId="5DDD0A39">
            <wp:extent cx="6480175" cy="3061801"/>
            <wp:effectExtent l="0" t="0" r="0" b="5715"/>
            <wp:docPr id="1552200507" name="Picture 1" descr="Bar chart showing effective approaches to supporting people to be involved in decisions, as discussed in section Support to be involved in decisions. Base: All respondent (314). Chart shows responses of 5% and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00507" name="Picture 1" descr="Bar chart showing effective approaches to supporting people to be involved in decisions, as discussed in section Support to be involved in decisions. Base: All respondent (314). Chart shows responses of 5% and high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3061801"/>
                    </a:xfrm>
                    <a:prstGeom prst="rect">
                      <a:avLst/>
                    </a:prstGeom>
                    <a:noFill/>
                  </pic:spPr>
                </pic:pic>
              </a:graphicData>
            </a:graphic>
          </wp:inline>
        </w:drawing>
      </w:r>
    </w:p>
    <w:p w14:paraId="51DC0D02" w14:textId="77777777" w:rsidR="00517E99" w:rsidRPr="00C84A37" w:rsidRDefault="00517E99" w:rsidP="00517E99">
      <w:pPr>
        <w:pStyle w:val="02BSubheadingNumbered1stlevelTOC"/>
        <w:numPr>
          <w:ilvl w:val="0"/>
          <w:numId w:val="0"/>
        </w:numPr>
        <w:rPr>
          <w:color w:val="158281" w:themeColor="text2" w:themeShade="BF"/>
          <w:sz w:val="24"/>
          <w:szCs w:val="18"/>
        </w:rPr>
      </w:pPr>
      <w:bookmarkStart w:id="84" w:name="_Toc196315275"/>
      <w:bookmarkStart w:id="85" w:name="_Toc200463329"/>
      <w:bookmarkStart w:id="86" w:name="_Toc200463394"/>
      <w:r w:rsidRPr="00C84A37">
        <w:rPr>
          <w:color w:val="158281" w:themeColor="text2" w:themeShade="BF"/>
          <w:sz w:val="24"/>
          <w:szCs w:val="18"/>
        </w:rPr>
        <w:t>Support to take psychotropic medicines as prescribed</w:t>
      </w:r>
      <w:bookmarkEnd w:id="84"/>
      <w:bookmarkEnd w:id="85"/>
      <w:bookmarkEnd w:id="86"/>
    </w:p>
    <w:p w14:paraId="01EBF899" w14:textId="67742D7E" w:rsidR="00517E99" w:rsidRDefault="00517E99" w:rsidP="003B20B1">
      <w:pPr>
        <w:pStyle w:val="04ABodyText"/>
        <w:numPr>
          <w:ilvl w:val="0"/>
          <w:numId w:val="0"/>
        </w:numPr>
      </w:pPr>
      <w:r>
        <w:t xml:space="preserve">Most commonly thought to be effective in helping people take psychotropic medicines in the community as prescribed are </w:t>
      </w:r>
      <w:r w:rsidR="00612600">
        <w:rPr>
          <w:b/>
          <w:bCs/>
        </w:rPr>
        <w:t>medication review</w:t>
      </w:r>
      <w:r w:rsidRPr="00B05E90">
        <w:rPr>
          <w:b/>
          <w:bCs/>
        </w:rPr>
        <w:t xml:space="preserve"> clinics</w:t>
      </w:r>
      <w:r>
        <w:t>, mentioned by half of participants (52%).</w:t>
      </w:r>
    </w:p>
    <w:p w14:paraId="54ACA427" w14:textId="42260FA8" w:rsidR="00517E99" w:rsidRDefault="00517E99" w:rsidP="003B20B1">
      <w:pPr>
        <w:pStyle w:val="04ABodyText"/>
        <w:numPr>
          <w:ilvl w:val="0"/>
          <w:numId w:val="0"/>
        </w:numPr>
      </w:pPr>
      <w:r w:rsidRPr="00B05E90">
        <w:rPr>
          <w:b/>
          <w:bCs/>
        </w:rPr>
        <w:t>Support from mental health pharmacy professionals</w:t>
      </w:r>
      <w:r w:rsidRPr="00073A63">
        <w:t xml:space="preserve"> (from local mental health service</w:t>
      </w:r>
      <w:r>
        <w:t>s</w:t>
      </w:r>
      <w:r w:rsidRPr="00073A63">
        <w:t>)</w:t>
      </w:r>
      <w:r>
        <w:t xml:space="preserve"> is mentioned by 45% of participants as being effective</w:t>
      </w:r>
      <w:r w:rsidR="00F661AB">
        <w:t>, and in particular by pharmacy participants (66%)</w:t>
      </w:r>
      <w:r>
        <w:t>. This is more so than for other named health professionals, namely GP</w:t>
      </w:r>
      <w:r w:rsidR="00B05E90">
        <w:t>-</w:t>
      </w:r>
      <w:r>
        <w:t>based pharmacy professionals (mentioned by 3</w:t>
      </w:r>
      <w:r w:rsidR="00B05E90">
        <w:t>4</w:t>
      </w:r>
      <w:r>
        <w:t>%), and community pharmacy professionals (27%).</w:t>
      </w:r>
    </w:p>
    <w:p w14:paraId="7E224A34" w14:textId="0029615B" w:rsidR="00517E99" w:rsidRDefault="00517E99" w:rsidP="003B20B1">
      <w:pPr>
        <w:pStyle w:val="04ABodyText"/>
        <w:numPr>
          <w:ilvl w:val="0"/>
          <w:numId w:val="0"/>
        </w:numPr>
      </w:pPr>
      <w:r>
        <w:t xml:space="preserve">Also considered effective in helping people take their psychotropic medicines as prescribed is </w:t>
      </w:r>
      <w:r w:rsidRPr="00B05E90">
        <w:rPr>
          <w:b/>
          <w:bCs/>
        </w:rPr>
        <w:t>providing education and support for carers</w:t>
      </w:r>
      <w:r>
        <w:t xml:space="preserve"> (mentioned by 44%)</w:t>
      </w:r>
      <w:r w:rsidR="00B05E90">
        <w:t>, a</w:t>
      </w:r>
      <w:r>
        <w:t xml:space="preserve">s is providing </w:t>
      </w:r>
      <w:r w:rsidRPr="00B05E90">
        <w:rPr>
          <w:b/>
          <w:bCs/>
        </w:rPr>
        <w:t>support for people to order and receive their medicines</w:t>
      </w:r>
      <w:r>
        <w:t xml:space="preserve"> (mentioned by 39%).</w:t>
      </w:r>
    </w:p>
    <w:p w14:paraId="2A6BEAD8" w14:textId="1E6B4BA3" w:rsidR="007C667E" w:rsidRDefault="007C667E" w:rsidP="00605525">
      <w:pPr>
        <w:pStyle w:val="07BImageCaptionNumbered"/>
      </w:pPr>
      <w:r w:rsidRPr="007B55B9">
        <w:lastRenderedPageBreak/>
        <w:t>The most effective approaches to helping people to take their psychotropic medicines in the community as prescribed</w:t>
      </w:r>
    </w:p>
    <w:p w14:paraId="7C9F12A5" w14:textId="779BABE8" w:rsidR="002102C4" w:rsidRDefault="002102C4" w:rsidP="003B20B1">
      <w:pPr>
        <w:pStyle w:val="04ABodyText"/>
        <w:numPr>
          <w:ilvl w:val="0"/>
          <w:numId w:val="0"/>
        </w:numPr>
      </w:pPr>
      <w:r>
        <w:rPr>
          <w:noProof/>
        </w:rPr>
        <w:drawing>
          <wp:inline distT="0" distB="0" distL="0" distR="0" wp14:anchorId="49DCA264" wp14:editId="6CBFA481">
            <wp:extent cx="6554626" cy="4586015"/>
            <wp:effectExtent l="0" t="0" r="0" b="5080"/>
            <wp:docPr id="1961193407" name="Picture 30" descr="Bar chart showing the most effective approaches to helping people to take their psychotropic medicines, as discussed in section Support to take psychotropic medicines as prescri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93407" name="Picture 30" descr="Bar chart showing the most effective approaches to helping people to take their psychotropic medicines, as discussed in section Support to take psychotropic medicines as prescribed.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6401" cy="4601250"/>
                    </a:xfrm>
                    <a:prstGeom prst="rect">
                      <a:avLst/>
                    </a:prstGeom>
                    <a:noFill/>
                  </pic:spPr>
                </pic:pic>
              </a:graphicData>
            </a:graphic>
          </wp:inline>
        </w:drawing>
      </w:r>
    </w:p>
    <w:p w14:paraId="6E8DAF21" w14:textId="34CB3481" w:rsidR="00517E99" w:rsidRDefault="00B05E90" w:rsidP="003B20B1">
      <w:pPr>
        <w:pStyle w:val="04ABodyText"/>
        <w:numPr>
          <w:ilvl w:val="0"/>
          <w:numId w:val="0"/>
        </w:numPr>
      </w:pPr>
      <w:r>
        <w:t>Participants considered types of support that are not available in their local area, that th</w:t>
      </w:r>
      <w:r w:rsidR="001E41A4">
        <w:t>e</w:t>
      </w:r>
      <w:r>
        <w:t xml:space="preserve">y would like to be made available. </w:t>
      </w:r>
      <w:r w:rsidR="00517E99">
        <w:t xml:space="preserve">Most commonly, participants say they would like </w:t>
      </w:r>
      <w:r w:rsidR="00517E99" w:rsidRPr="00B05E90">
        <w:rPr>
          <w:b/>
          <w:bCs/>
        </w:rPr>
        <w:t>specialist clinics</w:t>
      </w:r>
      <w:r w:rsidR="00517E99">
        <w:t xml:space="preserve"> (e.g. those on side effects</w:t>
      </w:r>
      <w:r>
        <w:t xml:space="preserve"> or</w:t>
      </w:r>
      <w:r w:rsidR="00517E99">
        <w:t xml:space="preserve"> adherence) to be available in their local area</w:t>
      </w:r>
      <w:r w:rsidR="1D71EDD2">
        <w:t>,</w:t>
      </w:r>
      <w:r w:rsidR="00517E99">
        <w:t xml:space="preserve"> where </w:t>
      </w:r>
      <w:r w:rsidR="58B869A0">
        <w:t>such services</w:t>
      </w:r>
      <w:r w:rsidR="00517E99">
        <w:t xml:space="preserve"> </w:t>
      </w:r>
      <w:r w:rsidR="6B9B1298">
        <w:t xml:space="preserve">are </w:t>
      </w:r>
      <w:r w:rsidR="03AF4FBA">
        <w:t>currently lacking</w:t>
      </w:r>
      <w:r w:rsidR="00517E99">
        <w:t xml:space="preserve"> (5</w:t>
      </w:r>
      <w:r>
        <w:t>2</w:t>
      </w:r>
      <w:r w:rsidR="00517E99">
        <w:t xml:space="preserve">% say this). </w:t>
      </w:r>
      <w:r w:rsidR="00517E99" w:rsidRPr="00B05E90">
        <w:rPr>
          <w:b/>
          <w:bCs/>
        </w:rPr>
        <w:t>Support from mental health pharmacy professionals</w:t>
      </w:r>
      <w:r w:rsidR="00517E99">
        <w:t xml:space="preserve"> (from a local mental health service) is mentioned by two in five (4</w:t>
      </w:r>
      <w:r>
        <w:t>3</w:t>
      </w:r>
      <w:r w:rsidR="00517E99">
        <w:t>%).</w:t>
      </w:r>
    </w:p>
    <w:p w14:paraId="4C847BC0" w14:textId="41449586" w:rsidR="00517E99" w:rsidRDefault="00517E99" w:rsidP="003B20B1">
      <w:pPr>
        <w:pStyle w:val="04ABodyText"/>
        <w:numPr>
          <w:ilvl w:val="0"/>
          <w:numId w:val="0"/>
        </w:numPr>
      </w:pPr>
      <w:r>
        <w:t xml:space="preserve">Given the importance participants place on </w:t>
      </w:r>
      <w:r w:rsidR="00612600">
        <w:rPr>
          <w:b/>
          <w:bCs/>
        </w:rPr>
        <w:t>medication review</w:t>
      </w:r>
      <w:r w:rsidRPr="00B05E90">
        <w:rPr>
          <w:b/>
          <w:bCs/>
        </w:rPr>
        <w:t>s</w:t>
      </w:r>
      <w:r>
        <w:t xml:space="preserve"> as an effective means to support people taking psychotropic medicines in the community, only a quarter (25%) say they would like them to be available in their local area as they are not currently,</w:t>
      </w:r>
      <w:r w:rsidR="00B05E90">
        <w:t xml:space="preserve"> perhaps</w:t>
      </w:r>
      <w:r>
        <w:t xml:space="preserve"> suggesting these are already </w:t>
      </w:r>
      <w:r w:rsidR="0B2CF80B">
        <w:t>widely available in many areas</w:t>
      </w:r>
      <w:r>
        <w:t>.</w:t>
      </w:r>
    </w:p>
    <w:p w14:paraId="118C4AD9" w14:textId="01267A5E" w:rsidR="00517E99" w:rsidRDefault="00517E99" w:rsidP="003B20B1">
      <w:pPr>
        <w:pStyle w:val="04ABodyText"/>
        <w:numPr>
          <w:ilvl w:val="0"/>
          <w:numId w:val="0"/>
        </w:numPr>
      </w:pPr>
      <w:r>
        <w:t xml:space="preserve">There is some appetite among participants for </w:t>
      </w:r>
      <w:r w:rsidR="74B63413">
        <w:t xml:space="preserve">the use of </w:t>
      </w:r>
      <w:r w:rsidRPr="00B05E90">
        <w:rPr>
          <w:b/>
          <w:bCs/>
        </w:rPr>
        <w:t>technology to support people</w:t>
      </w:r>
      <w:r>
        <w:t xml:space="preserve"> (e.g. apps/ reminders) – 27% say this is not available locally but they would like it to be. </w:t>
      </w:r>
      <w:r w:rsidR="00B05E90">
        <w:t xml:space="preserve">Other key gaps include </w:t>
      </w:r>
      <w:r w:rsidR="00B05E90" w:rsidRPr="00B05E90">
        <w:rPr>
          <w:b/>
          <w:bCs/>
        </w:rPr>
        <w:t>education or support for carers</w:t>
      </w:r>
      <w:r w:rsidR="00B05E90">
        <w:t xml:space="preserve"> (31%), </w:t>
      </w:r>
      <w:r w:rsidR="00B05E90" w:rsidRPr="00B05E90">
        <w:rPr>
          <w:b/>
          <w:bCs/>
        </w:rPr>
        <w:t>support from a community pharmacy professional</w:t>
      </w:r>
      <w:r w:rsidR="00B05E90">
        <w:t xml:space="preserve"> (28%), </w:t>
      </w:r>
      <w:r w:rsidR="00B05E90" w:rsidRPr="00B05E90">
        <w:rPr>
          <w:b/>
          <w:bCs/>
        </w:rPr>
        <w:t>support for people to order and receive their medicines</w:t>
      </w:r>
      <w:r w:rsidR="00B05E90">
        <w:t xml:space="preserve"> (27%) and </w:t>
      </w:r>
      <w:r w:rsidR="00B05E90" w:rsidRPr="00B05E90">
        <w:rPr>
          <w:b/>
          <w:bCs/>
        </w:rPr>
        <w:t>support groups</w:t>
      </w:r>
      <w:r w:rsidR="00B05E90">
        <w:t xml:space="preserve"> (26%).</w:t>
      </w:r>
      <w:r>
        <w:t xml:space="preserve"> </w:t>
      </w:r>
    </w:p>
    <w:p w14:paraId="4E200EFE" w14:textId="4736839D" w:rsidR="00517E99" w:rsidRDefault="00517E99" w:rsidP="003B20B1">
      <w:pPr>
        <w:pStyle w:val="04ABodyText"/>
        <w:numPr>
          <w:ilvl w:val="0"/>
          <w:numId w:val="0"/>
        </w:numPr>
      </w:pPr>
    </w:p>
    <w:p w14:paraId="3FE017B0" w14:textId="7E44BA44" w:rsidR="007C667E" w:rsidRDefault="007C667E" w:rsidP="00605525">
      <w:pPr>
        <w:pStyle w:val="07BImageCaptionNumbered"/>
      </w:pPr>
      <w:r w:rsidRPr="007F549F">
        <w:lastRenderedPageBreak/>
        <w:t>Types of support that are not available in the local area, that they would like to be made available</w:t>
      </w:r>
    </w:p>
    <w:p w14:paraId="7E720085" w14:textId="0C0ACF63" w:rsidR="002102C4" w:rsidRDefault="002102C4" w:rsidP="003B20B1">
      <w:pPr>
        <w:pStyle w:val="04ABodyText"/>
        <w:numPr>
          <w:ilvl w:val="0"/>
          <w:numId w:val="0"/>
        </w:numPr>
      </w:pPr>
      <w:r>
        <w:rPr>
          <w:noProof/>
        </w:rPr>
        <w:drawing>
          <wp:inline distT="0" distB="0" distL="0" distR="0" wp14:anchorId="50FE4D5E" wp14:editId="5FE18CC3">
            <wp:extent cx="6771451" cy="4832350"/>
            <wp:effectExtent l="0" t="0" r="0" b="6350"/>
            <wp:docPr id="1092458531" name="Picture 31" descr="Bar chart showing types of support not available in local areas, that participants would like to be made available, as discussed in section Support to take psychotropic medicines as prescribed. Base: All respondents who identified any type of support for taking medicines as prescribed, or don’t know (290). Chart shows responses of 5% and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58531" name="Picture 31" descr="Bar chart showing types of support not available in local areas, that participants would like to be made available, as discussed in section Support to take psychotropic medicines as prescribed. Base: All respondents who identified any type of support for taking medicines as prescribed, or don’t know (290). Chart shows responses of 5% and higher.&#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6457" cy="4843059"/>
                    </a:xfrm>
                    <a:prstGeom prst="rect">
                      <a:avLst/>
                    </a:prstGeom>
                    <a:noFill/>
                  </pic:spPr>
                </pic:pic>
              </a:graphicData>
            </a:graphic>
          </wp:inline>
        </w:drawing>
      </w:r>
    </w:p>
    <w:p w14:paraId="62752886" w14:textId="77777777" w:rsidR="00517E99" w:rsidRPr="00C84A37" w:rsidRDefault="00517E99" w:rsidP="00517E99">
      <w:pPr>
        <w:pStyle w:val="02BSubheadingNumbered1stlevelTOC"/>
        <w:numPr>
          <w:ilvl w:val="0"/>
          <w:numId w:val="0"/>
        </w:numPr>
        <w:rPr>
          <w:color w:val="158281" w:themeColor="text2" w:themeShade="BF"/>
          <w:sz w:val="24"/>
          <w:szCs w:val="18"/>
        </w:rPr>
      </w:pPr>
      <w:bookmarkStart w:id="87" w:name="_Toc196315276"/>
      <w:bookmarkStart w:id="88" w:name="_Toc200463330"/>
      <w:bookmarkStart w:id="89" w:name="_Toc200463395"/>
      <w:r w:rsidRPr="00C84A37">
        <w:rPr>
          <w:color w:val="158281" w:themeColor="text2" w:themeShade="BF"/>
          <w:sz w:val="24"/>
          <w:szCs w:val="18"/>
        </w:rPr>
        <w:t>Support with physical health</w:t>
      </w:r>
      <w:bookmarkEnd w:id="87"/>
      <w:bookmarkEnd w:id="88"/>
      <w:bookmarkEnd w:id="89"/>
    </w:p>
    <w:p w14:paraId="43A0897A" w14:textId="620F17F9" w:rsidR="00517E99" w:rsidRDefault="00F661AB" w:rsidP="003B20B1">
      <w:pPr>
        <w:pStyle w:val="04ABodyText"/>
        <w:numPr>
          <w:ilvl w:val="0"/>
          <w:numId w:val="0"/>
        </w:numPr>
      </w:pPr>
      <w:r w:rsidRPr="00B05E90">
        <w:rPr>
          <w:b/>
          <w:bCs/>
        </w:rPr>
        <w:t>‘</w:t>
      </w:r>
      <w:r>
        <w:rPr>
          <w:b/>
          <w:bCs/>
        </w:rPr>
        <w:t>A</w:t>
      </w:r>
      <w:r w:rsidRPr="00B05E90">
        <w:rPr>
          <w:b/>
          <w:bCs/>
        </w:rPr>
        <w:t>ccess to health checks’</w:t>
      </w:r>
      <w:r>
        <w:rPr>
          <w:b/>
          <w:bCs/>
        </w:rPr>
        <w:t xml:space="preserve"> </w:t>
      </w:r>
      <w:r>
        <w:t xml:space="preserve">is seen as an effective approach to support people taking psychotropic medicines with their physical health (mentioned by 56%). </w:t>
      </w:r>
      <w:r w:rsidR="00612600">
        <w:rPr>
          <w:b/>
          <w:bCs/>
        </w:rPr>
        <w:t>Medication review</w:t>
      </w:r>
      <w:r w:rsidR="00517E99" w:rsidRPr="00B05E90">
        <w:rPr>
          <w:b/>
          <w:bCs/>
        </w:rPr>
        <w:t>s</w:t>
      </w:r>
      <w:r w:rsidR="00517E99">
        <w:t xml:space="preserve"> are again commonly seen as effective ways to support people on psychotropic medicines (mentioned by 53% of participants). </w:t>
      </w:r>
      <w:r w:rsidR="7AFCD169">
        <w:t xml:space="preserve">Almost </w:t>
      </w:r>
      <w:r w:rsidR="00517E99">
        <w:t xml:space="preserve">half (48%) of participants </w:t>
      </w:r>
      <w:r w:rsidR="17072FFF">
        <w:t xml:space="preserve">also </w:t>
      </w:r>
      <w:r w:rsidR="00517E99">
        <w:t xml:space="preserve">mention </w:t>
      </w:r>
      <w:r w:rsidR="00517E99" w:rsidRPr="00B05E90">
        <w:rPr>
          <w:b/>
          <w:bCs/>
        </w:rPr>
        <w:t xml:space="preserve">access to physical health nurses </w:t>
      </w:r>
      <w:r w:rsidR="00517E99">
        <w:t>as being effective.</w:t>
      </w:r>
    </w:p>
    <w:p w14:paraId="00C6E8BD" w14:textId="77777777" w:rsidR="00517E99" w:rsidRDefault="00517E99" w:rsidP="003B20B1">
      <w:pPr>
        <w:pStyle w:val="04ABodyText"/>
        <w:numPr>
          <w:ilvl w:val="0"/>
          <w:numId w:val="0"/>
        </w:numPr>
      </w:pPr>
      <w:r>
        <w:t xml:space="preserve">As mentioned earlier, </w:t>
      </w:r>
      <w:r w:rsidRPr="00B05E90">
        <w:rPr>
          <w:b/>
          <w:bCs/>
        </w:rPr>
        <w:t>education and support for carers</w:t>
      </w:r>
      <w:r>
        <w:t xml:space="preserve"> is thought to be effective in helping people take their medicines in the community as prescribed. It is also thought to be effective in helping people on psychotropic medicines with their physical health (mentioned by 44% of participants).</w:t>
      </w:r>
    </w:p>
    <w:p w14:paraId="69DB3ED9" w14:textId="77777777" w:rsidR="00517E99" w:rsidRDefault="00517E99" w:rsidP="003B20B1">
      <w:pPr>
        <w:pStyle w:val="04ABodyText"/>
        <w:numPr>
          <w:ilvl w:val="0"/>
          <w:numId w:val="0"/>
        </w:numPr>
      </w:pPr>
      <w:r w:rsidRPr="00B05E90">
        <w:rPr>
          <w:b/>
          <w:bCs/>
        </w:rPr>
        <w:t>Support groups</w:t>
      </w:r>
      <w:r>
        <w:t xml:space="preserve"> are less commonly mentioned as being effective in supporting people with their physical health (23% mention them). As has already been discussed, support groups were also not commonly considered effective in supporting people to take their psychotropic medicines as prescribed in the community, despite one participant in the qualitative interviews emphasising their value.</w:t>
      </w:r>
    </w:p>
    <w:p w14:paraId="30E09C48" w14:textId="5CD8DC0A" w:rsidR="00BA3F68" w:rsidRDefault="00BA3F68" w:rsidP="00605525">
      <w:pPr>
        <w:pStyle w:val="07BImageCaptionNumbered"/>
      </w:pPr>
      <w:r w:rsidRPr="00824A08">
        <w:lastRenderedPageBreak/>
        <w:t>The most effective approaches to supporting people on psychotropic medicines with their physical health</w:t>
      </w:r>
    </w:p>
    <w:p w14:paraId="64302451" w14:textId="394A1B7A" w:rsidR="002102C4" w:rsidRDefault="002102C4" w:rsidP="003B20B1">
      <w:pPr>
        <w:pStyle w:val="04ABodyText"/>
        <w:numPr>
          <w:ilvl w:val="0"/>
          <w:numId w:val="0"/>
        </w:numPr>
      </w:pPr>
      <w:r>
        <w:rPr>
          <w:noProof/>
        </w:rPr>
        <w:drawing>
          <wp:inline distT="0" distB="0" distL="0" distR="0" wp14:anchorId="3B5AF562" wp14:editId="21F9FEC5">
            <wp:extent cx="6705421" cy="3430270"/>
            <wp:effectExtent l="0" t="0" r="635" b="0"/>
            <wp:docPr id="920943559" name="Picture 32" descr="Bar chart showing effective approaches to supporting people taking psychotropic medicines with their physical health as discussed in section Support with physical health. Base: All respondents (314). Chart shows responses of 5% and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43559" name="Picture 32" descr="Bar chart showing effective approaches to supporting people taking psychotropic medicines with their physical health as discussed in section Support with physical health. Base: All respondents (314). Chart shows responses of 5% and high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15874" cy="3435617"/>
                    </a:xfrm>
                    <a:prstGeom prst="rect">
                      <a:avLst/>
                    </a:prstGeom>
                    <a:noFill/>
                  </pic:spPr>
                </pic:pic>
              </a:graphicData>
            </a:graphic>
          </wp:inline>
        </w:drawing>
      </w:r>
    </w:p>
    <w:p w14:paraId="0698D859" w14:textId="4186DAE6" w:rsidR="00517E99" w:rsidRDefault="00517E99" w:rsidP="003B20B1">
      <w:pPr>
        <w:pStyle w:val="04ABodyText"/>
        <w:numPr>
          <w:ilvl w:val="0"/>
          <w:numId w:val="0"/>
        </w:numPr>
      </w:pPr>
      <w:r>
        <w:t xml:space="preserve">Most commonly, participants mention </w:t>
      </w:r>
      <w:r w:rsidRPr="00E40743">
        <w:rPr>
          <w:b/>
          <w:bCs/>
        </w:rPr>
        <w:t>specialist clinics</w:t>
      </w:r>
      <w:r>
        <w:t xml:space="preserve"> (5</w:t>
      </w:r>
      <w:r w:rsidR="00E40743">
        <w:t>4</w:t>
      </w:r>
      <w:r>
        <w:t xml:space="preserve">%) and </w:t>
      </w:r>
      <w:r w:rsidRPr="00E40743">
        <w:rPr>
          <w:b/>
          <w:bCs/>
        </w:rPr>
        <w:t>access to specialist mental health pharmacy support</w:t>
      </w:r>
      <w:r>
        <w:t xml:space="preserve"> (4</w:t>
      </w:r>
      <w:r w:rsidR="00E40743">
        <w:t>6</w:t>
      </w:r>
      <w:r>
        <w:t>%) as the support they would like to be available in their local area to help people on psychotropic medicines with their physical health. These are also the two most common types of support participants want to see in their local area to help people take their psychotropic medicines in the community as prescribed (as reported earlier).</w:t>
      </w:r>
    </w:p>
    <w:p w14:paraId="30B07D63" w14:textId="3D77D735" w:rsidR="00517E99" w:rsidRDefault="00517E99" w:rsidP="003B20B1">
      <w:pPr>
        <w:pStyle w:val="04ABodyText"/>
        <w:numPr>
          <w:ilvl w:val="0"/>
          <w:numId w:val="0"/>
        </w:numPr>
      </w:pPr>
      <w:r>
        <w:t xml:space="preserve">Less commonly mentioned are </w:t>
      </w:r>
      <w:r w:rsidRPr="00166FF2">
        <w:rPr>
          <w:b/>
        </w:rPr>
        <w:t>signposting to support healthy lifestyle changes</w:t>
      </w:r>
      <w:r>
        <w:t xml:space="preserve"> (1</w:t>
      </w:r>
      <w:r w:rsidR="00131BB7">
        <w:t>5</w:t>
      </w:r>
      <w:r>
        <w:t xml:space="preserve">%), </w:t>
      </w:r>
      <w:r w:rsidRPr="00166FF2">
        <w:rPr>
          <w:b/>
        </w:rPr>
        <w:t>access to social prescribers</w:t>
      </w:r>
      <w:r>
        <w:t xml:space="preserve"> (13%), </w:t>
      </w:r>
      <w:r w:rsidRPr="00166FF2">
        <w:rPr>
          <w:b/>
        </w:rPr>
        <w:t>access to health checks</w:t>
      </w:r>
      <w:r>
        <w:t xml:space="preserve"> (13%) and </w:t>
      </w:r>
      <w:r w:rsidR="00612600">
        <w:rPr>
          <w:b/>
        </w:rPr>
        <w:t>medication review</w:t>
      </w:r>
      <w:r w:rsidRPr="00166FF2">
        <w:rPr>
          <w:b/>
        </w:rPr>
        <w:t>s</w:t>
      </w:r>
      <w:r>
        <w:t xml:space="preserve"> (10%) – either because these are already available in participants’ local areas or because they are not considered as important forms of support as others.</w:t>
      </w:r>
    </w:p>
    <w:p w14:paraId="2D9137C8" w14:textId="32982D53" w:rsidR="00BA3F68" w:rsidRDefault="00BA3F68" w:rsidP="00605525">
      <w:pPr>
        <w:pStyle w:val="07BImageCaptionNumbered"/>
      </w:pPr>
      <w:r w:rsidRPr="00594387">
        <w:lastRenderedPageBreak/>
        <w:t>Types of support with physical health that are not available in the local area, that they would like to be made available</w:t>
      </w:r>
    </w:p>
    <w:p w14:paraId="7E647242" w14:textId="50F5CC69" w:rsidR="002102C4" w:rsidRDefault="002102C4" w:rsidP="003B20B1">
      <w:pPr>
        <w:pStyle w:val="04ABodyText"/>
        <w:numPr>
          <w:ilvl w:val="0"/>
          <w:numId w:val="0"/>
        </w:numPr>
      </w:pPr>
      <w:r>
        <w:rPr>
          <w:noProof/>
        </w:rPr>
        <w:drawing>
          <wp:inline distT="0" distB="0" distL="0" distR="0" wp14:anchorId="0F407EA5" wp14:editId="61935F8E">
            <wp:extent cx="6840843" cy="3690620"/>
            <wp:effectExtent l="0" t="0" r="0" b="5080"/>
            <wp:docPr id="430923104" name="Picture 33" descr="Bar chart showing types of support with physical health that are not available in the local area, that participants would like made available, as discussed in section Support with physical health. Base: All respondents who identified any type of support for physical health, or don’t know (281). Chart shows responses of 5% and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23104" name="Picture 33" descr="Bar chart showing types of support with physical health that are not available in the local area, that participants would like made available, as discussed in section Support with physical health. Base: All respondents who identified any type of support for physical health, or don’t know (281). Chart shows responses of 5% and higher.&#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5310" cy="3698425"/>
                    </a:xfrm>
                    <a:prstGeom prst="rect">
                      <a:avLst/>
                    </a:prstGeom>
                    <a:noFill/>
                  </pic:spPr>
                </pic:pic>
              </a:graphicData>
            </a:graphic>
          </wp:inline>
        </w:drawing>
      </w:r>
    </w:p>
    <w:p w14:paraId="478A74F1" w14:textId="77777777" w:rsidR="00BA3F68" w:rsidRDefault="00BA3F68" w:rsidP="003B20B1">
      <w:pPr>
        <w:pStyle w:val="04ABodyText"/>
        <w:numPr>
          <w:ilvl w:val="0"/>
          <w:numId w:val="0"/>
        </w:numPr>
      </w:pPr>
    </w:p>
    <w:tbl>
      <w:tblPr>
        <w:tblStyle w:val="TableGrid"/>
        <w:tblW w:w="0" w:type="auto"/>
        <w:tblLook w:val="04A0" w:firstRow="1" w:lastRow="0" w:firstColumn="1" w:lastColumn="0" w:noHBand="0" w:noVBand="1"/>
      </w:tblPr>
      <w:tblGrid>
        <w:gridCol w:w="10195"/>
      </w:tblGrid>
      <w:tr w:rsidR="00517E99" w14:paraId="1FED9F5A" w14:textId="77777777" w:rsidTr="00B270B9">
        <w:tc>
          <w:tcPr>
            <w:tcW w:w="10195" w:type="dxa"/>
            <w:tcBorders>
              <w:top w:val="nil"/>
              <w:left w:val="nil"/>
              <w:bottom w:val="nil"/>
              <w:right w:val="nil"/>
            </w:tcBorders>
            <w:shd w:val="clear" w:color="auto" w:fill="C5EFE7" w:themeFill="accent6" w:themeFillTint="99"/>
          </w:tcPr>
          <w:p w14:paraId="1E1000D5" w14:textId="729CC56B" w:rsidR="00517E99" w:rsidRPr="00A40E68" w:rsidRDefault="00517E99" w:rsidP="003B20B1">
            <w:pPr>
              <w:pStyle w:val="04ABodyText"/>
              <w:numPr>
                <w:ilvl w:val="0"/>
                <w:numId w:val="0"/>
              </w:numPr>
              <w:rPr>
                <w:b/>
                <w:bCs/>
                <w:color w:val="E50158" w:themeColor="accent5"/>
              </w:rPr>
            </w:pPr>
            <w:r w:rsidRPr="00A40E68">
              <w:rPr>
                <w:b/>
                <w:bCs/>
              </w:rPr>
              <w:t>Differences by subgroup:</w:t>
            </w:r>
            <w:r>
              <w:t xml:space="preserve"> </w:t>
            </w:r>
            <w:r w:rsidR="00E40743">
              <w:t>T</w:t>
            </w:r>
            <w:r>
              <w:t xml:space="preserve">here are some consistent themes by subgroup across these questions around support. </w:t>
            </w:r>
          </w:p>
          <w:p w14:paraId="66FCAEAA" w14:textId="6D887621" w:rsidR="00517E99" w:rsidRDefault="00517E99" w:rsidP="003B20B1">
            <w:pPr>
              <w:pStyle w:val="04ABodyText"/>
              <w:numPr>
                <w:ilvl w:val="0"/>
                <w:numId w:val="0"/>
              </w:numPr>
            </w:pPr>
            <w:r>
              <w:t>Pharmacists and participants working in</w:t>
            </w:r>
            <w:r w:rsidRPr="00A40E68">
              <w:t xml:space="preserve"> NHS </w:t>
            </w:r>
            <w:r>
              <w:t>m</w:t>
            </w:r>
            <w:r w:rsidRPr="00A40E68">
              <w:t xml:space="preserve">ental </w:t>
            </w:r>
            <w:r>
              <w:t>h</w:t>
            </w:r>
            <w:r w:rsidRPr="00A40E68">
              <w:t xml:space="preserve">ealth </w:t>
            </w:r>
            <w:r>
              <w:t>s</w:t>
            </w:r>
            <w:r w:rsidRPr="00A40E68">
              <w:t>ervice</w:t>
            </w:r>
            <w:r>
              <w:t xml:space="preserve">s </w:t>
            </w:r>
            <w:r w:rsidR="00E40743">
              <w:t>were</w:t>
            </w:r>
            <w:r>
              <w:t xml:space="preserve"> more likely to emphasise certain types of support. There is crossover in the sample among these two groups – pharmacists who took part in the survey are also likely to be working in </w:t>
            </w:r>
            <w:r w:rsidRPr="00A40E68">
              <w:t xml:space="preserve">NHS </w:t>
            </w:r>
            <w:r>
              <w:t>m</w:t>
            </w:r>
            <w:r w:rsidRPr="00A40E68">
              <w:t xml:space="preserve">ental </w:t>
            </w:r>
            <w:r>
              <w:t>h</w:t>
            </w:r>
            <w:r w:rsidRPr="00A40E68">
              <w:t xml:space="preserve">ealth </w:t>
            </w:r>
            <w:r>
              <w:t>s</w:t>
            </w:r>
            <w:r w:rsidRPr="00A40E68">
              <w:t>ervice</w:t>
            </w:r>
            <w:r>
              <w:t>s.</w:t>
            </w:r>
            <w:r w:rsidRPr="00A40E68">
              <w:t xml:space="preserve">  </w:t>
            </w:r>
          </w:p>
          <w:p w14:paraId="06C58DF2" w14:textId="2CF1FFA2" w:rsidR="00517E99" w:rsidRDefault="00517E99" w:rsidP="003B20B1">
            <w:pPr>
              <w:pStyle w:val="04ABodyText"/>
              <w:numPr>
                <w:ilvl w:val="0"/>
                <w:numId w:val="0"/>
              </w:numPr>
            </w:pPr>
            <w:r>
              <w:t>For example, b</w:t>
            </w:r>
            <w:r w:rsidRPr="00E42D2E">
              <w:t>oth groups consistently highlight</w:t>
            </w:r>
            <w:r w:rsidR="00E40743">
              <w:t>ed</w:t>
            </w:r>
            <w:r w:rsidRPr="00E42D2E">
              <w:t xml:space="preserve"> the importance of </w:t>
            </w:r>
            <w:r w:rsidR="00612600">
              <w:t>medication review</w:t>
            </w:r>
            <w:r w:rsidRPr="00E42D2E">
              <w:t xml:space="preserve"> clinics for </w:t>
            </w:r>
            <w:r>
              <w:t>different types of support.</w:t>
            </w:r>
            <w:r w:rsidRPr="00E42D2E">
              <w:t xml:space="preserve"> They </w:t>
            </w:r>
            <w:r w:rsidR="00E40743">
              <w:t>were also</w:t>
            </w:r>
            <w:r w:rsidRPr="00E42D2E">
              <w:t xml:space="preserve"> </w:t>
            </w:r>
            <w:r>
              <w:t>more likely to say that</w:t>
            </w:r>
            <w:r w:rsidRPr="00E42D2E">
              <w:t xml:space="preserve"> </w:t>
            </w:r>
            <w:r>
              <w:t>sharing educational materials are effective for involvement and adherence, and MDT discussions for involvement</w:t>
            </w:r>
            <w:r w:rsidRPr="00E42D2E">
              <w:t>.</w:t>
            </w:r>
          </w:p>
          <w:p w14:paraId="63E33CC0" w14:textId="3886C81B" w:rsidR="00517E99" w:rsidRPr="00E42D2E" w:rsidRDefault="00517E99" w:rsidP="003B20B1">
            <w:pPr>
              <w:pStyle w:val="04ABodyText"/>
              <w:numPr>
                <w:ilvl w:val="0"/>
                <w:numId w:val="0"/>
              </w:numPr>
            </w:pPr>
            <w:r w:rsidRPr="00E42D2E">
              <w:t xml:space="preserve">Pharmacists </w:t>
            </w:r>
            <w:r w:rsidR="00E40743">
              <w:t>were</w:t>
            </w:r>
            <w:r w:rsidRPr="00E42D2E">
              <w:t xml:space="preserve"> more likely to </w:t>
            </w:r>
            <w:r>
              <w:t>say</w:t>
            </w:r>
            <w:r w:rsidRPr="00E42D2E">
              <w:t xml:space="preserve"> </w:t>
            </w:r>
            <w:r>
              <w:t xml:space="preserve">specialist </w:t>
            </w:r>
            <w:r w:rsidRPr="00E42D2E">
              <w:t>support</w:t>
            </w:r>
            <w:r>
              <w:t xml:space="preserve">, and support from mental health pharmacy professionals are effective </w:t>
            </w:r>
            <w:r w:rsidRPr="00E42D2E">
              <w:t xml:space="preserve">for </w:t>
            </w:r>
            <w:r w:rsidR="00E40743">
              <w:t xml:space="preserve">helping people to </w:t>
            </w:r>
            <w:r w:rsidRPr="00E42D2E">
              <w:t>tak</w:t>
            </w:r>
            <w:r w:rsidR="00E40743">
              <w:t>e</w:t>
            </w:r>
            <w:r w:rsidRPr="00E42D2E">
              <w:t xml:space="preserve"> medicines as prescribed, and access to physical health nurses for support with physical health.</w:t>
            </w:r>
            <w:r>
              <w:t xml:space="preserve"> </w:t>
            </w:r>
            <w:r w:rsidR="00E40743">
              <w:t>T</w:t>
            </w:r>
            <w:r>
              <w:t xml:space="preserve">hose </w:t>
            </w:r>
            <w:r w:rsidR="00E40743">
              <w:t xml:space="preserve">working </w:t>
            </w:r>
            <w:r>
              <w:t xml:space="preserve">in </w:t>
            </w:r>
            <w:r w:rsidRPr="00A40E68">
              <w:t xml:space="preserve">NHS </w:t>
            </w:r>
            <w:r>
              <w:t>m</w:t>
            </w:r>
            <w:r w:rsidRPr="00A40E68">
              <w:t xml:space="preserve">ental </w:t>
            </w:r>
            <w:r>
              <w:t>h</w:t>
            </w:r>
            <w:r w:rsidRPr="00A40E68">
              <w:t xml:space="preserve">ealth </w:t>
            </w:r>
            <w:r>
              <w:t>s</w:t>
            </w:r>
            <w:r w:rsidRPr="00A40E68">
              <w:t>ervice</w:t>
            </w:r>
            <w:r>
              <w:t xml:space="preserve">s </w:t>
            </w:r>
            <w:r w:rsidR="00E40743">
              <w:t>were</w:t>
            </w:r>
            <w:r>
              <w:t xml:space="preserve"> more likely to identify medicine compliance aids as effective in adherence. </w:t>
            </w:r>
          </w:p>
          <w:p w14:paraId="1F9E88AA" w14:textId="708E2018" w:rsidR="00517E99" w:rsidRPr="00A40E68" w:rsidRDefault="00E40743" w:rsidP="003B20B1">
            <w:pPr>
              <w:pStyle w:val="04ABodyText"/>
              <w:numPr>
                <w:ilvl w:val="0"/>
                <w:numId w:val="0"/>
              </w:numPr>
            </w:pPr>
            <w:r>
              <w:t>There was</w:t>
            </w:r>
            <w:r w:rsidR="00517E99">
              <w:t xml:space="preserve"> a</w:t>
            </w:r>
            <w:r w:rsidR="00517E99" w:rsidRPr="00E42D2E">
              <w:t xml:space="preserve"> key regional difference regarding access to specialist mental health pharmacy support. Participants in the North of England </w:t>
            </w:r>
            <w:r>
              <w:t>were</w:t>
            </w:r>
            <w:r w:rsidR="00517E99" w:rsidRPr="00E42D2E">
              <w:t xml:space="preserve"> more likely to report a lack of access to this type of support, both for promoting adherence (60% vs. 45% overall) and addressing physical health needs (60% vs. 45% overall). </w:t>
            </w:r>
            <w:r w:rsidR="00517E99">
              <w:t xml:space="preserve">Participants in the South </w:t>
            </w:r>
            <w:r>
              <w:t>were</w:t>
            </w:r>
            <w:r w:rsidR="00517E99">
              <w:t xml:space="preserve"> more like</w:t>
            </w:r>
            <w:r w:rsidR="00621AB6">
              <w:t>ly</w:t>
            </w:r>
            <w:r w:rsidR="00517E99">
              <w:t xml:space="preserve"> to say that there is </w:t>
            </w:r>
            <w:r w:rsidR="00517E99">
              <w:lastRenderedPageBreak/>
              <w:t>no access to health checks for support with physical health</w:t>
            </w:r>
            <w:r w:rsidR="00E8293C">
              <w:t xml:space="preserve"> needs</w:t>
            </w:r>
            <w:r w:rsidR="00517E99">
              <w:t xml:space="preserve"> (19% vs. 13% overall) and to support </w:t>
            </w:r>
            <w:r>
              <w:t xml:space="preserve">people to </w:t>
            </w:r>
            <w:r w:rsidR="00517E99">
              <w:t>tak</w:t>
            </w:r>
            <w:r>
              <w:t>e</w:t>
            </w:r>
            <w:r w:rsidR="00517E99">
              <w:t xml:space="preserve"> medicines as prescribed (19% vs. 13% overall). </w:t>
            </w:r>
          </w:p>
        </w:tc>
      </w:tr>
    </w:tbl>
    <w:p w14:paraId="3AC62A05" w14:textId="77777777" w:rsidR="007479B6" w:rsidRDefault="007479B6" w:rsidP="007479B6">
      <w:pPr>
        <w:pStyle w:val="02BSubheadingNumbered1stlevelTOC"/>
        <w:rPr>
          <w:color w:val="auto"/>
        </w:rPr>
      </w:pPr>
      <w:bookmarkStart w:id="90" w:name="_Toc194589162"/>
      <w:bookmarkStart w:id="91" w:name="_Toc196315256"/>
      <w:bookmarkStart w:id="92" w:name="_Toc200463331"/>
      <w:bookmarkStart w:id="93" w:name="_Toc200463396"/>
      <w:r w:rsidRPr="002F3D98">
        <w:lastRenderedPageBreak/>
        <w:t>Challenges supporting people</w:t>
      </w:r>
      <w:bookmarkEnd w:id="90"/>
      <w:bookmarkEnd w:id="91"/>
      <w:bookmarkEnd w:id="92"/>
      <w:bookmarkEnd w:id="93"/>
    </w:p>
    <w:p w14:paraId="5F46C254" w14:textId="77777777" w:rsidR="007479B6" w:rsidRDefault="007479B6" w:rsidP="007479B6">
      <w:pPr>
        <w:pStyle w:val="04ABodyText"/>
        <w:numPr>
          <w:ilvl w:val="0"/>
          <w:numId w:val="0"/>
        </w:numPr>
        <w:rPr>
          <w:color w:val="auto"/>
        </w:rPr>
      </w:pPr>
      <w:r w:rsidRPr="6AF86436">
        <w:rPr>
          <w:color w:val="auto"/>
        </w:rPr>
        <w:t xml:space="preserve">A number of challenges persist in the </w:t>
      </w:r>
      <w:r>
        <w:t>optimisation</w:t>
      </w:r>
      <w:r w:rsidRPr="6AF86436">
        <w:rPr>
          <w:color w:val="auto"/>
        </w:rPr>
        <w:t xml:space="preserve"> of psychotropic medicines. In the survey, the most common challenge reported is the inability to access care, or delayed access, due to a </w:t>
      </w:r>
      <w:r w:rsidRPr="6AF86436">
        <w:rPr>
          <w:b/>
          <w:bCs/>
          <w:color w:val="auto"/>
        </w:rPr>
        <w:t>lack of services offered or waiting lists</w:t>
      </w:r>
      <w:r w:rsidRPr="6AF86436">
        <w:rPr>
          <w:color w:val="auto"/>
        </w:rPr>
        <w:t xml:space="preserve">, reported by one in three participants (33%). Around one in four participants report a </w:t>
      </w:r>
      <w:r w:rsidRPr="6AF86436">
        <w:rPr>
          <w:b/>
          <w:bCs/>
          <w:color w:val="auto"/>
        </w:rPr>
        <w:t>lack of patient engagement</w:t>
      </w:r>
      <w:r w:rsidRPr="6AF86436">
        <w:rPr>
          <w:color w:val="auto"/>
        </w:rPr>
        <w:t xml:space="preserve"> as a challenge (27%), </w:t>
      </w:r>
      <w:r w:rsidRPr="6AF86436">
        <w:rPr>
          <w:b/>
          <w:bCs/>
          <w:color w:val="auto"/>
        </w:rPr>
        <w:t>poor communication</w:t>
      </w:r>
      <w:r w:rsidRPr="6AF86436">
        <w:rPr>
          <w:color w:val="auto"/>
        </w:rPr>
        <w:t xml:space="preserve"> across services (27%) and </w:t>
      </w:r>
      <w:r w:rsidRPr="6AF86436">
        <w:rPr>
          <w:b/>
          <w:bCs/>
          <w:color w:val="auto"/>
        </w:rPr>
        <w:t>challenges with shared care arrangements</w:t>
      </w:r>
      <w:r w:rsidRPr="6AF86436">
        <w:rPr>
          <w:color w:val="auto"/>
        </w:rPr>
        <w:t xml:space="preserve"> (26%). Similar proportions report delayed or inability to access care due to </w:t>
      </w:r>
      <w:r w:rsidRPr="6AF86436">
        <w:rPr>
          <w:b/>
          <w:bCs/>
          <w:color w:val="auto"/>
        </w:rPr>
        <w:t>clinicians' referrals being rejected</w:t>
      </w:r>
      <w:r w:rsidRPr="6AF86436">
        <w:rPr>
          <w:color w:val="auto"/>
        </w:rPr>
        <w:t xml:space="preserve"> (25%), and a </w:t>
      </w:r>
      <w:r w:rsidRPr="6AF86436">
        <w:rPr>
          <w:b/>
          <w:bCs/>
          <w:color w:val="auto"/>
        </w:rPr>
        <w:t>lack of time</w:t>
      </w:r>
      <w:r w:rsidRPr="6AF86436">
        <w:rPr>
          <w:color w:val="auto"/>
        </w:rPr>
        <w:t xml:space="preserve"> (24%).</w:t>
      </w:r>
    </w:p>
    <w:p w14:paraId="3899F96A" w14:textId="3257AC75" w:rsidR="007479B6" w:rsidRPr="00C30FF6" w:rsidRDefault="007479B6" w:rsidP="00605525">
      <w:pPr>
        <w:pStyle w:val="07BImageCaptionNumbered"/>
      </w:pPr>
      <w:r w:rsidRPr="00F32889">
        <w:t>The main challenges services face when supporting people who are taking psychotropic medicines in the community</w:t>
      </w:r>
    </w:p>
    <w:p w14:paraId="06023CBD" w14:textId="77777777" w:rsidR="007479B6" w:rsidRPr="002B033B" w:rsidRDefault="007479B6" w:rsidP="007479B6">
      <w:pPr>
        <w:pStyle w:val="04ABodyText"/>
        <w:numPr>
          <w:ilvl w:val="0"/>
          <w:numId w:val="0"/>
        </w:numPr>
        <w:rPr>
          <w:rFonts w:asciiTheme="minorHAnsi" w:hAnsiTheme="minorHAnsi"/>
          <w:i/>
          <w:iCs/>
          <w:color w:val="FF0000"/>
        </w:rPr>
      </w:pPr>
      <w:r>
        <w:rPr>
          <w:rFonts w:asciiTheme="minorHAnsi" w:hAnsiTheme="minorHAnsi"/>
          <w:i/>
          <w:iCs/>
          <w:noProof/>
          <w:color w:val="FF0000"/>
        </w:rPr>
        <w:drawing>
          <wp:inline distT="0" distB="0" distL="0" distR="0" wp14:anchorId="48E7E877" wp14:editId="03CDEDA2">
            <wp:extent cx="6565591" cy="4489450"/>
            <wp:effectExtent l="0" t="0" r="6985" b="6350"/>
            <wp:docPr id="1147380849" name="Picture 25" descr="Bar chart showing responses to the challenges supporting people, as discussed in section 2.2. Base: All respondents (314). Chart shows responses of 5% and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80849" name="Picture 25" descr="Bar chart showing responses to the challenges supporting people, as discussed in section 2.2. Base: All respondents (314). Chart shows responses of 5% and higher.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5831" cy="4510127"/>
                    </a:xfrm>
                    <a:prstGeom prst="rect">
                      <a:avLst/>
                    </a:prstGeom>
                    <a:noFill/>
                  </pic:spPr>
                </pic:pic>
              </a:graphicData>
            </a:graphic>
          </wp:inline>
        </w:drawing>
      </w:r>
    </w:p>
    <w:p w14:paraId="1EE0E159" w14:textId="77777777" w:rsidR="007479B6" w:rsidRPr="002F3D98" w:rsidRDefault="007479B6" w:rsidP="007479B6">
      <w:pPr>
        <w:pStyle w:val="04ABodyText"/>
        <w:numPr>
          <w:ilvl w:val="0"/>
          <w:numId w:val="0"/>
        </w:numPr>
        <w:rPr>
          <w:rStyle w:val="02BSubheadingNumbered1stlevelTOCChar"/>
          <w:rFonts w:ascii="Barlow" w:hAnsi="Barlow"/>
          <w:color w:val="auto"/>
          <w:sz w:val="24"/>
        </w:rPr>
      </w:pPr>
      <w:bookmarkStart w:id="94" w:name="_Toc194589163"/>
      <w:bookmarkStart w:id="95" w:name="_Toc196315257"/>
      <w:bookmarkStart w:id="96" w:name="_Toc200463332"/>
      <w:bookmarkStart w:id="97" w:name="_Toc200463397"/>
      <w:r>
        <w:rPr>
          <w:rStyle w:val="02BSubheadingNumbered1stlevelTOCChar"/>
          <w:rFonts w:ascii="Barlow" w:hAnsi="Barlow"/>
          <w:color w:val="auto"/>
          <w:sz w:val="24"/>
        </w:rPr>
        <w:t xml:space="preserve">Issues around access and referrals are mainly reported by primary care participants. They </w:t>
      </w:r>
      <w:r w:rsidRPr="002F3D98">
        <w:rPr>
          <w:rStyle w:val="02BSubheadingNumbered1stlevelTOCChar"/>
          <w:rFonts w:ascii="Barlow" w:hAnsi="Barlow"/>
          <w:color w:val="auto"/>
          <w:sz w:val="24"/>
        </w:rPr>
        <w:t>are more likely to identify the following challenges, compared to participants from NHS mental health services:</w:t>
      </w:r>
      <w:bookmarkEnd w:id="94"/>
      <w:bookmarkEnd w:id="95"/>
      <w:bookmarkEnd w:id="96"/>
      <w:bookmarkEnd w:id="97"/>
    </w:p>
    <w:p w14:paraId="3431E022" w14:textId="77777777" w:rsidR="007479B6" w:rsidRPr="002F3D98" w:rsidRDefault="007479B6" w:rsidP="007479B6">
      <w:pPr>
        <w:pStyle w:val="04ABodyText"/>
        <w:numPr>
          <w:ilvl w:val="0"/>
          <w:numId w:val="7"/>
        </w:numPr>
        <w:rPr>
          <w:rStyle w:val="02BSubheadingNumbered1stlevelTOCChar"/>
          <w:rFonts w:ascii="Barlow" w:hAnsi="Barlow"/>
          <w:color w:val="auto"/>
          <w:sz w:val="24"/>
        </w:rPr>
      </w:pPr>
      <w:bookmarkStart w:id="98" w:name="_Toc194589164"/>
      <w:bookmarkStart w:id="99" w:name="_Toc196315258"/>
      <w:bookmarkStart w:id="100" w:name="_Toc200463333"/>
      <w:bookmarkStart w:id="101" w:name="_Toc200463398"/>
      <w:r>
        <w:rPr>
          <w:rStyle w:val="02BSubheadingNumbered1stlevelTOCChar"/>
          <w:rFonts w:ascii="Barlow" w:hAnsi="Barlow"/>
          <w:color w:val="auto"/>
          <w:sz w:val="24"/>
        </w:rPr>
        <w:t>Delayed or inability to a</w:t>
      </w:r>
      <w:r w:rsidRPr="002F3D98">
        <w:rPr>
          <w:rStyle w:val="02BSubheadingNumbered1stlevelTOCChar"/>
          <w:rFonts w:ascii="Barlow" w:hAnsi="Barlow"/>
          <w:color w:val="auto"/>
          <w:sz w:val="24"/>
        </w:rPr>
        <w:t>ccess services/ waiting lists (45% vs. 22%)</w:t>
      </w:r>
      <w:bookmarkEnd w:id="98"/>
      <w:bookmarkEnd w:id="99"/>
      <w:bookmarkEnd w:id="100"/>
      <w:bookmarkEnd w:id="101"/>
    </w:p>
    <w:p w14:paraId="78705928" w14:textId="77777777" w:rsidR="007479B6" w:rsidRPr="002F3D98" w:rsidRDefault="007479B6" w:rsidP="007479B6">
      <w:pPr>
        <w:pStyle w:val="04ABodyText"/>
        <w:numPr>
          <w:ilvl w:val="0"/>
          <w:numId w:val="7"/>
        </w:numPr>
        <w:rPr>
          <w:rStyle w:val="02BSubheadingNumbered1stlevelTOCChar"/>
          <w:rFonts w:ascii="Barlow" w:hAnsi="Barlow"/>
          <w:color w:val="auto"/>
          <w:sz w:val="24"/>
        </w:rPr>
      </w:pPr>
      <w:bookmarkStart w:id="102" w:name="_Toc194589165"/>
      <w:bookmarkStart w:id="103" w:name="_Toc196315259"/>
      <w:bookmarkStart w:id="104" w:name="_Toc200463334"/>
      <w:bookmarkStart w:id="105" w:name="_Toc200463399"/>
      <w:r>
        <w:rPr>
          <w:rStyle w:val="02BSubheadingNumbered1stlevelTOCChar"/>
          <w:rFonts w:ascii="Barlow" w:hAnsi="Barlow"/>
          <w:color w:val="auto"/>
          <w:sz w:val="24"/>
        </w:rPr>
        <w:lastRenderedPageBreak/>
        <w:t>R</w:t>
      </w:r>
      <w:r w:rsidRPr="002F3D98">
        <w:rPr>
          <w:rStyle w:val="02BSubheadingNumbered1stlevelTOCChar"/>
          <w:rFonts w:ascii="Barlow" w:hAnsi="Barlow"/>
          <w:color w:val="auto"/>
          <w:sz w:val="24"/>
        </w:rPr>
        <w:t>ejected referrals (</w:t>
      </w:r>
      <w:r>
        <w:rPr>
          <w:rStyle w:val="02BSubheadingNumbered1stlevelTOCChar"/>
          <w:rFonts w:ascii="Barlow" w:hAnsi="Barlow"/>
          <w:color w:val="auto"/>
          <w:sz w:val="24"/>
        </w:rPr>
        <w:t>40</w:t>
      </w:r>
      <w:r w:rsidRPr="002F3D98">
        <w:rPr>
          <w:rStyle w:val="02BSubheadingNumbered1stlevelTOCChar"/>
          <w:rFonts w:ascii="Barlow" w:hAnsi="Barlow"/>
          <w:color w:val="auto"/>
          <w:sz w:val="24"/>
        </w:rPr>
        <w:t>% vs. 12%)</w:t>
      </w:r>
      <w:bookmarkEnd w:id="102"/>
      <w:bookmarkEnd w:id="103"/>
      <w:bookmarkEnd w:id="104"/>
      <w:bookmarkEnd w:id="105"/>
    </w:p>
    <w:p w14:paraId="09194773" w14:textId="77777777" w:rsidR="007479B6" w:rsidRPr="002F3D98" w:rsidRDefault="007479B6" w:rsidP="007479B6">
      <w:pPr>
        <w:pStyle w:val="04ABodyText"/>
        <w:numPr>
          <w:ilvl w:val="0"/>
          <w:numId w:val="7"/>
        </w:numPr>
        <w:rPr>
          <w:rStyle w:val="02BSubheadingNumbered1stlevelTOCChar"/>
          <w:rFonts w:ascii="Barlow" w:hAnsi="Barlow"/>
          <w:color w:val="auto"/>
          <w:sz w:val="24"/>
        </w:rPr>
      </w:pPr>
      <w:bookmarkStart w:id="106" w:name="_Toc194589166"/>
      <w:bookmarkStart w:id="107" w:name="_Toc196315260"/>
      <w:bookmarkStart w:id="108" w:name="_Toc200463335"/>
      <w:bookmarkStart w:id="109" w:name="_Toc200463400"/>
      <w:r>
        <w:rPr>
          <w:rStyle w:val="02BSubheadingNumbered1stlevelTOCChar"/>
          <w:rFonts w:ascii="Barlow" w:hAnsi="Barlow"/>
          <w:color w:val="auto"/>
          <w:sz w:val="24"/>
        </w:rPr>
        <w:t>E</w:t>
      </w:r>
      <w:r w:rsidRPr="002F3D98">
        <w:rPr>
          <w:rStyle w:val="02BSubheadingNumbered1stlevelTOCChar"/>
          <w:rFonts w:ascii="Barlow" w:hAnsi="Barlow"/>
          <w:color w:val="auto"/>
          <w:sz w:val="24"/>
        </w:rPr>
        <w:t>scalating concerns (1</w:t>
      </w:r>
      <w:r>
        <w:rPr>
          <w:rStyle w:val="02BSubheadingNumbered1stlevelTOCChar"/>
          <w:rFonts w:ascii="Barlow" w:hAnsi="Barlow"/>
          <w:color w:val="auto"/>
          <w:sz w:val="24"/>
        </w:rPr>
        <w:t>5</w:t>
      </w:r>
      <w:r w:rsidRPr="002F3D98">
        <w:rPr>
          <w:rStyle w:val="02BSubheadingNumbered1stlevelTOCChar"/>
          <w:rFonts w:ascii="Barlow" w:hAnsi="Barlow"/>
          <w:color w:val="auto"/>
          <w:sz w:val="24"/>
        </w:rPr>
        <w:t>% vs. 3%)</w:t>
      </w:r>
      <w:bookmarkEnd w:id="106"/>
      <w:bookmarkEnd w:id="107"/>
      <w:bookmarkEnd w:id="108"/>
      <w:bookmarkEnd w:id="109"/>
    </w:p>
    <w:p w14:paraId="29D6BA41" w14:textId="77777777" w:rsidR="007479B6" w:rsidRPr="00FE21A4" w:rsidRDefault="007479B6" w:rsidP="007479B6">
      <w:pPr>
        <w:pStyle w:val="04ABodyText"/>
        <w:numPr>
          <w:ilvl w:val="0"/>
          <w:numId w:val="0"/>
        </w:numPr>
        <w:rPr>
          <w:rStyle w:val="02BSubheadingNumbered1stlevelTOCChar"/>
          <w:rFonts w:ascii="Barlow" w:hAnsi="Barlow"/>
          <w:color w:val="FF0000"/>
          <w:sz w:val="24"/>
          <w:szCs w:val="24"/>
        </w:rPr>
      </w:pPr>
      <w:bookmarkStart w:id="110" w:name="_Toc194589167"/>
      <w:bookmarkStart w:id="111" w:name="_Toc196315261"/>
      <w:bookmarkStart w:id="112" w:name="_Toc200463336"/>
      <w:bookmarkStart w:id="113" w:name="_Toc200463401"/>
      <w:r w:rsidRPr="1BFDEB7C">
        <w:rPr>
          <w:rStyle w:val="02BSubheadingNumbered1stlevelTOCChar"/>
          <w:rFonts w:ascii="Barlow" w:hAnsi="Barlow"/>
          <w:color w:val="auto"/>
          <w:sz w:val="24"/>
          <w:szCs w:val="24"/>
        </w:rPr>
        <w:t>Pharmacists are more likely to say that communication across services (38% vs. 27% overall), and shared care (39% vs. 26% overall)</w:t>
      </w:r>
      <w:r>
        <w:rPr>
          <w:rStyle w:val="02BSubheadingNumbered1stlevelTOCChar"/>
          <w:rFonts w:ascii="Barlow" w:hAnsi="Barlow"/>
          <w:color w:val="auto"/>
          <w:sz w:val="24"/>
          <w:szCs w:val="24"/>
        </w:rPr>
        <w:t>,</w:t>
      </w:r>
      <w:r w:rsidRPr="1BFDEB7C">
        <w:rPr>
          <w:rStyle w:val="02BSubheadingNumbered1stlevelTOCChar"/>
          <w:rFonts w:ascii="Barlow" w:hAnsi="Barlow"/>
          <w:color w:val="auto"/>
          <w:sz w:val="24"/>
          <w:szCs w:val="24"/>
        </w:rPr>
        <w:t xml:space="preserve"> are a challenge.</w:t>
      </w:r>
      <w:bookmarkEnd w:id="110"/>
      <w:bookmarkEnd w:id="111"/>
      <w:bookmarkEnd w:id="112"/>
      <w:bookmarkEnd w:id="113"/>
      <w:r w:rsidRPr="1BFDEB7C">
        <w:rPr>
          <w:rStyle w:val="02BSubheadingNumbered1stlevelTOCChar"/>
          <w:rFonts w:ascii="Barlow" w:hAnsi="Barlow"/>
          <w:color w:val="auto"/>
          <w:sz w:val="24"/>
          <w:szCs w:val="24"/>
        </w:rPr>
        <w:t xml:space="preserve"> </w:t>
      </w:r>
    </w:p>
    <w:p w14:paraId="2DB42149" w14:textId="77777777" w:rsidR="007479B6" w:rsidRDefault="007479B6" w:rsidP="007479B6">
      <w:pPr>
        <w:pStyle w:val="04ABodyText"/>
        <w:numPr>
          <w:ilvl w:val="0"/>
          <w:numId w:val="0"/>
        </w:numPr>
        <w:rPr>
          <w:rStyle w:val="02BSubheadingNumbered1stlevelTOCChar"/>
          <w:rFonts w:ascii="Barlow" w:hAnsi="Barlow"/>
          <w:color w:val="000000" w:themeColor="text1"/>
          <w:sz w:val="24"/>
        </w:rPr>
      </w:pPr>
      <w:bookmarkStart w:id="114" w:name="_Toc194589168"/>
      <w:bookmarkStart w:id="115" w:name="_Toc196315262"/>
      <w:bookmarkStart w:id="116" w:name="_Toc200463337"/>
      <w:bookmarkStart w:id="117" w:name="_Toc200463402"/>
      <w:r>
        <w:rPr>
          <w:rStyle w:val="02BSubheadingNumbered1stlevelTOCChar"/>
          <w:rFonts w:ascii="Barlow" w:hAnsi="Barlow"/>
          <w:color w:val="000000" w:themeColor="text1"/>
          <w:sz w:val="24"/>
        </w:rPr>
        <w:t>Participants in the qualitative interviews also identified these as the main challenges, and provided more information about the sources of these challenges:</w:t>
      </w:r>
      <w:bookmarkEnd w:id="114"/>
      <w:bookmarkEnd w:id="115"/>
      <w:bookmarkEnd w:id="116"/>
      <w:bookmarkEnd w:id="117"/>
    </w:p>
    <w:p w14:paraId="726DC6E8" w14:textId="77777777" w:rsidR="007479B6" w:rsidRPr="008E5431" w:rsidRDefault="007479B6" w:rsidP="009E4327">
      <w:pPr>
        <w:pStyle w:val="04ABodyText"/>
        <w:numPr>
          <w:ilvl w:val="0"/>
          <w:numId w:val="70"/>
        </w:numPr>
        <w:rPr>
          <w:rFonts w:ascii="Barlow Semi Condensed SemiBold" w:hAnsi="Barlow Semi Condensed SemiBold"/>
          <w:color w:val="121B5A" w:themeColor="accent1"/>
          <w:sz w:val="28"/>
        </w:rPr>
      </w:pPr>
      <w:r w:rsidRPr="008E5431">
        <w:rPr>
          <w:b/>
          <w:bCs/>
        </w:rPr>
        <w:t xml:space="preserve">Strained </w:t>
      </w:r>
      <w:r>
        <w:rPr>
          <w:b/>
          <w:bCs/>
        </w:rPr>
        <w:t>c</w:t>
      </w:r>
      <w:r w:rsidRPr="008E5431">
        <w:rPr>
          <w:b/>
          <w:bCs/>
        </w:rPr>
        <w:t xml:space="preserve">apacity and </w:t>
      </w:r>
      <w:r>
        <w:rPr>
          <w:b/>
          <w:bCs/>
        </w:rPr>
        <w:t>w</w:t>
      </w:r>
      <w:r w:rsidRPr="008E5431">
        <w:rPr>
          <w:b/>
          <w:bCs/>
        </w:rPr>
        <w:t xml:space="preserve">orkforce </w:t>
      </w:r>
      <w:r>
        <w:rPr>
          <w:b/>
          <w:bCs/>
        </w:rPr>
        <w:t>s</w:t>
      </w:r>
      <w:r w:rsidRPr="008E5431">
        <w:rPr>
          <w:b/>
          <w:bCs/>
        </w:rPr>
        <w:t>hortages:</w:t>
      </w:r>
      <w:r w:rsidRPr="008E5431">
        <w:t xml:space="preserve"> </w:t>
      </w:r>
      <w:r>
        <w:t>P</w:t>
      </w:r>
      <w:r w:rsidRPr="008E5431">
        <w:t>articipants consistently highlighted the strain on community mental health services, with limited resources and staff shortages leading to high caseloads, long waiting lists, and difficulties in providing personali</w:t>
      </w:r>
      <w:r>
        <w:t>s</w:t>
      </w:r>
      <w:r w:rsidRPr="008E5431">
        <w:t xml:space="preserve">ed support. This lack of capacity </w:t>
      </w:r>
      <w:r>
        <w:t xml:space="preserve">is seen to </w:t>
      </w:r>
      <w:r w:rsidRPr="008E5431">
        <w:t>restrict opportunities for meaningful patient interactions, proactive monitoring, and timely interventions</w:t>
      </w:r>
      <w:r>
        <w:t>. It was thought this could</w:t>
      </w:r>
      <w:r w:rsidRPr="008E5431">
        <w:t xml:space="preserve"> potentially contribut</w:t>
      </w:r>
      <w:r>
        <w:t>e</w:t>
      </w:r>
      <w:r w:rsidRPr="008E5431">
        <w:t xml:space="preserve"> to disengagement and </w:t>
      </w:r>
      <w:r>
        <w:t>medicine</w:t>
      </w:r>
      <w:r w:rsidRPr="008E5431">
        <w:t xml:space="preserve"> non-adherence. </w:t>
      </w:r>
    </w:p>
    <w:p w14:paraId="7874A6DE" w14:textId="01DFA9FB" w:rsidR="007479B6" w:rsidRPr="00395DA6" w:rsidRDefault="007479B6" w:rsidP="009E4327">
      <w:pPr>
        <w:pStyle w:val="04ABodyText"/>
        <w:numPr>
          <w:ilvl w:val="0"/>
          <w:numId w:val="70"/>
        </w:numPr>
        <w:rPr>
          <w:rFonts w:ascii="Barlow Semi Condensed SemiBold" w:hAnsi="Barlow Semi Condensed SemiBold"/>
          <w:color w:val="121B5A" w:themeColor="accent1"/>
          <w:sz w:val="28"/>
        </w:rPr>
      </w:pPr>
      <w:r w:rsidRPr="008E5431">
        <w:rPr>
          <w:b/>
          <w:bCs/>
        </w:rPr>
        <w:t xml:space="preserve">Fragmented </w:t>
      </w:r>
      <w:r>
        <w:rPr>
          <w:b/>
          <w:bCs/>
        </w:rPr>
        <w:t>c</w:t>
      </w:r>
      <w:r w:rsidRPr="008E5431">
        <w:rPr>
          <w:b/>
          <w:bCs/>
        </w:rPr>
        <w:t xml:space="preserve">ommunication and </w:t>
      </w:r>
      <w:r>
        <w:rPr>
          <w:b/>
          <w:bCs/>
        </w:rPr>
        <w:t>s</w:t>
      </w:r>
      <w:r w:rsidRPr="008E5431">
        <w:rPr>
          <w:b/>
          <w:bCs/>
        </w:rPr>
        <w:t xml:space="preserve">iloed </w:t>
      </w:r>
      <w:r>
        <w:rPr>
          <w:b/>
          <w:bCs/>
        </w:rPr>
        <w:t>w</w:t>
      </w:r>
      <w:r w:rsidRPr="008E5431">
        <w:rPr>
          <w:b/>
          <w:bCs/>
        </w:rPr>
        <w:t xml:space="preserve">orking: </w:t>
      </w:r>
      <w:r>
        <w:t>A</w:t>
      </w:r>
      <w:r w:rsidRPr="008E5431">
        <w:t xml:space="preserve"> lack of effective communication and collaboration between different parts of the system </w:t>
      </w:r>
      <w:r>
        <w:t>was identified as a key challenge</w:t>
      </w:r>
      <w:r w:rsidRPr="008E5431">
        <w:t xml:space="preserve">. </w:t>
      </w:r>
      <w:r>
        <w:t xml:space="preserve">Participants </w:t>
      </w:r>
      <w:r w:rsidRPr="008E5431">
        <w:t xml:space="preserve">highlighted the reliance on outdated communication methods, the absence of shared electronic </w:t>
      </w:r>
      <w:r>
        <w:t xml:space="preserve">health </w:t>
      </w:r>
      <w:r w:rsidRPr="008E5431">
        <w:t>records, and the prevalence of siloed working practices</w:t>
      </w:r>
      <w:r>
        <w:t xml:space="preserve">. These could lead </w:t>
      </w:r>
      <w:r w:rsidRPr="008E5431">
        <w:t xml:space="preserve">to duplicated efforts, missed information, and potential risks to patient safety. </w:t>
      </w:r>
      <w:r>
        <w:t>This is explored in more depth in chapter 5</w:t>
      </w:r>
      <w:r w:rsidRPr="00202F00">
        <w:t>.</w:t>
      </w:r>
    </w:p>
    <w:p w14:paraId="2E3284C4" w14:textId="2423C0C5" w:rsidR="007479B6" w:rsidRPr="008E5431" w:rsidRDefault="007479B6" w:rsidP="009E4327">
      <w:pPr>
        <w:pStyle w:val="04ABodyText"/>
        <w:numPr>
          <w:ilvl w:val="0"/>
          <w:numId w:val="70"/>
        </w:numPr>
        <w:rPr>
          <w:rFonts w:ascii="Barlow Semi Condensed SemiBold" w:hAnsi="Barlow Semi Condensed SemiBold"/>
          <w:color w:val="121B5A" w:themeColor="accent1"/>
          <w:sz w:val="28"/>
        </w:rPr>
      </w:pPr>
      <w:r w:rsidRPr="008E5431">
        <w:rPr>
          <w:b/>
          <w:bCs/>
        </w:rPr>
        <w:t xml:space="preserve">Inconsistent </w:t>
      </w:r>
      <w:r>
        <w:rPr>
          <w:b/>
          <w:bCs/>
        </w:rPr>
        <w:t>i</w:t>
      </w:r>
      <w:r w:rsidRPr="008E5431">
        <w:rPr>
          <w:b/>
          <w:bCs/>
        </w:rPr>
        <w:t xml:space="preserve">mplementation of </w:t>
      </w:r>
      <w:r>
        <w:rPr>
          <w:b/>
          <w:bCs/>
        </w:rPr>
        <w:t>s</w:t>
      </w:r>
      <w:r w:rsidRPr="008E5431">
        <w:rPr>
          <w:b/>
          <w:bCs/>
        </w:rPr>
        <w:t xml:space="preserve">hared </w:t>
      </w:r>
      <w:r>
        <w:rPr>
          <w:b/>
          <w:bCs/>
        </w:rPr>
        <w:t>c</w:t>
      </w:r>
      <w:r w:rsidRPr="008E5431">
        <w:rPr>
          <w:b/>
          <w:bCs/>
        </w:rPr>
        <w:t xml:space="preserve">are </w:t>
      </w:r>
      <w:r>
        <w:rPr>
          <w:b/>
          <w:bCs/>
        </w:rPr>
        <w:t>a</w:t>
      </w:r>
      <w:r w:rsidRPr="008E5431">
        <w:rPr>
          <w:b/>
          <w:bCs/>
        </w:rPr>
        <w:t>greements:</w:t>
      </w:r>
      <w:r w:rsidRPr="008E5431">
        <w:t xml:space="preserve"> </w:t>
      </w:r>
      <w:r>
        <w:t>A lot of</w:t>
      </w:r>
      <w:r w:rsidRPr="008E5431">
        <w:t xml:space="preserve"> frustration </w:t>
      </w:r>
      <w:r>
        <w:t xml:space="preserve">was expressed in the interviews, and in the survey open responses, regarding </w:t>
      </w:r>
      <w:r w:rsidRPr="008E5431">
        <w:t>the inconsistent implementation of shared care agreements</w:t>
      </w:r>
      <w:r>
        <w:t xml:space="preserve">. </w:t>
      </w:r>
      <w:bookmarkStart w:id="118" w:name="_Hlk196301695"/>
      <w:r w:rsidRPr="008E5431">
        <w:t>GPs</w:t>
      </w:r>
      <w:r>
        <w:t>’</w:t>
      </w:r>
      <w:r w:rsidRPr="008E5431">
        <w:t xml:space="preserve"> reluctan</w:t>
      </w:r>
      <w:r>
        <w:t>ce</w:t>
      </w:r>
      <w:r w:rsidRPr="008E5431">
        <w:t xml:space="preserve"> to </w:t>
      </w:r>
      <w:r>
        <w:t>prescribe (including mentions of how this had changed recently under collective action)</w:t>
      </w:r>
      <w:r w:rsidRPr="008E5431">
        <w:t xml:space="preserve">, </w:t>
      </w:r>
      <w:r>
        <w:t>including</w:t>
      </w:r>
      <w:r w:rsidRPr="008E5431">
        <w:t xml:space="preserve"> for stable patients</w:t>
      </w:r>
      <w:r>
        <w:t>, was a key challenge discussed in the interviews</w:t>
      </w:r>
      <w:r w:rsidRPr="008E5431">
        <w:t>.</w:t>
      </w:r>
      <w:bookmarkEnd w:id="118"/>
      <w:r w:rsidRPr="008E5431">
        <w:t xml:space="preserve"> This inconsistency </w:t>
      </w:r>
      <w:r>
        <w:t xml:space="preserve">can </w:t>
      </w:r>
      <w:r w:rsidRPr="008E5431">
        <w:t xml:space="preserve">create confusion for both patients and providers, leading to disruptions in </w:t>
      </w:r>
      <w:r>
        <w:t>medicine</w:t>
      </w:r>
      <w:r w:rsidRPr="008E5431">
        <w:t xml:space="preserve"> access and monitoring. </w:t>
      </w:r>
      <w:r>
        <w:t xml:space="preserve">This is explored in more depth in </w:t>
      </w:r>
      <w:r w:rsidRPr="00202F00">
        <w:t xml:space="preserve">chapter </w:t>
      </w:r>
      <w:r>
        <w:t>5</w:t>
      </w:r>
      <w:r w:rsidRPr="00202F00">
        <w:t>.</w:t>
      </w:r>
      <w:r>
        <w:rPr>
          <w:rFonts w:ascii="Barlow Semi Condensed SemiBold" w:hAnsi="Barlow Semi Condensed SemiBold"/>
          <w:color w:val="121B5A" w:themeColor="accent1"/>
          <w:sz w:val="28"/>
        </w:rPr>
        <w:t xml:space="preserve"> </w:t>
      </w:r>
    </w:p>
    <w:p w14:paraId="631C1F41" w14:textId="2BEE8ECC" w:rsidR="007479B6" w:rsidRPr="00395DA6" w:rsidRDefault="007479B6" w:rsidP="009E4327">
      <w:pPr>
        <w:pStyle w:val="04ABodyText"/>
        <w:numPr>
          <w:ilvl w:val="0"/>
          <w:numId w:val="70"/>
        </w:numPr>
        <w:rPr>
          <w:rFonts w:ascii="Barlow Semi Condensed SemiBold" w:hAnsi="Barlow Semi Condensed SemiBold"/>
          <w:color w:val="121B5A" w:themeColor="accent1"/>
          <w:sz w:val="28"/>
        </w:rPr>
      </w:pPr>
      <w:r w:rsidRPr="00395DA6">
        <w:rPr>
          <w:b/>
          <w:bCs/>
        </w:rPr>
        <w:t xml:space="preserve">Health </w:t>
      </w:r>
      <w:r>
        <w:rPr>
          <w:b/>
          <w:bCs/>
        </w:rPr>
        <w:t>i</w:t>
      </w:r>
      <w:r w:rsidRPr="00395DA6">
        <w:rPr>
          <w:b/>
          <w:bCs/>
        </w:rPr>
        <w:t xml:space="preserve">nequalities and </w:t>
      </w:r>
      <w:r>
        <w:rPr>
          <w:b/>
          <w:bCs/>
        </w:rPr>
        <w:t>additional b</w:t>
      </w:r>
      <w:r w:rsidRPr="00395DA6">
        <w:rPr>
          <w:b/>
          <w:bCs/>
        </w:rPr>
        <w:t xml:space="preserve">arriers to </w:t>
      </w:r>
      <w:r>
        <w:rPr>
          <w:b/>
          <w:bCs/>
        </w:rPr>
        <w:t>support</w:t>
      </w:r>
      <w:r w:rsidRPr="00395DA6">
        <w:rPr>
          <w:b/>
          <w:bCs/>
        </w:rPr>
        <w:t xml:space="preserve">: </w:t>
      </w:r>
      <w:r>
        <w:t>P</w:t>
      </w:r>
      <w:r w:rsidRPr="00395DA6">
        <w:t>articipants acknowledged that certain population groups</w:t>
      </w:r>
      <w:r>
        <w:t xml:space="preserve"> (</w:t>
      </w:r>
      <w:r w:rsidRPr="00395DA6">
        <w:t>such as individuals experiencing homelessness, those with learning disabilities, and those from ethnic minority backgrounds</w:t>
      </w:r>
      <w:r>
        <w:t xml:space="preserve">) </w:t>
      </w:r>
      <w:r w:rsidRPr="00395DA6">
        <w:t xml:space="preserve">face additional barriers to accessing support and adhering to their </w:t>
      </w:r>
      <w:r>
        <w:t>medicine</w:t>
      </w:r>
      <w:r w:rsidRPr="00395DA6">
        <w:t xml:space="preserve"> regimens.</w:t>
      </w:r>
      <w:r>
        <w:t xml:space="preserve"> Other groups facing barriers are those with severe mental illness, and those living alone with no support network. These barriers can be difficult to overcome given persistent capacity challenges in the NHS and wider system. </w:t>
      </w:r>
      <w:r w:rsidRPr="00202F00">
        <w:t xml:space="preserve">This is explored in more depth in chapter </w:t>
      </w:r>
      <w:r>
        <w:t>4</w:t>
      </w:r>
      <w:r w:rsidRPr="00202F00">
        <w:t>.</w:t>
      </w:r>
    </w:p>
    <w:p w14:paraId="1C5D52E5" w14:textId="77777777" w:rsidR="00517E99" w:rsidRDefault="00517E99" w:rsidP="00517E99">
      <w:pPr>
        <w:pStyle w:val="02BSubheadingNumbered1stlevelTOC"/>
      </w:pPr>
      <w:bookmarkStart w:id="119" w:name="_Toc196315277"/>
      <w:bookmarkStart w:id="120" w:name="_Toc200463338"/>
      <w:bookmarkStart w:id="121" w:name="_Toc200463403"/>
      <w:r>
        <w:t>Patient feedback</w:t>
      </w:r>
      <w:bookmarkEnd w:id="119"/>
      <w:bookmarkEnd w:id="120"/>
      <w:bookmarkEnd w:id="121"/>
    </w:p>
    <w:p w14:paraId="4341D543" w14:textId="2AADE8C0" w:rsidR="00517E99" w:rsidRDefault="00517E99" w:rsidP="003B20B1">
      <w:pPr>
        <w:pStyle w:val="04ABodyText"/>
        <w:numPr>
          <w:ilvl w:val="0"/>
          <w:numId w:val="0"/>
        </w:numPr>
      </w:pPr>
      <w:r>
        <w:t xml:space="preserve">In the qualitative interviews, participants were asked if they collect patient feedback on mental health services in their area. Very few individuals mentioned any formal mechanisms for capturing </w:t>
      </w:r>
      <w:r>
        <w:lastRenderedPageBreak/>
        <w:t>patient feedback. Those that did, mentioned the Friends and Family Test</w:t>
      </w:r>
      <w:r w:rsidR="003B20B1">
        <w:rPr>
          <w:rStyle w:val="FootnoteReference"/>
        </w:rPr>
        <w:footnoteReference w:id="7"/>
      </w:r>
      <w:r>
        <w:t xml:space="preserve"> as a way to capture patient experiences but acknowledged completion rates could be low for patients engaging with services on a regular basis. One GP also mentioned a patient participation group they run which includes some </w:t>
      </w:r>
      <w:r w:rsidR="00E40743">
        <w:t xml:space="preserve">patients with </w:t>
      </w:r>
      <w:r>
        <w:t xml:space="preserve">mental health </w:t>
      </w:r>
      <w:r w:rsidR="00E40743">
        <w:t>conditions</w:t>
      </w:r>
      <w:r>
        <w:t>, and patient feedback that is periodically collected for GP appraisals. None of the more formal feedback mechanisms mentioned were specific to feedback on mental health services in the local area.</w:t>
      </w:r>
    </w:p>
    <w:p w14:paraId="4F9F3C69" w14:textId="68539C50" w:rsidR="00517E99" w:rsidRDefault="00517E99" w:rsidP="003B20B1">
      <w:pPr>
        <w:pStyle w:val="04ABodyText"/>
        <w:numPr>
          <w:ilvl w:val="0"/>
          <w:numId w:val="0"/>
        </w:numPr>
      </w:pPr>
      <w:r>
        <w:t>Beyond these formal mechanisms, participants talked about informal feedback that is secured through interactions with patients</w:t>
      </w:r>
      <w:r w:rsidR="00B03C4A">
        <w:t>. T</w:t>
      </w:r>
      <w:r>
        <w:t xml:space="preserve">his could be through the complaints process, or simply in interactions as part of patient care. </w:t>
      </w:r>
    </w:p>
    <w:p w14:paraId="2ADD7684" w14:textId="33C34FAF" w:rsidR="00517E99" w:rsidRDefault="00517E99" w:rsidP="003B20B1">
      <w:pPr>
        <w:pStyle w:val="04ABodyText"/>
        <w:numPr>
          <w:ilvl w:val="0"/>
          <w:numId w:val="0"/>
        </w:numPr>
      </w:pPr>
      <w:r>
        <w:t>No examples were provided of how patient feedback had been used within organisations or local systems to effect change</w:t>
      </w:r>
      <w:r w:rsidR="00E40743">
        <w:t xml:space="preserve"> – though this was not a focus for the interviews and so was not always discussed.</w:t>
      </w:r>
    </w:p>
    <w:p w14:paraId="039608A3" w14:textId="0D186EC9" w:rsidR="00517E99" w:rsidRPr="00E40743" w:rsidRDefault="00517E99" w:rsidP="00E40743">
      <w:pPr>
        <w:pStyle w:val="08AQuoteBody"/>
        <w:ind w:left="284" w:firstLine="0"/>
        <w:rPr>
          <w:sz w:val="24"/>
          <w:szCs w:val="16"/>
        </w:rPr>
      </w:pPr>
      <w:r w:rsidRPr="00E27FBD">
        <w:rPr>
          <w:sz w:val="24"/>
          <w:szCs w:val="16"/>
        </w:rPr>
        <w:t xml:space="preserve">“There's always friends and family, you know, questionnaires that we tend to send them regularly… and, of course, direct, you know, feedback after their experience. If there's a complaint or a compliment, you know, we get quite a lot of those.” </w:t>
      </w:r>
      <w:r w:rsidRPr="00E40743">
        <w:rPr>
          <w:b w:val="0"/>
          <w:bCs/>
          <w:sz w:val="24"/>
          <w:szCs w:val="16"/>
        </w:rPr>
        <w:t>GP, Primary Care</w:t>
      </w:r>
    </w:p>
    <w:bookmarkEnd w:id="65"/>
    <w:p w14:paraId="0289F34E" w14:textId="4E7361D1" w:rsidR="009221DB" w:rsidRPr="00727ACA" w:rsidRDefault="009221DB" w:rsidP="00727ACA">
      <w:pPr>
        <w:rPr>
          <w:sz w:val="24"/>
        </w:rPr>
      </w:pPr>
      <w:r>
        <w:br w:type="page"/>
      </w:r>
    </w:p>
    <w:p w14:paraId="1BA376DE" w14:textId="1608B579" w:rsidR="009221DB" w:rsidRDefault="009221DB" w:rsidP="00653C65">
      <w:pPr>
        <w:pStyle w:val="01BMainHeadingNumberedTOC"/>
      </w:pPr>
      <w:bookmarkStart w:id="122" w:name="_Toc200463404"/>
      <w:r w:rsidRPr="00653C65">
        <w:lastRenderedPageBreak/>
        <w:t>Communication and collaboration</w:t>
      </w:r>
      <w:bookmarkEnd w:id="122"/>
      <w:r>
        <w:t xml:space="preserve"> </w:t>
      </w:r>
    </w:p>
    <w:p w14:paraId="0F2697F3" w14:textId="79F8447A" w:rsidR="008719A4" w:rsidRDefault="7CF36512" w:rsidP="008719A4">
      <w:pPr>
        <w:pStyle w:val="04ABodyText"/>
        <w:numPr>
          <w:ilvl w:val="0"/>
          <w:numId w:val="0"/>
        </w:numPr>
        <w:rPr>
          <w:color w:val="auto"/>
        </w:rPr>
      </w:pPr>
      <w:r w:rsidRPr="77BA91D4">
        <w:rPr>
          <w:color w:val="auto"/>
        </w:rPr>
        <w:t>This chapter explores</w:t>
      </w:r>
      <w:r w:rsidR="0D81979F" w:rsidRPr="77BA91D4">
        <w:rPr>
          <w:color w:val="auto"/>
        </w:rPr>
        <w:t xml:space="preserve"> communication and collaboration in the context of managing psychotropic </w:t>
      </w:r>
      <w:r w:rsidR="008E4206">
        <w:rPr>
          <w:color w:val="auto"/>
        </w:rPr>
        <w:t>medicines</w:t>
      </w:r>
      <w:r w:rsidR="0D81979F" w:rsidRPr="77BA91D4">
        <w:rPr>
          <w:color w:val="auto"/>
        </w:rPr>
        <w:t xml:space="preserve">. It looks at perceptions and experiences of collaboration and communication in local systems, experiences of implementing shared care, and improvements identified in the research. </w:t>
      </w:r>
    </w:p>
    <w:p w14:paraId="56A00A0F" w14:textId="77777777" w:rsidR="008719A4" w:rsidRPr="00F661AB" w:rsidRDefault="008719A4" w:rsidP="00F661AB">
      <w:pPr>
        <w:pStyle w:val="09ABoxedHighlightedTextHeading"/>
        <w:numPr>
          <w:ilvl w:val="0"/>
          <w:numId w:val="0"/>
        </w:numPr>
        <w:ind w:left="306"/>
      </w:pPr>
      <w:r w:rsidRPr="00F661AB">
        <w:t>Chapter summary</w:t>
      </w:r>
    </w:p>
    <w:p w14:paraId="4A6BB4D5" w14:textId="513E3F30" w:rsidR="00BD7E0B" w:rsidRPr="00F661AB" w:rsidRDefault="00F46D98" w:rsidP="00F661AB">
      <w:pPr>
        <w:pStyle w:val="09ABoxedHighlightedTextHeading"/>
        <w:numPr>
          <w:ilvl w:val="0"/>
          <w:numId w:val="0"/>
        </w:numPr>
        <w:ind w:left="306"/>
        <w:rPr>
          <w:b w:val="0"/>
          <w:bCs/>
        </w:rPr>
      </w:pPr>
      <w:r w:rsidRPr="00F661AB">
        <w:rPr>
          <w:b w:val="0"/>
          <w:bCs/>
        </w:rPr>
        <w:t xml:space="preserve">Several positive examples of collaboration were identified in the research, including the implementation of shared IT systems, the establishment of multidisciplinary forums, and community transformation initiatives that aim to foster a more integrated and holistic approach to care. However, </w:t>
      </w:r>
      <w:r w:rsidR="00BD7E0B" w:rsidRPr="00F661AB">
        <w:rPr>
          <w:b w:val="0"/>
          <w:bCs/>
        </w:rPr>
        <w:t>while positive examples of collaboration exist, these often rely on individual</w:t>
      </w:r>
      <w:r w:rsidR="00B03C4A">
        <w:rPr>
          <w:b w:val="0"/>
          <w:bCs/>
        </w:rPr>
        <w:t>s’</w:t>
      </w:r>
      <w:r w:rsidR="00BD7E0B" w:rsidRPr="00F661AB">
        <w:rPr>
          <w:b w:val="0"/>
          <w:bCs/>
        </w:rPr>
        <w:t xml:space="preserve"> initiative and strong interpersonal relationships rather than being indicative of systematic, widespread good practice</w:t>
      </w:r>
      <w:r w:rsidRPr="00F661AB">
        <w:rPr>
          <w:b w:val="0"/>
          <w:bCs/>
        </w:rPr>
        <w:t>.</w:t>
      </w:r>
    </w:p>
    <w:p w14:paraId="72EB4953" w14:textId="2EA7F02A" w:rsidR="00BD7E0B" w:rsidRPr="00F661AB" w:rsidRDefault="39BC9109" w:rsidP="00F661AB">
      <w:pPr>
        <w:pStyle w:val="09ABoxedHighlightedTextHeading"/>
        <w:numPr>
          <w:ilvl w:val="0"/>
          <w:numId w:val="0"/>
        </w:numPr>
        <w:ind w:left="306"/>
        <w:rPr>
          <w:b w:val="0"/>
          <w:bCs/>
        </w:rPr>
      </w:pPr>
      <w:r w:rsidRPr="00F661AB">
        <w:rPr>
          <w:b w:val="0"/>
          <w:bCs/>
        </w:rPr>
        <w:t xml:space="preserve">Participants cited a lack of consistent and comprehensive information sharing, hampered by siloed IT systems, outdated communication methods, and a lack of clarity around roles and responsibilities, particularly within shared care agreements. This was felt to be leading to fragmented care, duplication of efforts, and a risk of patients falling through the gaps. A more integrated approach to information sharing, clearer communication pathways, and a greater emphasis on building relationships and shared understanding between healthcare professionals were identified as key </w:t>
      </w:r>
      <w:r w:rsidR="00F661AB">
        <w:rPr>
          <w:b w:val="0"/>
          <w:bCs/>
        </w:rPr>
        <w:t>priorities</w:t>
      </w:r>
      <w:r w:rsidRPr="00F661AB">
        <w:rPr>
          <w:b w:val="0"/>
          <w:bCs/>
        </w:rPr>
        <w:t>.</w:t>
      </w:r>
    </w:p>
    <w:p w14:paraId="73FCD007" w14:textId="0D66DFDC" w:rsidR="00F46D98" w:rsidRPr="00F661AB" w:rsidRDefault="00F46D98" w:rsidP="00F661AB">
      <w:pPr>
        <w:pStyle w:val="09ABoxedHighlightedTextHeading"/>
        <w:numPr>
          <w:ilvl w:val="0"/>
          <w:numId w:val="0"/>
        </w:numPr>
        <w:ind w:left="306"/>
        <w:rPr>
          <w:b w:val="0"/>
          <w:bCs/>
        </w:rPr>
      </w:pPr>
      <w:r w:rsidRPr="00F661AB">
        <w:rPr>
          <w:b w:val="0"/>
          <w:bCs/>
        </w:rPr>
        <w:t>Shared care agreements</w:t>
      </w:r>
      <w:r w:rsidR="00BD7E0B" w:rsidRPr="00F661AB">
        <w:rPr>
          <w:b w:val="0"/>
          <w:bCs/>
        </w:rPr>
        <w:t xml:space="preserve"> </w:t>
      </w:r>
      <w:r w:rsidRPr="00F661AB">
        <w:rPr>
          <w:b w:val="0"/>
          <w:bCs/>
        </w:rPr>
        <w:t>present significant challenges. Positive aspects</w:t>
      </w:r>
      <w:r w:rsidR="00BD7E0B" w:rsidRPr="00F661AB">
        <w:rPr>
          <w:b w:val="0"/>
          <w:bCs/>
        </w:rPr>
        <w:t xml:space="preserve"> identified </w:t>
      </w:r>
      <w:r w:rsidRPr="00F661AB">
        <w:rPr>
          <w:b w:val="0"/>
          <w:bCs/>
        </w:rPr>
        <w:t xml:space="preserve">include robust systems for monitoring and review, promotion of collaboration between providers, and consistency in </w:t>
      </w:r>
      <w:r w:rsidR="00782807">
        <w:rPr>
          <w:b w:val="0"/>
          <w:bCs/>
        </w:rPr>
        <w:t>medicine</w:t>
      </w:r>
      <w:r w:rsidR="00826C0E">
        <w:rPr>
          <w:b w:val="0"/>
          <w:bCs/>
        </w:rPr>
        <w:t>s</w:t>
      </w:r>
      <w:r w:rsidR="00782807">
        <w:rPr>
          <w:b w:val="0"/>
          <w:bCs/>
        </w:rPr>
        <w:t xml:space="preserve"> optimisation</w:t>
      </w:r>
      <w:r w:rsidRPr="00F661AB">
        <w:rPr>
          <w:b w:val="0"/>
          <w:bCs/>
        </w:rPr>
        <w:t xml:space="preserve"> across a local area. However, GPs' reluctance to accept these agreements, stemming from concerns about workload, expertise, and funding, </w:t>
      </w:r>
      <w:r w:rsidR="00727ACA" w:rsidRPr="00F661AB">
        <w:rPr>
          <w:b w:val="0"/>
          <w:bCs/>
        </w:rPr>
        <w:t xml:space="preserve">were seen to </w:t>
      </w:r>
      <w:r w:rsidRPr="00F661AB">
        <w:rPr>
          <w:b w:val="0"/>
          <w:bCs/>
        </w:rPr>
        <w:t>pose a significant obstacle. Suggestions for improvement</w:t>
      </w:r>
      <w:r w:rsidR="00264F1F">
        <w:rPr>
          <w:b w:val="0"/>
          <w:bCs/>
        </w:rPr>
        <w:t>s</w:t>
      </w:r>
      <w:r w:rsidRPr="00F661AB">
        <w:rPr>
          <w:b w:val="0"/>
          <w:bCs/>
        </w:rPr>
        <w:t xml:space="preserve"> include</w:t>
      </w:r>
      <w:r w:rsidR="00BD7E0B" w:rsidRPr="00F661AB">
        <w:rPr>
          <w:b w:val="0"/>
          <w:bCs/>
        </w:rPr>
        <w:t>d</w:t>
      </w:r>
      <w:r w:rsidRPr="00F661AB">
        <w:rPr>
          <w:b w:val="0"/>
          <w:bCs/>
        </w:rPr>
        <w:t xml:space="preserve"> fostering a more collaborative approach to developing and implementing shared care agreements, improving digital record sharing, </w:t>
      </w:r>
      <w:r w:rsidR="007D02D6" w:rsidRPr="00F661AB">
        <w:rPr>
          <w:b w:val="0"/>
          <w:bCs/>
        </w:rPr>
        <w:t xml:space="preserve">and </w:t>
      </w:r>
      <w:r w:rsidRPr="00F661AB">
        <w:rPr>
          <w:b w:val="0"/>
          <w:bCs/>
        </w:rPr>
        <w:t>providing greater clarity on roles and responsibilities</w:t>
      </w:r>
      <w:r w:rsidR="007D02D6" w:rsidRPr="00F661AB">
        <w:rPr>
          <w:b w:val="0"/>
          <w:bCs/>
        </w:rPr>
        <w:t xml:space="preserve"> within shared care agreements</w:t>
      </w:r>
      <w:r w:rsidRPr="00F661AB">
        <w:rPr>
          <w:b w:val="0"/>
          <w:bCs/>
        </w:rPr>
        <w:t>.</w:t>
      </w:r>
    </w:p>
    <w:p w14:paraId="5358C334" w14:textId="7D10A210" w:rsidR="00FD7FD2" w:rsidRDefault="008F70ED" w:rsidP="000C4357">
      <w:pPr>
        <w:pStyle w:val="04ABodyText"/>
        <w:numPr>
          <w:ilvl w:val="0"/>
          <w:numId w:val="0"/>
        </w:numPr>
      </w:pPr>
      <w:r w:rsidRPr="008F70ED">
        <w:t xml:space="preserve">Some aspects of interprofessional communication were perceived as generally good and improving, particularly with the increased use of shared electronic systems and virtual MDTs. </w:t>
      </w:r>
      <w:r w:rsidR="00FD7FD2">
        <w:t xml:space="preserve">Positive examples of collaboration were described in the interviews, and </w:t>
      </w:r>
      <w:r w:rsidR="00CD5901">
        <w:t>included</w:t>
      </w:r>
      <w:r w:rsidR="00FD7FD2">
        <w:t>:</w:t>
      </w:r>
    </w:p>
    <w:p w14:paraId="0F458C38" w14:textId="58382259" w:rsidR="00FD7FD2" w:rsidRDefault="00FD7FD2" w:rsidP="005E3D57">
      <w:pPr>
        <w:pStyle w:val="05ABullets1stlevel"/>
        <w:numPr>
          <w:ilvl w:val="0"/>
          <w:numId w:val="8"/>
        </w:numPr>
      </w:pPr>
      <w:r>
        <w:t xml:space="preserve">Shared IT systems across primary </w:t>
      </w:r>
      <w:r w:rsidR="00612600">
        <w:t xml:space="preserve">and secondary </w:t>
      </w:r>
      <w:r>
        <w:t xml:space="preserve">care </w:t>
      </w:r>
      <w:r w:rsidR="00315BAA">
        <w:t>(</w:t>
      </w:r>
      <w:r>
        <w:t>described in one interview</w:t>
      </w:r>
      <w:r w:rsidR="00315BAA">
        <w:t>)</w:t>
      </w:r>
      <w:r>
        <w:t>,</w:t>
      </w:r>
      <w:r w:rsidRPr="000A3CBD">
        <w:t xml:space="preserve"> </w:t>
      </w:r>
      <w:r>
        <w:t xml:space="preserve">that was supporting accurate and seamless information sharing between providers. </w:t>
      </w:r>
    </w:p>
    <w:p w14:paraId="7A20EA27" w14:textId="0EBE93BB" w:rsidR="00FD7FD2" w:rsidRDefault="00FD7FD2" w:rsidP="005E3D57">
      <w:pPr>
        <w:pStyle w:val="05ABullets1stlevel"/>
        <w:numPr>
          <w:ilvl w:val="0"/>
          <w:numId w:val="8"/>
        </w:numPr>
      </w:pPr>
      <w:r>
        <w:t>M</w:t>
      </w:r>
      <w:r w:rsidRPr="000A3CBD">
        <w:t>ultidisciplinary forums</w:t>
      </w:r>
      <w:r>
        <w:t xml:space="preserve">, such as </w:t>
      </w:r>
      <w:r w:rsidRPr="00C417ED">
        <w:t xml:space="preserve">virtual MDTs between GPs and </w:t>
      </w:r>
      <w:r>
        <w:t>community mental health teams, and forums</w:t>
      </w:r>
      <w:r w:rsidRPr="00C417ED">
        <w:t xml:space="preserve"> </w:t>
      </w:r>
      <w:r w:rsidRPr="000A3CBD">
        <w:t>emerging through community transformation</w:t>
      </w:r>
      <w:r w:rsidR="009C7866">
        <w:t xml:space="preserve"> (see below)</w:t>
      </w:r>
      <w:r>
        <w:t xml:space="preserve">. </w:t>
      </w:r>
    </w:p>
    <w:p w14:paraId="5BC3C1A4" w14:textId="43BB2083" w:rsidR="00FD7FD2" w:rsidRDefault="00FD7FD2" w:rsidP="005E3D57">
      <w:pPr>
        <w:pStyle w:val="05ABullets1stlevel"/>
        <w:numPr>
          <w:ilvl w:val="0"/>
          <w:numId w:val="8"/>
        </w:numPr>
      </w:pPr>
      <w:r>
        <w:lastRenderedPageBreak/>
        <w:t>Multi-agency working</w:t>
      </w:r>
      <w:r w:rsidR="00C54E4B">
        <w:t xml:space="preserve">, as described in </w:t>
      </w:r>
      <w:r w:rsidR="00B03C4A">
        <w:t>c</w:t>
      </w:r>
      <w:r w:rsidR="00C54E4B">
        <w:t xml:space="preserve">hapter </w:t>
      </w:r>
      <w:r w:rsidR="007479B6">
        <w:t>2</w:t>
      </w:r>
      <w:r>
        <w:t xml:space="preserve">; </w:t>
      </w:r>
      <w:r w:rsidR="007C71C2">
        <w:t>for example</w:t>
      </w:r>
      <w:r w:rsidR="00C54E4B">
        <w:t>,</w:t>
      </w:r>
      <w:r w:rsidR="007C71C2">
        <w:t xml:space="preserve"> </w:t>
      </w:r>
      <w:r>
        <w:t xml:space="preserve">one participant described a </w:t>
      </w:r>
      <w:r w:rsidRPr="00C417ED">
        <w:t>Complex Psychosis team</w:t>
      </w:r>
      <w:r>
        <w:t xml:space="preserve"> of psychiatry, psychology, mental health nursing, housing and social workers, provided by the mental health trust. </w:t>
      </w:r>
    </w:p>
    <w:p w14:paraId="7FE8AAEF" w14:textId="01DFE30F" w:rsidR="00FD7FD2" w:rsidRPr="000F53B6" w:rsidRDefault="00FD7FD2" w:rsidP="000F53B6">
      <w:pPr>
        <w:pStyle w:val="08AQuoteBody"/>
        <w:ind w:left="284" w:firstLine="0"/>
        <w:rPr>
          <w:b w:val="0"/>
          <w:bCs/>
          <w:sz w:val="24"/>
          <w:szCs w:val="16"/>
        </w:rPr>
      </w:pPr>
      <w:r w:rsidRPr="00C417ED">
        <w:rPr>
          <w:sz w:val="24"/>
          <w:szCs w:val="16"/>
        </w:rPr>
        <w:t>"We have really good sort of wraparound support with Complex Psychosis team which only a few people are under</w:t>
      </w:r>
      <w:r>
        <w:rPr>
          <w:sz w:val="24"/>
          <w:szCs w:val="16"/>
        </w:rPr>
        <w:t>…</w:t>
      </w:r>
      <w:r w:rsidRPr="00C417ED">
        <w:rPr>
          <w:sz w:val="24"/>
          <w:szCs w:val="16"/>
        </w:rPr>
        <w:t>they work with people that are</w:t>
      </w:r>
      <w:r w:rsidR="00CD5901">
        <w:rPr>
          <w:sz w:val="24"/>
          <w:szCs w:val="16"/>
        </w:rPr>
        <w:t xml:space="preserve">…in </w:t>
      </w:r>
      <w:r w:rsidRPr="00C417ED">
        <w:rPr>
          <w:sz w:val="24"/>
          <w:szCs w:val="16"/>
        </w:rPr>
        <w:t>a chronic sort of mental illness cyclone, and they're trying to break it</w:t>
      </w:r>
      <w:r>
        <w:rPr>
          <w:sz w:val="24"/>
          <w:szCs w:val="16"/>
        </w:rPr>
        <w:t>…</w:t>
      </w:r>
      <w:r w:rsidRPr="00C417ED">
        <w:rPr>
          <w:sz w:val="24"/>
          <w:szCs w:val="16"/>
        </w:rPr>
        <w:t xml:space="preserve">they can respond extremely quickly to any concerns." </w:t>
      </w:r>
      <w:r w:rsidR="00C54E4B">
        <w:rPr>
          <w:b w:val="0"/>
          <w:bCs/>
          <w:sz w:val="24"/>
          <w:szCs w:val="16"/>
        </w:rPr>
        <w:t>Social Care Professional</w:t>
      </w:r>
      <w:r w:rsidR="000F53B6" w:rsidRPr="000F53B6">
        <w:rPr>
          <w:b w:val="0"/>
          <w:bCs/>
          <w:sz w:val="24"/>
          <w:szCs w:val="16"/>
        </w:rPr>
        <w:t xml:space="preserve">, Charity </w:t>
      </w:r>
    </w:p>
    <w:p w14:paraId="1BF2846B" w14:textId="6197CDCA" w:rsidR="00FD7FD2" w:rsidRPr="000F53B6" w:rsidRDefault="00FD7FD2" w:rsidP="000F53B6">
      <w:pPr>
        <w:pStyle w:val="08AQuoteBody"/>
        <w:ind w:left="284" w:firstLine="0"/>
        <w:rPr>
          <w:b w:val="0"/>
          <w:bCs/>
          <w:sz w:val="24"/>
          <w:szCs w:val="16"/>
        </w:rPr>
      </w:pPr>
      <w:r w:rsidRPr="00C417ED">
        <w:rPr>
          <w:sz w:val="24"/>
          <w:szCs w:val="16"/>
        </w:rPr>
        <w:t>"</w:t>
      </w:r>
      <w:r w:rsidR="001D0AB3">
        <w:rPr>
          <w:sz w:val="24"/>
          <w:szCs w:val="16"/>
        </w:rPr>
        <w:t>T</w:t>
      </w:r>
      <w:r w:rsidRPr="00C417ED">
        <w:rPr>
          <w:sz w:val="24"/>
          <w:szCs w:val="16"/>
        </w:rPr>
        <w:t xml:space="preserve">here are starting to be community transformation places where people </w:t>
      </w:r>
      <w:r w:rsidR="001D0AB3">
        <w:rPr>
          <w:sz w:val="24"/>
          <w:szCs w:val="16"/>
        </w:rPr>
        <w:t xml:space="preserve">[healthcare professionals] </w:t>
      </w:r>
      <w:r w:rsidRPr="00C417ED">
        <w:rPr>
          <w:sz w:val="24"/>
          <w:szCs w:val="16"/>
        </w:rPr>
        <w:t>can actually have these discussions with people in the right room rather than reaching out with email or a letter."</w:t>
      </w:r>
      <w:r>
        <w:rPr>
          <w:sz w:val="24"/>
          <w:szCs w:val="16"/>
        </w:rPr>
        <w:t xml:space="preserve"> </w:t>
      </w:r>
      <w:r w:rsidR="000F53B6" w:rsidRPr="000F53B6">
        <w:rPr>
          <w:b w:val="0"/>
          <w:bCs/>
          <w:sz w:val="24"/>
          <w:szCs w:val="16"/>
        </w:rPr>
        <w:t>GP, IC</w:t>
      </w:r>
      <w:r w:rsidR="00CD5901">
        <w:rPr>
          <w:b w:val="0"/>
          <w:bCs/>
          <w:sz w:val="24"/>
          <w:szCs w:val="16"/>
        </w:rPr>
        <w:t>B</w:t>
      </w:r>
      <w:r w:rsidR="000F53B6" w:rsidRPr="000F53B6">
        <w:rPr>
          <w:b w:val="0"/>
          <w:bCs/>
          <w:sz w:val="24"/>
          <w:szCs w:val="16"/>
        </w:rPr>
        <w:t xml:space="preserve"> and Primary Care</w:t>
      </w:r>
    </w:p>
    <w:p w14:paraId="0A65A994" w14:textId="6B78D96B" w:rsidR="006C3011" w:rsidRPr="006C3011" w:rsidRDefault="006C3011" w:rsidP="000C4357">
      <w:pPr>
        <w:pStyle w:val="04ABodyText"/>
        <w:numPr>
          <w:ilvl w:val="0"/>
          <w:numId w:val="0"/>
        </w:numPr>
        <w:rPr>
          <w:highlight w:val="yellow"/>
        </w:rPr>
      </w:pPr>
      <w:r>
        <w:t>Changes as part of the community transformation of mental health services</w:t>
      </w:r>
      <w:r>
        <w:rPr>
          <w:rStyle w:val="FootnoteReference"/>
        </w:rPr>
        <w:footnoteReference w:id="8"/>
      </w:r>
      <w:r>
        <w:t xml:space="preserve"> were discussed as a positive step to address the fragmentation of patient care. </w:t>
      </w:r>
      <w:r w:rsidR="00F37D3C">
        <w:t xml:space="preserve">One </w:t>
      </w:r>
      <w:r w:rsidR="00D46E44">
        <w:t>i</w:t>
      </w:r>
      <w:r w:rsidRPr="006C3011">
        <w:t>nitiative</w:t>
      </w:r>
      <w:r w:rsidR="00F37D3C">
        <w:t xml:space="preserve"> mentioned was </w:t>
      </w:r>
      <w:r>
        <w:t>a</w:t>
      </w:r>
      <w:r w:rsidRPr="006C3011">
        <w:t xml:space="preserve"> "Living Well" service</w:t>
      </w:r>
      <w:r w:rsidR="007C71C2">
        <w:t>: a service being set up as a central point of referral for patients with mental health needs</w:t>
      </w:r>
      <w:r w:rsidR="00B03C4A">
        <w:t>. This service</w:t>
      </w:r>
      <w:r w:rsidR="007C71C2">
        <w:t xml:space="preserve"> </w:t>
      </w:r>
      <w:r w:rsidR="007C71C2" w:rsidRPr="007C71C2">
        <w:t>assess</w:t>
      </w:r>
      <w:r w:rsidR="00B03C4A">
        <w:t>es patients’</w:t>
      </w:r>
      <w:r w:rsidR="007C71C2" w:rsidRPr="007C71C2">
        <w:t xml:space="preserve"> individual requirements and direct</w:t>
      </w:r>
      <w:r w:rsidR="00B03C4A">
        <w:t>s</w:t>
      </w:r>
      <w:r w:rsidR="007C71C2" w:rsidRPr="007C71C2">
        <w:t xml:space="preserve"> them to appropriate support, which could include </w:t>
      </w:r>
      <w:r w:rsidR="00612600">
        <w:t>medication review</w:t>
      </w:r>
      <w:r w:rsidR="007C71C2" w:rsidRPr="007C71C2">
        <w:t>s, consultant appointments, or connections to voluntary sector and charity partners. The aim is to provide a more coordinated and holistic approach to care, ensuring patients receive the right support at the right time.</w:t>
      </w:r>
      <w:r w:rsidRPr="006C3011">
        <w:t xml:space="preserve"> These initiatives also seek to embed mental health practitioners within GP practices to improve access to specialist expertise</w:t>
      </w:r>
      <w:r w:rsidR="007C71C2">
        <w:t>, and promote more multi-disciplinary working</w:t>
      </w:r>
      <w:r w:rsidRPr="006C3011">
        <w:t xml:space="preserve">. </w:t>
      </w:r>
    </w:p>
    <w:p w14:paraId="6423D83F" w14:textId="448E2A09" w:rsidR="006C3011" w:rsidRPr="006C3011" w:rsidRDefault="006C3011" w:rsidP="000C4357">
      <w:pPr>
        <w:pStyle w:val="04ABodyText"/>
        <w:numPr>
          <w:ilvl w:val="0"/>
          <w:numId w:val="0"/>
        </w:numPr>
        <w:rPr>
          <w:color w:val="E50158" w:themeColor="accent5"/>
          <w:highlight w:val="yellow"/>
        </w:rPr>
      </w:pPr>
      <w:r w:rsidRPr="006C3011">
        <w:t xml:space="preserve">While these efforts </w:t>
      </w:r>
      <w:r w:rsidR="00C54E4B">
        <w:t xml:space="preserve">were seen to </w:t>
      </w:r>
      <w:r w:rsidRPr="006C3011">
        <w:t>show promise in enhancing collaboration and communication, participants highlighted significant challenges in their implementation.</w:t>
      </w:r>
      <w:r>
        <w:t xml:space="preserve"> </w:t>
      </w:r>
      <w:r w:rsidRPr="006C3011">
        <w:t xml:space="preserve">The process of transforming community mental health services </w:t>
      </w:r>
      <w:r>
        <w:t>wa</w:t>
      </w:r>
      <w:r w:rsidRPr="006C3011">
        <w:t>s described as</w:t>
      </w:r>
      <w:r w:rsidR="007C71C2">
        <w:t xml:space="preserve"> complex,</w:t>
      </w:r>
      <w:r w:rsidRPr="006C3011">
        <w:t xml:space="preserve"> with entrenched systems and siloed working practices hindering progress. </w:t>
      </w:r>
      <w:r w:rsidR="007C71C2">
        <w:t xml:space="preserve">The process of transformation was also perceived to be patchy – with small pockets of transformation showing promise, but this transformation being inconsistently implemented and prioritised. </w:t>
      </w:r>
    </w:p>
    <w:p w14:paraId="60E6DDEB" w14:textId="64DA12F0" w:rsidR="007C71C2" w:rsidRPr="007C71C2" w:rsidRDefault="007C71C2" w:rsidP="007C71C2">
      <w:pPr>
        <w:pStyle w:val="08AQuoteBody"/>
        <w:ind w:left="284" w:firstLine="0"/>
        <w:rPr>
          <w:sz w:val="24"/>
          <w:szCs w:val="16"/>
        </w:rPr>
      </w:pPr>
      <w:r w:rsidRPr="007C71C2">
        <w:rPr>
          <w:sz w:val="24"/>
          <w:szCs w:val="16"/>
        </w:rPr>
        <w:t xml:space="preserve">“Community transformation has been very, very difficult. You're moving </w:t>
      </w:r>
      <w:r>
        <w:rPr>
          <w:sz w:val="24"/>
          <w:szCs w:val="16"/>
        </w:rPr>
        <w:t>a</w:t>
      </w:r>
      <w:r w:rsidRPr="007C71C2">
        <w:rPr>
          <w:sz w:val="24"/>
          <w:szCs w:val="16"/>
        </w:rPr>
        <w:t xml:space="preserve"> tanker. If we'd been starting at the beginning, we wouldn't have built it that way. And I think every time there's</w:t>
      </w:r>
      <w:r>
        <w:rPr>
          <w:sz w:val="24"/>
          <w:szCs w:val="16"/>
        </w:rPr>
        <w:t xml:space="preserve">: </w:t>
      </w:r>
      <w:r w:rsidRPr="007C71C2">
        <w:rPr>
          <w:sz w:val="24"/>
          <w:szCs w:val="16"/>
        </w:rPr>
        <w:t>no, you're not for my service</w:t>
      </w:r>
      <w:r>
        <w:rPr>
          <w:sz w:val="24"/>
          <w:szCs w:val="16"/>
        </w:rPr>
        <w:t>, a</w:t>
      </w:r>
      <w:r w:rsidRPr="007C71C2">
        <w:rPr>
          <w:sz w:val="24"/>
          <w:szCs w:val="16"/>
        </w:rPr>
        <w:t>ctually, you're too complex for my service. Oh yeah, we don't want you</w:t>
      </w:r>
      <w:r w:rsidR="00F0605D">
        <w:rPr>
          <w:sz w:val="24"/>
          <w:szCs w:val="16"/>
        </w:rPr>
        <w:t>….</w:t>
      </w:r>
      <w:r w:rsidR="00F0605D" w:rsidRPr="007C71C2">
        <w:rPr>
          <w:sz w:val="24"/>
          <w:szCs w:val="16"/>
        </w:rPr>
        <w:t xml:space="preserve"> people</w:t>
      </w:r>
      <w:r w:rsidRPr="007C71C2">
        <w:rPr>
          <w:sz w:val="24"/>
          <w:szCs w:val="16"/>
        </w:rPr>
        <w:t xml:space="preserve"> lose faith</w:t>
      </w:r>
      <w:r>
        <w:rPr>
          <w:sz w:val="24"/>
          <w:szCs w:val="16"/>
        </w:rPr>
        <w:t xml:space="preserve">.” </w:t>
      </w:r>
      <w:r w:rsidRPr="007C71C2">
        <w:rPr>
          <w:b w:val="0"/>
          <w:bCs/>
          <w:sz w:val="24"/>
          <w:szCs w:val="16"/>
        </w:rPr>
        <w:t>GP, Primary Care</w:t>
      </w:r>
    </w:p>
    <w:p w14:paraId="41CEBE6F" w14:textId="65A5C421" w:rsidR="00FD7FD2" w:rsidRDefault="00FD7FD2" w:rsidP="000C4357">
      <w:pPr>
        <w:pStyle w:val="04ABodyText"/>
        <w:numPr>
          <w:ilvl w:val="0"/>
          <w:numId w:val="0"/>
        </w:numPr>
      </w:pPr>
      <w:r>
        <w:t>Participants also pointed to examples of good collaborative working between GPs and specialist teams in areas</w:t>
      </w:r>
      <w:r w:rsidR="00CD5901">
        <w:t xml:space="preserve"> other than mental health </w:t>
      </w:r>
      <w:r w:rsidR="00C33365">
        <w:t>medicine</w:t>
      </w:r>
      <w:r w:rsidR="00DF4B64">
        <w:t>s</w:t>
      </w:r>
      <w:r w:rsidR="00BE22F3">
        <w:t xml:space="preserve"> </w:t>
      </w:r>
      <w:r w:rsidR="007D30BE">
        <w:t>optimisation</w:t>
      </w:r>
      <w:r w:rsidR="00C54E4B">
        <w:t xml:space="preserve">, for example </w:t>
      </w:r>
      <w:r>
        <w:t>around eating disorders.</w:t>
      </w:r>
      <w:r w:rsidRPr="00716387">
        <w:t xml:space="preserve"> </w:t>
      </w:r>
      <w:r>
        <w:t>It was therefore evident</w:t>
      </w:r>
      <w:r w:rsidRPr="00716387">
        <w:t xml:space="preserve"> that positive working relationships and clear communication </w:t>
      </w:r>
      <w:r w:rsidRPr="00716387">
        <w:lastRenderedPageBreak/>
        <w:t xml:space="preserve">pathways </w:t>
      </w:r>
      <w:r>
        <w:t xml:space="preserve">are possible and </w:t>
      </w:r>
      <w:r w:rsidRPr="00716387">
        <w:t>can facilitate good patient care</w:t>
      </w:r>
      <w:r w:rsidR="001D0AB3">
        <w:t>. However,</w:t>
      </w:r>
      <w:r>
        <w:t xml:space="preserve"> this was harder to achieve in relation to the </w:t>
      </w:r>
      <w:r w:rsidR="00782807">
        <w:t xml:space="preserve">optimisation </w:t>
      </w:r>
      <w:r>
        <w:t xml:space="preserve">of </w:t>
      </w:r>
      <w:r w:rsidR="00347ECB">
        <w:t xml:space="preserve">medicines </w:t>
      </w:r>
      <w:r>
        <w:t xml:space="preserve">(for reasons outlined below). </w:t>
      </w:r>
    </w:p>
    <w:p w14:paraId="1AF8A1F0" w14:textId="163CCF17" w:rsidR="0088349D" w:rsidRPr="008F70ED" w:rsidRDefault="00FD7FD2" w:rsidP="000C4357">
      <w:pPr>
        <w:pStyle w:val="04ABodyText"/>
        <w:numPr>
          <w:ilvl w:val="0"/>
          <w:numId w:val="0"/>
        </w:numPr>
      </w:pPr>
      <w:r>
        <w:t>T</w:t>
      </w:r>
      <w:r w:rsidR="000A3CBD">
        <w:t xml:space="preserve">he examples of good practice </w:t>
      </w:r>
      <w:r w:rsidR="00CD5901">
        <w:t xml:space="preserve">discussed in the interviews </w:t>
      </w:r>
      <w:r w:rsidR="000A3CBD">
        <w:t>were limited</w:t>
      </w:r>
      <w:r>
        <w:t>, and often participants noted that good communication could be down to individual relationships, and on a case-by-case basis</w:t>
      </w:r>
      <w:r w:rsidR="000A3CBD">
        <w:t>. O</w:t>
      </w:r>
      <w:r w:rsidR="008F70ED" w:rsidRPr="008F70ED">
        <w:t>n the whole</w:t>
      </w:r>
      <w:r w:rsidR="002F25CB">
        <w:t>,</w:t>
      </w:r>
      <w:r w:rsidR="008F70ED" w:rsidRPr="008F70ED">
        <w:t xml:space="preserve"> participants in the qualitative interviews described </w:t>
      </w:r>
      <w:r w:rsidR="008F70ED" w:rsidRPr="00FD7FD2">
        <w:rPr>
          <w:b/>
          <w:bCs/>
        </w:rPr>
        <w:t>communication and collaboration as p</w:t>
      </w:r>
      <w:r w:rsidR="000674C9" w:rsidRPr="00FD7FD2">
        <w:rPr>
          <w:b/>
          <w:bCs/>
        </w:rPr>
        <w:t>oor, v</w:t>
      </w:r>
      <w:r w:rsidR="0088349D" w:rsidRPr="00FD7FD2">
        <w:rPr>
          <w:b/>
          <w:bCs/>
        </w:rPr>
        <w:t xml:space="preserve">ariable, </w:t>
      </w:r>
      <w:r w:rsidR="008F70ED" w:rsidRPr="00FD7FD2">
        <w:rPr>
          <w:b/>
          <w:bCs/>
        </w:rPr>
        <w:t xml:space="preserve">and </w:t>
      </w:r>
      <w:r w:rsidR="0088349D" w:rsidRPr="00FD7FD2">
        <w:rPr>
          <w:b/>
          <w:bCs/>
        </w:rPr>
        <w:t>inconsistent</w:t>
      </w:r>
      <w:r w:rsidR="008F70ED" w:rsidRPr="008F70ED">
        <w:t xml:space="preserve">, with several barriers hindering collaboration. These </w:t>
      </w:r>
      <w:r w:rsidR="008F70ED">
        <w:t>centred on</w:t>
      </w:r>
      <w:r w:rsidR="008F70ED" w:rsidRPr="008F70ED">
        <w:t>:</w:t>
      </w:r>
    </w:p>
    <w:p w14:paraId="48609480" w14:textId="03024200" w:rsidR="008F70ED" w:rsidRPr="008F70ED" w:rsidRDefault="008F70ED" w:rsidP="0054616E">
      <w:pPr>
        <w:pStyle w:val="05ABullets1stlevel"/>
        <w:numPr>
          <w:ilvl w:val="0"/>
          <w:numId w:val="34"/>
        </w:numPr>
      </w:pPr>
      <w:r>
        <w:t xml:space="preserve">A lack of </w:t>
      </w:r>
      <w:r w:rsidRPr="008F70ED">
        <w:t xml:space="preserve">consistent and comprehensive information sharing between different parts of the system. Participants pointed to the limitations of siloed IT systems, and reliance on outdated communication methods like telephone calls. </w:t>
      </w:r>
    </w:p>
    <w:p w14:paraId="023C43CA" w14:textId="64B31ACF" w:rsidR="008F70ED" w:rsidRPr="008F70ED" w:rsidRDefault="00096DB7" w:rsidP="005E3D57">
      <w:pPr>
        <w:pStyle w:val="05ABullets1stlevel"/>
        <w:numPr>
          <w:ilvl w:val="0"/>
          <w:numId w:val="8"/>
        </w:numPr>
      </w:pPr>
      <w:r>
        <w:t xml:space="preserve">A lack of </w:t>
      </w:r>
      <w:r w:rsidR="008F70ED" w:rsidRPr="008F70ED">
        <w:t>cl</w:t>
      </w:r>
      <w:r w:rsidR="00F87B9B">
        <w:t>arity around</w:t>
      </w:r>
      <w:r w:rsidR="008F70ED" w:rsidRPr="008F70ED">
        <w:t xml:space="preserve"> roles and responsibilities, particularly within shared care agreements, resulting in a lack of accountability, or healthcare professionals pushing back on activities that are seen as discretionary. </w:t>
      </w:r>
    </w:p>
    <w:p w14:paraId="5D014179" w14:textId="2952240F" w:rsidR="008F70ED" w:rsidRPr="008F70ED" w:rsidRDefault="00096DB7" w:rsidP="005E3D57">
      <w:pPr>
        <w:pStyle w:val="05ABullets1stlevel"/>
        <w:numPr>
          <w:ilvl w:val="0"/>
          <w:numId w:val="8"/>
        </w:numPr>
      </w:pPr>
      <w:r>
        <w:t>The a</w:t>
      </w:r>
      <w:r w:rsidR="008F70ED">
        <w:t xml:space="preserve">bsence of a </w:t>
      </w:r>
      <w:r w:rsidR="008F70ED" w:rsidRPr="008F70ED">
        <w:t>robust, formalised system for collaboration</w:t>
      </w:r>
      <w:r w:rsidR="008F70ED">
        <w:t xml:space="preserve"> – instead, cases of good collaboration described in the qualitative interviews tended to centre on </w:t>
      </w:r>
      <w:r w:rsidR="000A3CBD">
        <w:t xml:space="preserve">individual initiative and </w:t>
      </w:r>
      <w:r w:rsidR="008F70ED">
        <w:t xml:space="preserve">case-by-case </w:t>
      </w:r>
      <w:r w:rsidR="000A3CBD">
        <w:t>circumstances</w:t>
      </w:r>
      <w:r w:rsidR="008F70ED">
        <w:t xml:space="preserve">. </w:t>
      </w:r>
    </w:p>
    <w:p w14:paraId="097751E8" w14:textId="7C7DB75D" w:rsidR="008F70ED" w:rsidRDefault="008F70ED" w:rsidP="000F53B6">
      <w:pPr>
        <w:pStyle w:val="08AQuoteBody"/>
        <w:ind w:left="284" w:firstLine="0"/>
        <w:rPr>
          <w:sz w:val="24"/>
          <w:szCs w:val="16"/>
        </w:rPr>
      </w:pPr>
      <w:r>
        <w:rPr>
          <w:sz w:val="24"/>
          <w:szCs w:val="16"/>
        </w:rPr>
        <w:t>“</w:t>
      </w:r>
      <w:r w:rsidR="001D0AB3">
        <w:rPr>
          <w:sz w:val="24"/>
          <w:szCs w:val="16"/>
        </w:rPr>
        <w:t>T</w:t>
      </w:r>
      <w:r w:rsidRPr="008F70ED">
        <w:rPr>
          <w:sz w:val="24"/>
          <w:szCs w:val="16"/>
        </w:rPr>
        <w:t xml:space="preserve">he </w:t>
      </w:r>
      <w:r w:rsidR="00096DB7">
        <w:rPr>
          <w:sz w:val="24"/>
          <w:szCs w:val="16"/>
        </w:rPr>
        <w:t>GP</w:t>
      </w:r>
      <w:r w:rsidR="001D0AB3">
        <w:rPr>
          <w:sz w:val="24"/>
          <w:szCs w:val="16"/>
        </w:rPr>
        <w:t xml:space="preserve"> i</w:t>
      </w:r>
      <w:r w:rsidRPr="008F70ED">
        <w:rPr>
          <w:sz w:val="24"/>
          <w:szCs w:val="16"/>
        </w:rPr>
        <w:t xml:space="preserve">s on a completely different system, mental health services are on a completely different </w:t>
      </w:r>
      <w:r w:rsidR="001E6FE0" w:rsidRPr="008F70ED">
        <w:rPr>
          <w:sz w:val="24"/>
          <w:szCs w:val="16"/>
        </w:rPr>
        <w:t>system,</w:t>
      </w:r>
      <w:r w:rsidRPr="008F70ED">
        <w:rPr>
          <w:sz w:val="24"/>
          <w:szCs w:val="16"/>
        </w:rPr>
        <w:t xml:space="preserve"> and neither can see what the other one's doing. So </w:t>
      </w:r>
      <w:r w:rsidR="001E6FE0" w:rsidRPr="008F70ED">
        <w:rPr>
          <w:sz w:val="24"/>
          <w:szCs w:val="16"/>
        </w:rPr>
        <w:t>actually,</w:t>
      </w:r>
      <w:r w:rsidRPr="008F70ED">
        <w:rPr>
          <w:sz w:val="24"/>
          <w:szCs w:val="16"/>
        </w:rPr>
        <w:t xml:space="preserve"> there is a lot of duplication." </w:t>
      </w:r>
      <w:r w:rsidR="000F53B6" w:rsidRPr="000F53B6">
        <w:rPr>
          <w:b w:val="0"/>
          <w:bCs/>
          <w:sz w:val="24"/>
          <w:szCs w:val="16"/>
        </w:rPr>
        <w:t>Pharmacist, NHS Mental Health Service</w:t>
      </w:r>
    </w:p>
    <w:p w14:paraId="1F2DA844" w14:textId="41E93495" w:rsidR="0088349D" w:rsidRPr="008F70ED" w:rsidRDefault="0088349D" w:rsidP="000F53B6">
      <w:pPr>
        <w:pStyle w:val="08AQuoteBody"/>
        <w:ind w:left="284" w:firstLine="0"/>
        <w:rPr>
          <w:sz w:val="24"/>
          <w:szCs w:val="16"/>
        </w:rPr>
      </w:pPr>
      <w:r w:rsidRPr="008F70ED">
        <w:rPr>
          <w:sz w:val="24"/>
          <w:szCs w:val="16"/>
        </w:rPr>
        <w:t xml:space="preserve">"I think it varies place to place and person to person because you know, healthcare workers are human and have their own personalities, don’t they? So it does vary." </w:t>
      </w:r>
      <w:r w:rsidR="000F53B6">
        <w:rPr>
          <w:b w:val="0"/>
          <w:bCs/>
          <w:sz w:val="24"/>
          <w:szCs w:val="16"/>
        </w:rPr>
        <w:t>Nurse</w:t>
      </w:r>
      <w:r w:rsidR="000F53B6" w:rsidRPr="000F53B6">
        <w:rPr>
          <w:b w:val="0"/>
          <w:bCs/>
          <w:sz w:val="24"/>
          <w:szCs w:val="16"/>
        </w:rPr>
        <w:t>, NHS Mental Health Service</w:t>
      </w:r>
    </w:p>
    <w:p w14:paraId="5BB4CFB6" w14:textId="338F9D41" w:rsidR="000674C9" w:rsidRPr="008F70ED" w:rsidRDefault="008F70ED" w:rsidP="000C4357">
      <w:pPr>
        <w:pStyle w:val="04ABodyText"/>
        <w:numPr>
          <w:ilvl w:val="0"/>
          <w:numId w:val="0"/>
        </w:numPr>
      </w:pPr>
      <w:r w:rsidRPr="008F70ED">
        <w:t xml:space="preserve">The result </w:t>
      </w:r>
      <w:r w:rsidR="00096DB7">
        <w:t>wa</w:t>
      </w:r>
      <w:r w:rsidRPr="008F70ED">
        <w:t xml:space="preserve">s </w:t>
      </w:r>
      <w:r w:rsidR="00096DB7">
        <w:t xml:space="preserve">felt to be </w:t>
      </w:r>
      <w:r w:rsidRPr="008F70ED">
        <w:t>a l</w:t>
      </w:r>
      <w:r w:rsidR="000674C9" w:rsidRPr="008F70ED">
        <w:t>ack of integrated information sharing, holistic approach</w:t>
      </w:r>
      <w:r w:rsidR="00F87B9B">
        <w:t>es</w:t>
      </w:r>
      <w:r w:rsidRPr="008F70ED">
        <w:t xml:space="preserve"> to patient ca</w:t>
      </w:r>
      <w:r w:rsidR="00096DB7">
        <w:t>r</w:t>
      </w:r>
      <w:r w:rsidRPr="008F70ED">
        <w:t>e, fragmented care, duplication, and the risk of people falling through the gaps. Participants emphasised the need for a more integrated approach to information sharing, clearer communication pathways, and a greater emphasis on building relationships and shared understanding between different healthcare professionals.</w:t>
      </w:r>
    </w:p>
    <w:p w14:paraId="5DFFBD77" w14:textId="3DEBFFAC" w:rsidR="000674C9" w:rsidRPr="000F53B6" w:rsidRDefault="000674C9" w:rsidP="00E46329">
      <w:pPr>
        <w:pStyle w:val="08AQuoteBody"/>
        <w:ind w:left="284" w:firstLine="0"/>
        <w:rPr>
          <w:b w:val="0"/>
          <w:bCs/>
          <w:sz w:val="24"/>
          <w:szCs w:val="16"/>
        </w:rPr>
      </w:pPr>
      <w:r w:rsidRPr="008F70ED">
        <w:rPr>
          <w:sz w:val="24"/>
          <w:szCs w:val="16"/>
        </w:rPr>
        <w:t>"Working with such complex people, lots of people, they may have like a gastro specialist, they might have a mental health specialist... it’s very, very, very difficult to get all of those systems to connect, basically almost impossible."</w:t>
      </w:r>
      <w:r w:rsidR="008F70ED">
        <w:rPr>
          <w:sz w:val="24"/>
          <w:szCs w:val="16"/>
        </w:rPr>
        <w:t xml:space="preserve"> </w:t>
      </w:r>
      <w:r w:rsidR="00C54E4B">
        <w:rPr>
          <w:b w:val="0"/>
          <w:bCs/>
          <w:sz w:val="24"/>
          <w:szCs w:val="16"/>
        </w:rPr>
        <w:t>Social Care Professional</w:t>
      </w:r>
      <w:r w:rsidR="000F53B6" w:rsidRPr="000F53B6">
        <w:rPr>
          <w:b w:val="0"/>
          <w:bCs/>
          <w:sz w:val="24"/>
          <w:szCs w:val="16"/>
        </w:rPr>
        <w:t xml:space="preserve">, Charity </w:t>
      </w:r>
    </w:p>
    <w:p w14:paraId="0D1CFFEE" w14:textId="4AA9B1AC" w:rsidR="00B94556" w:rsidRPr="00B82100" w:rsidRDefault="009221DB" w:rsidP="009E4327">
      <w:pPr>
        <w:pStyle w:val="02BSubheadingNumbered1stlevelTOC"/>
        <w:rPr>
          <w:caps/>
          <w:color w:val="auto"/>
        </w:rPr>
      </w:pPr>
      <w:bookmarkStart w:id="123" w:name="_Toc194589176"/>
      <w:bookmarkStart w:id="124" w:name="_Toc196315279"/>
      <w:bookmarkStart w:id="125" w:name="_Toc200463340"/>
      <w:bookmarkStart w:id="126" w:name="_Toc200463405"/>
      <w:r w:rsidRPr="00B82100">
        <w:t>Shared care agreements</w:t>
      </w:r>
      <w:bookmarkEnd w:id="123"/>
      <w:bookmarkEnd w:id="124"/>
      <w:bookmarkEnd w:id="125"/>
      <w:bookmarkEnd w:id="126"/>
      <w:r w:rsidRPr="00B82100">
        <w:t xml:space="preserve"> </w:t>
      </w:r>
    </w:p>
    <w:p w14:paraId="6E6FBBCD" w14:textId="5653A2AB" w:rsidR="00014EAE" w:rsidRDefault="0054616E" w:rsidP="000C4357">
      <w:pPr>
        <w:pStyle w:val="04ABodyText"/>
        <w:numPr>
          <w:ilvl w:val="0"/>
          <w:numId w:val="0"/>
        </w:numPr>
      </w:pPr>
      <w:r>
        <w:t>Two in five survey</w:t>
      </w:r>
      <w:r w:rsidR="00014EAE" w:rsidRPr="00014EAE">
        <w:t xml:space="preserve"> participants (3</w:t>
      </w:r>
      <w:r>
        <w:t>8</w:t>
      </w:r>
      <w:r w:rsidR="00014EAE" w:rsidRPr="00014EAE">
        <w:t xml:space="preserve">%) feel that the implementation of </w:t>
      </w:r>
      <w:r w:rsidR="008D7C20">
        <w:t>shared care agreements</w:t>
      </w:r>
      <w:r w:rsidR="00014EAE" w:rsidRPr="00014EAE">
        <w:t xml:space="preserve"> is very or fairly effective. </w:t>
      </w:r>
      <w:r w:rsidR="00014EAE">
        <w:t>This includes</w:t>
      </w:r>
      <w:r>
        <w:t xml:space="preserve"> </w:t>
      </w:r>
      <w:r w:rsidR="00C61E63">
        <w:t>6%</w:t>
      </w:r>
      <w:r w:rsidR="00014EAE">
        <w:t xml:space="preserve"> who say they are very effective. </w:t>
      </w:r>
    </w:p>
    <w:p w14:paraId="79DDDA08" w14:textId="262C6752" w:rsidR="0054616E" w:rsidRPr="00014EAE" w:rsidRDefault="00014EAE" w:rsidP="000C4357">
      <w:pPr>
        <w:pStyle w:val="04ABodyText"/>
        <w:numPr>
          <w:ilvl w:val="0"/>
          <w:numId w:val="0"/>
        </w:numPr>
      </w:pPr>
      <w:r w:rsidRPr="00014EAE">
        <w:t>A similar proportion (</w:t>
      </w:r>
      <w:r w:rsidR="00EB7597">
        <w:t>42</w:t>
      </w:r>
      <w:r w:rsidRPr="00014EAE">
        <w:t>%) feel that they are not very or not at all effective.</w:t>
      </w:r>
    </w:p>
    <w:p w14:paraId="619CBF41" w14:textId="596870B2" w:rsidR="009F722E" w:rsidRDefault="009F722E" w:rsidP="00605525">
      <w:pPr>
        <w:pStyle w:val="07BImageCaptionNumbered"/>
      </w:pPr>
      <w:r w:rsidRPr="006D1EF0">
        <w:lastRenderedPageBreak/>
        <w:t>How effective is the implementation of shared care agreements in relation to psychotropic medicines</w:t>
      </w:r>
    </w:p>
    <w:p w14:paraId="635E01F5" w14:textId="77777777" w:rsidR="0054616E" w:rsidRPr="0054616E" w:rsidRDefault="0054616E" w:rsidP="0054616E"/>
    <w:p w14:paraId="692F14B5" w14:textId="16FEBFD3" w:rsidR="0084762F" w:rsidRPr="00AE76E0" w:rsidRDefault="0054616E" w:rsidP="00B82100">
      <w:pPr>
        <w:pStyle w:val="04ABodyText"/>
        <w:numPr>
          <w:ilvl w:val="0"/>
          <w:numId w:val="0"/>
        </w:numPr>
        <w:rPr>
          <w:rFonts w:asciiTheme="minorHAnsi" w:hAnsiTheme="minorHAnsi"/>
          <w:iCs/>
          <w:color w:val="FF0000"/>
          <w:szCs w:val="24"/>
        </w:rPr>
      </w:pPr>
      <w:r w:rsidRPr="0054616E">
        <w:rPr>
          <w:noProof/>
        </w:rPr>
        <w:drawing>
          <wp:inline distT="0" distB="0" distL="0" distR="0" wp14:anchorId="4611BFB1" wp14:editId="2617E1F4">
            <wp:extent cx="6480175" cy="3387725"/>
            <wp:effectExtent l="0" t="0" r="0" b="0"/>
            <wp:docPr id="6660994" name="Graphic 1" descr="Pie chart showing how effective the implementation of shared care agreements are in relation to psychotrophic medicines as mentioned in section 5.1. Base: All respondents (254), excluding not answered/not stated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994" name="Graphic 1" descr="Pie chart showing how effective the implementation of shared care agreements are in relation to psychotrophic medicines as mentioned in section 5.1. Base: All respondents (254), excluding not answered/not stated (50). "/>
                    <pic:cNvPicPr/>
                  </pic:nvPicPr>
                  <pic:blipFill>
                    <a:blip r:embed="rId27">
                      <a:extLst>
                        <a:ext uri="{96DAC541-7B7A-43D3-8B79-37D633B846F1}">
                          <asvg:svgBlip xmlns:asvg="http://schemas.microsoft.com/office/drawing/2016/SVG/main" r:embed="rId28"/>
                        </a:ext>
                      </a:extLst>
                    </a:blip>
                    <a:stretch>
                      <a:fillRect/>
                    </a:stretch>
                  </pic:blipFill>
                  <pic:spPr>
                    <a:xfrm>
                      <a:off x="0" y="0"/>
                      <a:ext cx="6480175" cy="3387725"/>
                    </a:xfrm>
                    <a:prstGeom prst="rect">
                      <a:avLst/>
                    </a:prstGeom>
                  </pic:spPr>
                </pic:pic>
              </a:graphicData>
            </a:graphic>
          </wp:inline>
        </w:drawing>
      </w:r>
    </w:p>
    <w:p w14:paraId="1524BB3E" w14:textId="74373FAF" w:rsidR="001D0AB3" w:rsidRPr="001D0AB3" w:rsidRDefault="001D0AB3" w:rsidP="000C4357">
      <w:pPr>
        <w:pStyle w:val="04ABodyText"/>
        <w:numPr>
          <w:ilvl w:val="0"/>
          <w:numId w:val="0"/>
        </w:numPr>
      </w:pPr>
      <w:r>
        <w:t>Participants in</w:t>
      </w:r>
      <w:r w:rsidR="00C8699D">
        <w:t xml:space="preserve"> medical practitioner/ doctor roles and pharmacy roles are more likely to say </w:t>
      </w:r>
      <w:r w:rsidR="00A76F97">
        <w:t>shared care agreements</w:t>
      </w:r>
      <w:r w:rsidR="00C8699D">
        <w:t xml:space="preserve"> are not very/</w:t>
      </w:r>
      <w:r w:rsidR="00EB7597">
        <w:t xml:space="preserve"> </w:t>
      </w:r>
      <w:r w:rsidR="00C8699D">
        <w:t xml:space="preserve">at all effective </w:t>
      </w:r>
      <w:r w:rsidR="00A76F97">
        <w:t>compared to</w:t>
      </w:r>
      <w:r w:rsidR="00C8699D">
        <w:t xml:space="preserve"> those in</w:t>
      </w:r>
      <w:r>
        <w:t xml:space="preserve"> nursing roles</w:t>
      </w:r>
      <w:r w:rsidR="00C8699D">
        <w:t xml:space="preserve"> (</w:t>
      </w:r>
      <w:r w:rsidR="00EB7597">
        <w:t>45</w:t>
      </w:r>
      <w:r w:rsidR="00C8699D">
        <w:t xml:space="preserve">% </w:t>
      </w:r>
      <w:r w:rsidR="006857F1">
        <w:t>and</w:t>
      </w:r>
      <w:r w:rsidR="00C8699D">
        <w:t xml:space="preserve"> </w:t>
      </w:r>
      <w:r w:rsidR="00EB7597">
        <w:t>49</w:t>
      </w:r>
      <w:r w:rsidR="00C8699D">
        <w:t xml:space="preserve">% </w:t>
      </w:r>
      <w:r w:rsidR="006857F1">
        <w:t xml:space="preserve">respectively, </w:t>
      </w:r>
      <w:r w:rsidR="00C8699D">
        <w:t>vs. 2</w:t>
      </w:r>
      <w:r w:rsidR="00EB7597">
        <w:t>8</w:t>
      </w:r>
      <w:r w:rsidR="00C8699D">
        <w:t xml:space="preserve">% respectively). Participants </w:t>
      </w:r>
      <w:r w:rsidR="006857F1">
        <w:t xml:space="preserve">working </w:t>
      </w:r>
      <w:r w:rsidR="00C8699D">
        <w:t xml:space="preserve">in </w:t>
      </w:r>
      <w:r>
        <w:t>primary care are more likely to say their area does not use shared care agreements (1</w:t>
      </w:r>
      <w:r w:rsidR="00EB7597">
        <w:t>1</w:t>
      </w:r>
      <w:r>
        <w:t xml:space="preserve">% vs. </w:t>
      </w:r>
      <w:r w:rsidR="00EB7597">
        <w:t>7</w:t>
      </w:r>
      <w:r>
        <w:t>% overall).</w:t>
      </w:r>
    </w:p>
    <w:p w14:paraId="721EAA97" w14:textId="7997AD86" w:rsidR="00C8699D" w:rsidRDefault="00C8699D" w:rsidP="000C4357">
      <w:pPr>
        <w:pStyle w:val="04ABodyText"/>
        <w:numPr>
          <w:ilvl w:val="0"/>
          <w:numId w:val="0"/>
        </w:numPr>
      </w:pPr>
      <w:r>
        <w:t xml:space="preserve">Shared care agreements were explored in </w:t>
      </w:r>
      <w:r w:rsidR="0062575E">
        <w:t xml:space="preserve">more depth </w:t>
      </w:r>
      <w:r w:rsidR="002847F1">
        <w:t xml:space="preserve">in </w:t>
      </w:r>
      <w:r w:rsidR="00A76F97">
        <w:t>two</w:t>
      </w:r>
      <w:r>
        <w:t xml:space="preserve"> open-ended question</w:t>
      </w:r>
      <w:r w:rsidR="00A76F97">
        <w:t>s</w:t>
      </w:r>
      <w:r>
        <w:t xml:space="preserve"> in the survey (what is working well/ less well), and in the qualitative interviews. </w:t>
      </w:r>
      <w:r w:rsidR="00A76F97">
        <w:t xml:space="preserve">This is discussed below. </w:t>
      </w:r>
    </w:p>
    <w:p w14:paraId="473145F5" w14:textId="77777777" w:rsidR="00BF00BC" w:rsidRPr="00C84A37" w:rsidRDefault="00BF00BC" w:rsidP="000C4357">
      <w:pPr>
        <w:pStyle w:val="04ABodyText"/>
        <w:numPr>
          <w:ilvl w:val="0"/>
          <w:numId w:val="0"/>
        </w:numPr>
        <w:rPr>
          <w:b/>
          <w:bCs/>
          <w:color w:val="158281" w:themeColor="text2" w:themeShade="BF"/>
        </w:rPr>
      </w:pPr>
      <w:r w:rsidRPr="00C84A37">
        <w:rPr>
          <w:b/>
          <w:bCs/>
          <w:color w:val="158281" w:themeColor="text2" w:themeShade="BF"/>
        </w:rPr>
        <w:t>Areas working well</w:t>
      </w:r>
    </w:p>
    <w:p w14:paraId="43839D1B" w14:textId="669C25DA" w:rsidR="00C8699D" w:rsidRDefault="00BF00BC" w:rsidP="000C4357">
      <w:pPr>
        <w:pStyle w:val="04ABodyText"/>
        <w:numPr>
          <w:ilvl w:val="0"/>
          <w:numId w:val="0"/>
        </w:numPr>
      </w:pPr>
      <w:r>
        <w:t>A</w:t>
      </w:r>
      <w:r w:rsidR="00C8699D">
        <w:t xml:space="preserve">reas of shared care agreements that </w:t>
      </w:r>
      <w:r w:rsidR="0062575E">
        <w:t>we</w:t>
      </w:r>
      <w:r w:rsidR="006857F1">
        <w:t>re</w:t>
      </w:r>
      <w:r w:rsidR="0062575E">
        <w:t xml:space="preserve"> felt to be</w:t>
      </w:r>
      <w:r w:rsidR="00D92B0B">
        <w:t xml:space="preserve"> working well</w:t>
      </w:r>
      <w:r w:rsidR="00C8699D">
        <w:t xml:space="preserve"> centred on:</w:t>
      </w:r>
    </w:p>
    <w:p w14:paraId="77ECFDB0" w14:textId="3801B405" w:rsidR="0062575E" w:rsidRDefault="00C8699D" w:rsidP="0062575E">
      <w:pPr>
        <w:pStyle w:val="04ABodyText"/>
        <w:numPr>
          <w:ilvl w:val="0"/>
          <w:numId w:val="0"/>
        </w:numPr>
      </w:pPr>
      <w:r w:rsidRPr="0062575E">
        <w:rPr>
          <w:b/>
          <w:bCs/>
        </w:rPr>
        <w:t>Having robust systems in place</w:t>
      </w:r>
      <w:r w:rsidR="0062575E">
        <w:t xml:space="preserve">: </w:t>
      </w:r>
      <w:r w:rsidR="006857F1">
        <w:t>T</w:t>
      </w:r>
      <w:r w:rsidR="0062575E">
        <w:t xml:space="preserve">here were good examples of shared care being supported by </w:t>
      </w:r>
      <w:r w:rsidR="0062575E" w:rsidRPr="00D92B0B">
        <w:t xml:space="preserve">clear documentation, efficient systems for monitoring and review, and readily available protocols for commonly prescribed </w:t>
      </w:r>
      <w:r w:rsidR="00C33365">
        <w:t>medicine</w:t>
      </w:r>
      <w:r w:rsidR="0062575E" w:rsidRPr="00D92B0B">
        <w:t xml:space="preserve">s. </w:t>
      </w:r>
    </w:p>
    <w:p w14:paraId="26CB52EE" w14:textId="797A398C" w:rsidR="0062575E" w:rsidRPr="00640E92" w:rsidRDefault="0062575E" w:rsidP="0062575E">
      <w:pPr>
        <w:pStyle w:val="08AQuoteBody"/>
        <w:ind w:left="284" w:firstLine="0"/>
        <w:rPr>
          <w:color w:val="E50158" w:themeColor="accent5"/>
          <w:sz w:val="24"/>
          <w:szCs w:val="16"/>
        </w:rPr>
      </w:pPr>
      <w:r w:rsidRPr="00640E92">
        <w:rPr>
          <w:sz w:val="24"/>
          <w:szCs w:val="16"/>
        </w:rPr>
        <w:t xml:space="preserve">"Once a shared care agreement has been accepted by us, the GP practice, we have a robust system with our in-house pharmacy team to ensure the </w:t>
      </w:r>
      <w:r w:rsidR="00C33365">
        <w:rPr>
          <w:sz w:val="24"/>
          <w:szCs w:val="16"/>
        </w:rPr>
        <w:t>medicine</w:t>
      </w:r>
      <w:r w:rsidRPr="00640E92">
        <w:rPr>
          <w:sz w:val="24"/>
          <w:szCs w:val="16"/>
        </w:rPr>
        <w:t xml:space="preserve"> is prescribed appropriately on the clinical system and all monitoring and review requirements are put in place." </w:t>
      </w:r>
      <w:r w:rsidR="00162AC5" w:rsidRPr="00162AC5">
        <w:rPr>
          <w:b w:val="0"/>
          <w:bCs/>
          <w:sz w:val="24"/>
          <w:szCs w:val="16"/>
        </w:rPr>
        <w:t>GP, Primary Care (survey)</w:t>
      </w:r>
    </w:p>
    <w:p w14:paraId="3D219C62" w14:textId="4A782F9A" w:rsidR="0062575E" w:rsidRPr="00011FF2" w:rsidRDefault="003A67B0" w:rsidP="3F002D33">
      <w:pPr>
        <w:pStyle w:val="05ABullets1stlevel"/>
        <w:rPr>
          <w:color w:val="FF0000"/>
        </w:rPr>
      </w:pPr>
      <w:r w:rsidRPr="3F002D33">
        <w:rPr>
          <w:b/>
          <w:bCs/>
        </w:rPr>
        <w:t>Good communication and collaboration</w:t>
      </w:r>
      <w:r w:rsidR="0062575E">
        <w:t xml:space="preserve">: </w:t>
      </w:r>
      <w:r>
        <w:t>Almost a quarter (23%) of the open</w:t>
      </w:r>
      <w:r w:rsidR="009F1C25">
        <w:t>-</w:t>
      </w:r>
      <w:r>
        <w:t xml:space="preserve">ended responses </w:t>
      </w:r>
      <w:r w:rsidR="00F50E7F">
        <w:t>in the survey</w:t>
      </w:r>
      <w:r>
        <w:t xml:space="preserve"> focussed on good communication or collaboration being in place. </w:t>
      </w:r>
      <w:r w:rsidR="006857F1">
        <w:t>W</w:t>
      </w:r>
      <w:r w:rsidR="0062575E">
        <w:t xml:space="preserve">hen implemented successfully, shared care agreements were felt to foster positive relationships and </w:t>
      </w:r>
      <w:r w:rsidR="0062575E">
        <w:lastRenderedPageBreak/>
        <w:t>communication between primary and secondary care</w:t>
      </w:r>
      <w:r w:rsidR="00F50E7F">
        <w:t xml:space="preserve">. This was thought to lead </w:t>
      </w:r>
      <w:r w:rsidR="0062575E">
        <w:t>to a more holistic and coordinated approach to patient care. For example, participants highlighted instances where shared care facilitated seamless transitions for patients, ensuring better communication between primary and secondary care, and continuity of medic</w:t>
      </w:r>
      <w:r w:rsidR="00C61E63">
        <w:t>ines</w:t>
      </w:r>
      <w:r w:rsidR="0062575E">
        <w:t xml:space="preserve"> </w:t>
      </w:r>
      <w:r w:rsidR="00782807">
        <w:t xml:space="preserve">optimisation </w:t>
      </w:r>
      <w:r w:rsidR="0062575E">
        <w:t>and ongoing support.</w:t>
      </w:r>
      <w:r w:rsidR="0062575E" w:rsidRPr="3F002D33">
        <w:rPr>
          <w:color w:val="FF0000"/>
        </w:rPr>
        <w:t xml:space="preserve"> </w:t>
      </w:r>
    </w:p>
    <w:p w14:paraId="3BFB8E0E" w14:textId="094ED6C1" w:rsidR="0062575E" w:rsidRPr="00491AAA" w:rsidRDefault="0062575E" w:rsidP="0062575E">
      <w:pPr>
        <w:pStyle w:val="08AQuoteBody"/>
        <w:ind w:left="284" w:firstLine="0"/>
        <w:rPr>
          <w:sz w:val="24"/>
          <w:szCs w:val="16"/>
        </w:rPr>
      </w:pPr>
      <w:r w:rsidRPr="00491AAA">
        <w:rPr>
          <w:sz w:val="24"/>
          <w:szCs w:val="16"/>
        </w:rPr>
        <w:t>“The one thing [shared care] does do is it encourages better communication, the best we can get between primary care and the relevant specialist service… it's encouraged better contact, detail sharing</w:t>
      </w:r>
      <w:r>
        <w:rPr>
          <w:sz w:val="24"/>
          <w:szCs w:val="16"/>
        </w:rPr>
        <w:t>…</w:t>
      </w:r>
      <w:r w:rsidRPr="005C011A">
        <w:rPr>
          <w:sz w:val="24"/>
          <w:szCs w:val="16"/>
        </w:rPr>
        <w:t>I've got better means of contacting psychiatrists to make them</w:t>
      </w:r>
      <w:r w:rsidRPr="00491AAA">
        <w:rPr>
          <w:sz w:val="24"/>
          <w:szCs w:val="16"/>
        </w:rPr>
        <w:t xml:space="preserve"> aware maybe of what's happening to their patient or asking questions</w:t>
      </w:r>
      <w:r>
        <w:rPr>
          <w:sz w:val="24"/>
          <w:szCs w:val="16"/>
        </w:rPr>
        <w:t>.</w:t>
      </w:r>
      <w:r w:rsidRPr="00491AAA">
        <w:rPr>
          <w:sz w:val="24"/>
          <w:szCs w:val="16"/>
        </w:rPr>
        <w:t xml:space="preserve">" </w:t>
      </w:r>
      <w:r w:rsidRPr="00491AAA">
        <w:rPr>
          <w:b w:val="0"/>
          <w:bCs/>
          <w:sz w:val="24"/>
          <w:szCs w:val="16"/>
        </w:rPr>
        <w:t>GP</w:t>
      </w:r>
      <w:r w:rsidR="000F53B6">
        <w:rPr>
          <w:b w:val="0"/>
          <w:bCs/>
          <w:sz w:val="24"/>
          <w:szCs w:val="16"/>
        </w:rPr>
        <w:t>, Primary Care</w:t>
      </w:r>
    </w:p>
    <w:p w14:paraId="0DDFAFBF" w14:textId="6307C12B" w:rsidR="00491AAA" w:rsidRDefault="00C8699D" w:rsidP="0062575E">
      <w:pPr>
        <w:pStyle w:val="04ABodyText"/>
        <w:numPr>
          <w:ilvl w:val="0"/>
          <w:numId w:val="0"/>
        </w:numPr>
      </w:pPr>
      <w:r w:rsidRPr="0062575E">
        <w:rPr>
          <w:b/>
          <w:bCs/>
        </w:rPr>
        <w:t xml:space="preserve">Supporting consistency in </w:t>
      </w:r>
      <w:r w:rsidR="00497897">
        <w:rPr>
          <w:b/>
          <w:bCs/>
        </w:rPr>
        <w:t xml:space="preserve">medicines </w:t>
      </w:r>
      <w:r w:rsidR="00782807" w:rsidRPr="00782807">
        <w:rPr>
          <w:b/>
          <w:bCs/>
        </w:rPr>
        <w:t>optimisation</w:t>
      </w:r>
      <w:r w:rsidR="00782807" w:rsidRPr="0062575E">
        <w:rPr>
          <w:b/>
          <w:bCs/>
        </w:rPr>
        <w:t xml:space="preserve"> </w:t>
      </w:r>
      <w:r w:rsidR="0062575E" w:rsidRPr="0062575E">
        <w:rPr>
          <w:b/>
          <w:bCs/>
        </w:rPr>
        <w:t>across a local area:</w:t>
      </w:r>
      <w:r w:rsidR="0062575E">
        <w:t xml:space="preserve"> </w:t>
      </w:r>
      <w:r w:rsidR="006857F1">
        <w:t>C</w:t>
      </w:r>
      <w:r w:rsidR="00491AAA" w:rsidRPr="00640E92">
        <w:t>entrali</w:t>
      </w:r>
      <w:r w:rsidR="00491AAA">
        <w:t>s</w:t>
      </w:r>
      <w:r w:rsidR="00491AAA" w:rsidRPr="00640E92">
        <w:t xml:space="preserve">ing </w:t>
      </w:r>
      <w:r w:rsidR="00491AAA">
        <w:t>shared care agreements</w:t>
      </w:r>
      <w:r w:rsidR="00491AAA" w:rsidRPr="00640E92">
        <w:t xml:space="preserve"> at a regional level was seen as beneficial in ensuring consistent access to </w:t>
      </w:r>
      <w:r w:rsidR="00497897">
        <w:t xml:space="preserve">medicines </w:t>
      </w:r>
      <w:r w:rsidR="00491AAA" w:rsidRPr="00640E92">
        <w:t xml:space="preserve">across different geographical areas, preventing a "postcode lottery" where access varies depending on location. </w:t>
      </w:r>
    </w:p>
    <w:p w14:paraId="1EC2373F" w14:textId="29EB9EBE" w:rsidR="00BF00BC" w:rsidRPr="00C84A37" w:rsidRDefault="00BF00BC" w:rsidP="000C4357">
      <w:pPr>
        <w:pStyle w:val="04ABodyText"/>
        <w:numPr>
          <w:ilvl w:val="0"/>
          <w:numId w:val="0"/>
        </w:numPr>
        <w:rPr>
          <w:b/>
          <w:bCs/>
          <w:color w:val="158281" w:themeColor="text2" w:themeShade="BF"/>
        </w:rPr>
      </w:pPr>
      <w:r w:rsidRPr="00C84A37">
        <w:rPr>
          <w:b/>
          <w:bCs/>
          <w:color w:val="158281" w:themeColor="text2" w:themeShade="BF"/>
        </w:rPr>
        <w:t>Challenges implementing shared care agreements</w:t>
      </w:r>
    </w:p>
    <w:p w14:paraId="4585388D" w14:textId="286D7C64" w:rsidR="00EC0D76" w:rsidRDefault="00A76F97" w:rsidP="000C4357">
      <w:pPr>
        <w:pStyle w:val="04ABodyText"/>
        <w:numPr>
          <w:ilvl w:val="0"/>
          <w:numId w:val="0"/>
        </w:numPr>
      </w:pPr>
      <w:r>
        <w:t xml:space="preserve">However, </w:t>
      </w:r>
      <w:r w:rsidR="009F1C25">
        <w:t>several</w:t>
      </w:r>
      <w:r w:rsidR="00EC0D76">
        <w:t xml:space="preserve"> </w:t>
      </w:r>
      <w:r w:rsidR="008D7C20" w:rsidRPr="008D7C20">
        <w:t>challenges around implementing shared care</w:t>
      </w:r>
      <w:r w:rsidR="00EC0D76">
        <w:t xml:space="preserve"> agreements were discussed. </w:t>
      </w:r>
    </w:p>
    <w:p w14:paraId="63205AE1" w14:textId="4FCF7692" w:rsidR="009F1C25" w:rsidRDefault="00EC0D76" w:rsidP="00EC0D76">
      <w:pPr>
        <w:pStyle w:val="04ABodyText"/>
        <w:numPr>
          <w:ilvl w:val="0"/>
          <w:numId w:val="0"/>
        </w:numPr>
      </w:pPr>
      <w:r>
        <w:t xml:space="preserve">A significant concern raised by participants was </w:t>
      </w:r>
      <w:r w:rsidR="009F1C25">
        <w:t xml:space="preserve">the </w:t>
      </w:r>
      <w:r w:rsidR="009F1C25" w:rsidRPr="3F002D33">
        <w:rPr>
          <w:b/>
          <w:bCs/>
        </w:rPr>
        <w:t>lack of clarity surrounding roles, responsibilities and accountability</w:t>
      </w:r>
      <w:r w:rsidR="009F1C25">
        <w:t xml:space="preserve"> when it comes to shared care. This was discussed in a quarter (25%) of the open-ended responses about what does not work well with shared care agreements. </w:t>
      </w:r>
    </w:p>
    <w:p w14:paraId="4B9CBBF3" w14:textId="4D98742B" w:rsidR="00D32F9B" w:rsidRDefault="009F1C25" w:rsidP="00EC0D76">
      <w:pPr>
        <w:pStyle w:val="04ABodyText"/>
        <w:numPr>
          <w:ilvl w:val="0"/>
          <w:numId w:val="0"/>
        </w:numPr>
        <w:rPr>
          <w:color w:val="auto"/>
        </w:rPr>
      </w:pPr>
      <w:r>
        <w:t xml:space="preserve">A key issue was </w:t>
      </w:r>
      <w:r w:rsidR="00EC0D76">
        <w:t xml:space="preserve">the increasing </w:t>
      </w:r>
      <w:r w:rsidR="00EC0D76" w:rsidRPr="6AF86436">
        <w:rPr>
          <w:b/>
          <w:bCs/>
        </w:rPr>
        <w:t>reluctance of GPs to accept shared care agreements.</w:t>
      </w:r>
      <w:r w:rsidR="00EC0D76">
        <w:t xml:space="preserve"> </w:t>
      </w:r>
      <w:r>
        <w:t xml:space="preserve">Issues with GPs onboarding with shared care was noted in one in five (19%) responses. </w:t>
      </w:r>
      <w:r w:rsidR="00EC0D76">
        <w:t xml:space="preserve">This reluctance often stemmed from escalating workloads, </w:t>
      </w:r>
      <w:r w:rsidR="00BF00BC">
        <w:t>GPs</w:t>
      </w:r>
      <w:r w:rsidR="006857F1">
        <w:t>’</w:t>
      </w:r>
      <w:r w:rsidR="00EC0D76">
        <w:t xml:space="preserve"> perceived lack of specialist knowledge in managing psychotropic </w:t>
      </w:r>
      <w:r w:rsidR="00C33365">
        <w:t>medicine</w:t>
      </w:r>
      <w:r w:rsidR="00EC0D76">
        <w:t>s, and inadequate funding to support the additional responsibilities associated with shared care</w:t>
      </w:r>
      <w:r w:rsidR="00EC0D76" w:rsidRPr="6AF86436">
        <w:rPr>
          <w:color w:val="auto"/>
        </w:rPr>
        <w:t xml:space="preserve">. </w:t>
      </w:r>
      <w:r w:rsidR="006857F1" w:rsidRPr="6AF86436">
        <w:rPr>
          <w:color w:val="auto"/>
        </w:rPr>
        <w:t xml:space="preserve">A few participants noted that this had been exacerbated following recent industrial action, with </w:t>
      </w:r>
      <w:r w:rsidR="00D32F9B" w:rsidRPr="6AF86436">
        <w:rPr>
          <w:color w:val="auto"/>
        </w:rPr>
        <w:t>GPs "working to rule"</w:t>
      </w:r>
      <w:r w:rsidR="006857F1" w:rsidRPr="6AF86436">
        <w:rPr>
          <w:color w:val="auto"/>
        </w:rPr>
        <w:t>. It manifested as</w:t>
      </w:r>
      <w:r w:rsidR="00D32F9B" w:rsidRPr="6AF86436">
        <w:rPr>
          <w:color w:val="auto"/>
        </w:rPr>
        <w:t xml:space="preserve"> refusing new shared care requests, or limiting their involvement in monitoring and follow-up. This was creating a </w:t>
      </w:r>
      <w:r w:rsidR="00A76F97" w:rsidRPr="6AF86436">
        <w:rPr>
          <w:color w:val="auto"/>
        </w:rPr>
        <w:t>substantial</w:t>
      </w:r>
      <w:r w:rsidR="00D32F9B" w:rsidRPr="6AF86436">
        <w:rPr>
          <w:color w:val="auto"/>
        </w:rPr>
        <w:t xml:space="preserve"> tension between providers</w:t>
      </w:r>
      <w:r w:rsidR="00EF3A02" w:rsidRPr="6AF86436">
        <w:rPr>
          <w:color w:val="auto"/>
        </w:rPr>
        <w:t xml:space="preserve"> – which are </w:t>
      </w:r>
      <w:r w:rsidR="00491AAA" w:rsidRPr="6AF86436">
        <w:rPr>
          <w:color w:val="auto"/>
        </w:rPr>
        <w:t>outlined</w:t>
      </w:r>
      <w:r w:rsidR="00EF3A02" w:rsidRPr="6AF86436">
        <w:rPr>
          <w:color w:val="auto"/>
        </w:rPr>
        <w:t xml:space="preserve"> in the following table:</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940"/>
        <w:gridCol w:w="5219"/>
      </w:tblGrid>
      <w:tr w:rsidR="000D485D" w14:paraId="4172800C" w14:textId="77777777" w:rsidTr="00C5757F">
        <w:tc>
          <w:tcPr>
            <w:tcW w:w="4940" w:type="dxa"/>
            <w:shd w:val="clear" w:color="auto" w:fill="CAF6F5" w:themeFill="text2" w:themeFillTint="33"/>
          </w:tcPr>
          <w:p w14:paraId="0C1BB235" w14:textId="7AB0CD2A" w:rsidR="004642EF" w:rsidRPr="00C5757F" w:rsidRDefault="004642EF" w:rsidP="000C4357">
            <w:pPr>
              <w:pStyle w:val="04ABodyText"/>
              <w:numPr>
                <w:ilvl w:val="0"/>
                <w:numId w:val="0"/>
              </w:numPr>
              <w:rPr>
                <w:b/>
                <w:bCs/>
              </w:rPr>
            </w:pPr>
            <w:r w:rsidRPr="00C5757F">
              <w:rPr>
                <w:b/>
                <w:bCs/>
              </w:rPr>
              <w:t>GPs</w:t>
            </w:r>
            <w:r w:rsidR="006857F1">
              <w:rPr>
                <w:b/>
                <w:bCs/>
              </w:rPr>
              <w:t>’</w:t>
            </w:r>
            <w:r w:rsidRPr="00C5757F">
              <w:rPr>
                <w:b/>
                <w:bCs/>
              </w:rPr>
              <w:t xml:space="preserve"> frustrations and concerns included:</w:t>
            </w:r>
          </w:p>
          <w:p w14:paraId="60F8C873" w14:textId="052C351E" w:rsidR="004642EF" w:rsidRPr="00011FF2" w:rsidRDefault="004642EF" w:rsidP="005E3D57">
            <w:pPr>
              <w:pStyle w:val="04ABodyText"/>
              <w:numPr>
                <w:ilvl w:val="0"/>
                <w:numId w:val="8"/>
              </w:numPr>
              <w:spacing w:before="0"/>
              <w:rPr>
                <w:color w:val="auto"/>
              </w:rPr>
            </w:pPr>
            <w:r w:rsidRPr="00011FF2">
              <w:rPr>
                <w:color w:val="auto"/>
              </w:rPr>
              <w:t xml:space="preserve">Limited expertise to support complex patients. </w:t>
            </w:r>
          </w:p>
          <w:p w14:paraId="267583F9" w14:textId="77777777" w:rsidR="00BF00BC" w:rsidRPr="00011FF2" w:rsidRDefault="00BF00BC" w:rsidP="005E3D57">
            <w:pPr>
              <w:pStyle w:val="04ABodyText"/>
              <w:numPr>
                <w:ilvl w:val="0"/>
                <w:numId w:val="8"/>
              </w:numPr>
              <w:spacing w:before="0"/>
              <w:rPr>
                <w:color w:val="auto"/>
              </w:rPr>
            </w:pPr>
            <w:r w:rsidRPr="00011FF2">
              <w:rPr>
                <w:color w:val="auto"/>
              </w:rPr>
              <w:t xml:space="preserve">Limited capacity </w:t>
            </w:r>
            <w:r>
              <w:rPr>
                <w:color w:val="auto"/>
              </w:rPr>
              <w:t xml:space="preserve">in primary care </w:t>
            </w:r>
            <w:r w:rsidRPr="00011FF2">
              <w:rPr>
                <w:color w:val="auto"/>
              </w:rPr>
              <w:t xml:space="preserve">to take on additional work, and inadequate funding.  </w:t>
            </w:r>
          </w:p>
          <w:p w14:paraId="670A6A4A" w14:textId="7FC70AE5" w:rsidR="004642EF" w:rsidRPr="00011FF2" w:rsidRDefault="00011FF2" w:rsidP="005E3D57">
            <w:pPr>
              <w:pStyle w:val="04ABodyText"/>
              <w:numPr>
                <w:ilvl w:val="0"/>
                <w:numId w:val="8"/>
              </w:numPr>
              <w:spacing w:before="0"/>
              <w:rPr>
                <w:color w:val="auto"/>
              </w:rPr>
            </w:pPr>
            <w:r>
              <w:rPr>
                <w:color w:val="auto"/>
              </w:rPr>
              <w:t>Reliance</w:t>
            </w:r>
            <w:r w:rsidR="004642EF" w:rsidRPr="00011FF2">
              <w:rPr>
                <w:color w:val="auto"/>
              </w:rPr>
              <w:t xml:space="preserve"> on referrals back to specialists for advice/</w:t>
            </w:r>
            <w:r w:rsidR="00C61E63">
              <w:rPr>
                <w:color w:val="auto"/>
              </w:rPr>
              <w:t xml:space="preserve"> </w:t>
            </w:r>
            <w:r w:rsidR="004642EF" w:rsidRPr="00011FF2">
              <w:rPr>
                <w:color w:val="auto"/>
              </w:rPr>
              <w:t>support</w:t>
            </w:r>
            <w:r w:rsidR="00491AAA">
              <w:rPr>
                <w:color w:val="auto"/>
              </w:rPr>
              <w:t>;</w:t>
            </w:r>
            <w:r>
              <w:rPr>
                <w:color w:val="auto"/>
              </w:rPr>
              <w:t xml:space="preserve"> </w:t>
            </w:r>
            <w:r>
              <w:rPr>
                <w:color w:val="auto"/>
              </w:rPr>
              <w:lastRenderedPageBreak/>
              <w:t xml:space="preserve">access </w:t>
            </w:r>
            <w:r w:rsidR="00491AAA">
              <w:rPr>
                <w:color w:val="auto"/>
              </w:rPr>
              <w:t xml:space="preserve">to secondary care </w:t>
            </w:r>
            <w:r>
              <w:rPr>
                <w:color w:val="auto"/>
              </w:rPr>
              <w:t>being limited</w:t>
            </w:r>
            <w:r w:rsidR="00096601">
              <w:rPr>
                <w:color w:val="auto"/>
              </w:rPr>
              <w:t xml:space="preserve"> due to capacity/</w:t>
            </w:r>
            <w:r w:rsidR="00A76F97">
              <w:rPr>
                <w:color w:val="auto"/>
              </w:rPr>
              <w:t xml:space="preserve"> </w:t>
            </w:r>
            <w:r w:rsidR="00096601">
              <w:rPr>
                <w:color w:val="auto"/>
              </w:rPr>
              <w:t>workload</w:t>
            </w:r>
            <w:r w:rsidR="00491AAA">
              <w:rPr>
                <w:color w:val="auto"/>
              </w:rPr>
              <w:t>;</w:t>
            </w:r>
            <w:r>
              <w:rPr>
                <w:color w:val="auto"/>
              </w:rPr>
              <w:t xml:space="preserve"> </w:t>
            </w:r>
            <w:r w:rsidR="00491AAA">
              <w:rPr>
                <w:color w:val="auto"/>
              </w:rPr>
              <w:t>referrals</w:t>
            </w:r>
            <w:r>
              <w:rPr>
                <w:color w:val="auto"/>
              </w:rPr>
              <w:t xml:space="preserve"> taking</w:t>
            </w:r>
            <w:r w:rsidR="004642EF" w:rsidRPr="00011FF2">
              <w:rPr>
                <w:color w:val="auto"/>
              </w:rPr>
              <w:t xml:space="preserve"> time and creat</w:t>
            </w:r>
            <w:r>
              <w:rPr>
                <w:color w:val="auto"/>
              </w:rPr>
              <w:t>ing</w:t>
            </w:r>
            <w:r w:rsidR="004642EF" w:rsidRPr="00011FF2">
              <w:rPr>
                <w:color w:val="auto"/>
              </w:rPr>
              <w:t xml:space="preserve"> fragmented patient care. </w:t>
            </w:r>
          </w:p>
          <w:p w14:paraId="3812B20D" w14:textId="1E8DBF27" w:rsidR="00C5757F" w:rsidRDefault="00C5757F" w:rsidP="005E3D57">
            <w:pPr>
              <w:pStyle w:val="04ABodyText"/>
              <w:numPr>
                <w:ilvl w:val="0"/>
                <w:numId w:val="8"/>
              </w:numPr>
              <w:spacing w:before="0"/>
            </w:pPr>
            <w:r w:rsidRPr="00011FF2">
              <w:rPr>
                <w:color w:val="auto"/>
              </w:rPr>
              <w:t xml:space="preserve">A perceived lack of monitoring </w:t>
            </w:r>
            <w:r w:rsidR="00491AAA">
              <w:rPr>
                <w:color w:val="auto"/>
              </w:rPr>
              <w:t>of patients by</w:t>
            </w:r>
            <w:r w:rsidRPr="00011FF2">
              <w:rPr>
                <w:color w:val="auto"/>
              </w:rPr>
              <w:t xml:space="preserve"> secondary care – particularly of physical health.</w:t>
            </w:r>
          </w:p>
        </w:tc>
        <w:tc>
          <w:tcPr>
            <w:tcW w:w="5219" w:type="dxa"/>
            <w:shd w:val="clear" w:color="auto" w:fill="CAF6F5" w:themeFill="text2" w:themeFillTint="33"/>
          </w:tcPr>
          <w:p w14:paraId="27C6AD8E" w14:textId="4A104226" w:rsidR="004642EF" w:rsidRPr="00A2152F" w:rsidRDefault="004642EF" w:rsidP="000C4357">
            <w:pPr>
              <w:pStyle w:val="04ABodyText"/>
              <w:numPr>
                <w:ilvl w:val="0"/>
                <w:numId w:val="0"/>
              </w:numPr>
              <w:spacing w:before="0"/>
              <w:rPr>
                <w:b/>
                <w:bCs/>
              </w:rPr>
            </w:pPr>
            <w:r w:rsidRPr="00A2152F">
              <w:rPr>
                <w:b/>
                <w:bCs/>
                <w:color w:val="auto"/>
              </w:rPr>
              <w:lastRenderedPageBreak/>
              <w:t>Secondary care frustrations and concerns included:</w:t>
            </w:r>
          </w:p>
          <w:p w14:paraId="601DA6EB" w14:textId="77777777" w:rsidR="00C5757F" w:rsidRPr="00C5757F" w:rsidRDefault="00A2152F" w:rsidP="005E3D57">
            <w:pPr>
              <w:pStyle w:val="04ABodyText"/>
              <w:numPr>
                <w:ilvl w:val="0"/>
                <w:numId w:val="8"/>
              </w:numPr>
              <w:spacing w:before="0"/>
            </w:pPr>
            <w:r>
              <w:rPr>
                <w:color w:val="auto"/>
              </w:rPr>
              <w:t xml:space="preserve">GP refusal to manage stable patients who no longer </w:t>
            </w:r>
            <w:r w:rsidR="00EF3A02">
              <w:rPr>
                <w:color w:val="auto"/>
              </w:rPr>
              <w:t xml:space="preserve">need regular </w:t>
            </w:r>
            <w:r>
              <w:rPr>
                <w:color w:val="auto"/>
              </w:rPr>
              <w:t>secondary care input</w:t>
            </w:r>
            <w:r w:rsidR="00C5757F">
              <w:rPr>
                <w:color w:val="auto"/>
              </w:rPr>
              <w:t>.</w:t>
            </w:r>
          </w:p>
          <w:p w14:paraId="7C941CE3" w14:textId="54F91E76" w:rsidR="00A2152F" w:rsidRPr="004642EF" w:rsidRDefault="00C5757F" w:rsidP="005E3D57">
            <w:pPr>
              <w:pStyle w:val="04ABodyText"/>
              <w:numPr>
                <w:ilvl w:val="0"/>
                <w:numId w:val="8"/>
              </w:numPr>
              <w:spacing w:before="0"/>
            </w:pPr>
            <w:r>
              <w:rPr>
                <w:color w:val="auto"/>
              </w:rPr>
              <w:t>C</w:t>
            </w:r>
            <w:r w:rsidR="00EF3A02">
              <w:rPr>
                <w:color w:val="auto"/>
              </w:rPr>
              <w:t xml:space="preserve">apacity being </w:t>
            </w:r>
            <w:r w:rsidR="00BF00BC">
              <w:rPr>
                <w:color w:val="auto"/>
              </w:rPr>
              <w:t xml:space="preserve">further </w:t>
            </w:r>
            <w:r w:rsidR="00EF3A02">
              <w:rPr>
                <w:color w:val="auto"/>
              </w:rPr>
              <w:t>stretched in secondary care by having to manage stable patients</w:t>
            </w:r>
            <w:r w:rsidR="00EF3A02" w:rsidRPr="00DB6E36">
              <w:rPr>
                <w:color w:val="auto"/>
              </w:rPr>
              <w:t>.</w:t>
            </w:r>
          </w:p>
          <w:p w14:paraId="6C3FDA87" w14:textId="77777777" w:rsidR="00A2152F" w:rsidRPr="00A2152F" w:rsidRDefault="00A2152F" w:rsidP="005E3D57">
            <w:pPr>
              <w:pStyle w:val="04ABodyText"/>
              <w:numPr>
                <w:ilvl w:val="0"/>
                <w:numId w:val="8"/>
              </w:numPr>
              <w:spacing w:before="0"/>
            </w:pPr>
            <w:r>
              <w:rPr>
                <w:color w:val="auto"/>
              </w:rPr>
              <w:lastRenderedPageBreak/>
              <w:t>A perceived lack of monitoring in primary care.</w:t>
            </w:r>
          </w:p>
          <w:p w14:paraId="4045664D" w14:textId="71409906" w:rsidR="000D485D" w:rsidRDefault="006857F1" w:rsidP="005E3D57">
            <w:pPr>
              <w:pStyle w:val="04ABodyText"/>
              <w:numPr>
                <w:ilvl w:val="0"/>
                <w:numId w:val="8"/>
              </w:numPr>
              <w:spacing w:before="0"/>
            </w:pPr>
            <w:r>
              <w:rPr>
                <w:color w:val="auto"/>
              </w:rPr>
              <w:t xml:space="preserve">Perceived lack of </w:t>
            </w:r>
            <w:r w:rsidR="004642EF">
              <w:rPr>
                <w:color w:val="auto"/>
              </w:rPr>
              <w:t>willingness</w:t>
            </w:r>
            <w:r>
              <w:rPr>
                <w:color w:val="auto"/>
              </w:rPr>
              <w:t xml:space="preserve"> among GPs</w:t>
            </w:r>
            <w:r w:rsidR="004642EF">
              <w:rPr>
                <w:color w:val="auto"/>
              </w:rPr>
              <w:t xml:space="preserve"> to change doses following a secondary care review.</w:t>
            </w:r>
          </w:p>
        </w:tc>
      </w:tr>
      <w:tr w:rsidR="000D485D" w14:paraId="07677B31" w14:textId="77777777" w:rsidTr="00C5757F">
        <w:tc>
          <w:tcPr>
            <w:tcW w:w="4940" w:type="dxa"/>
            <w:shd w:val="clear" w:color="auto" w:fill="CAF6F5" w:themeFill="text2" w:themeFillTint="33"/>
          </w:tcPr>
          <w:p w14:paraId="0B50A221" w14:textId="12F2ACDE" w:rsidR="004642EF" w:rsidRPr="00A2152F" w:rsidRDefault="004642EF" w:rsidP="00BF00BC">
            <w:pPr>
              <w:pStyle w:val="08AQuoteBody"/>
              <w:spacing w:before="0"/>
              <w:ind w:left="284" w:right="0" w:firstLine="0"/>
              <w:rPr>
                <w:sz w:val="24"/>
                <w:szCs w:val="24"/>
              </w:rPr>
            </w:pPr>
            <w:r w:rsidRPr="00A2152F">
              <w:rPr>
                <w:sz w:val="24"/>
                <w:szCs w:val="24"/>
              </w:rPr>
              <w:lastRenderedPageBreak/>
              <w:t xml:space="preserve">“Should there be any concerns, </w:t>
            </w:r>
            <w:r w:rsidR="006857F1">
              <w:rPr>
                <w:sz w:val="24"/>
                <w:szCs w:val="24"/>
              </w:rPr>
              <w:t xml:space="preserve">the </w:t>
            </w:r>
            <w:r w:rsidRPr="00A2152F">
              <w:rPr>
                <w:sz w:val="24"/>
                <w:szCs w:val="24"/>
              </w:rPr>
              <w:t>GP has to refer back and for</w:t>
            </w:r>
            <w:r w:rsidR="006857F1">
              <w:rPr>
                <w:sz w:val="24"/>
                <w:szCs w:val="24"/>
              </w:rPr>
              <w:t xml:space="preserve"> the</w:t>
            </w:r>
            <w:r w:rsidRPr="00A2152F">
              <w:rPr>
                <w:sz w:val="24"/>
                <w:szCs w:val="24"/>
              </w:rPr>
              <w:t xml:space="preserve"> patient to have</w:t>
            </w:r>
            <w:r w:rsidR="006857F1">
              <w:rPr>
                <w:sz w:val="24"/>
                <w:szCs w:val="24"/>
              </w:rPr>
              <w:t xml:space="preserve"> an</w:t>
            </w:r>
            <w:r w:rsidRPr="00A2152F">
              <w:rPr>
                <w:sz w:val="24"/>
                <w:szCs w:val="24"/>
              </w:rPr>
              <w:t xml:space="preserve"> appointment to access specialist review may take unacceptable waiting period</w:t>
            </w:r>
            <w:r w:rsidR="00BF00BC">
              <w:rPr>
                <w:sz w:val="24"/>
                <w:szCs w:val="24"/>
              </w:rPr>
              <w:t>…</w:t>
            </w:r>
            <w:r w:rsidR="006857F1">
              <w:rPr>
                <w:sz w:val="24"/>
                <w:szCs w:val="24"/>
              </w:rPr>
              <w:t xml:space="preserve"> </w:t>
            </w:r>
            <w:r w:rsidRPr="00A2152F">
              <w:rPr>
                <w:sz w:val="24"/>
                <w:szCs w:val="24"/>
              </w:rPr>
              <w:t xml:space="preserve">This creates unnecessary delays and risks to patients.” </w:t>
            </w:r>
            <w:r w:rsidR="00162AC5" w:rsidRPr="00162AC5">
              <w:rPr>
                <w:b w:val="0"/>
                <w:bCs/>
                <w:sz w:val="24"/>
                <w:szCs w:val="24"/>
              </w:rPr>
              <w:t>GP, Primary Care (survey)</w:t>
            </w:r>
          </w:p>
          <w:p w14:paraId="60A731A9" w14:textId="62EF14B8" w:rsidR="004642EF" w:rsidRPr="00162AC5" w:rsidRDefault="004642EF" w:rsidP="00162AC5">
            <w:pPr>
              <w:pStyle w:val="08AQuoteBody"/>
              <w:spacing w:before="0"/>
              <w:ind w:left="284" w:right="0" w:firstLine="0"/>
              <w:rPr>
                <w:sz w:val="24"/>
                <w:szCs w:val="24"/>
              </w:rPr>
            </w:pPr>
            <w:r w:rsidRPr="00A2152F">
              <w:rPr>
                <w:sz w:val="24"/>
                <w:szCs w:val="24"/>
              </w:rPr>
              <w:t xml:space="preserve">“Primary </w:t>
            </w:r>
            <w:r w:rsidR="00EC6623">
              <w:rPr>
                <w:sz w:val="24"/>
                <w:szCs w:val="24"/>
              </w:rPr>
              <w:t xml:space="preserve">care? </w:t>
            </w:r>
            <w:r w:rsidRPr="00A2152F">
              <w:rPr>
                <w:sz w:val="24"/>
                <w:szCs w:val="24"/>
              </w:rPr>
              <w:t>don't have</w:t>
            </w:r>
            <w:r w:rsidR="006857F1">
              <w:rPr>
                <w:sz w:val="24"/>
                <w:szCs w:val="24"/>
              </w:rPr>
              <w:t xml:space="preserve"> the</w:t>
            </w:r>
            <w:r w:rsidRPr="00A2152F">
              <w:rPr>
                <w:sz w:val="24"/>
                <w:szCs w:val="24"/>
              </w:rPr>
              <w:t xml:space="preserve"> resources or skills to monitor these complex patients in </w:t>
            </w:r>
            <w:r w:rsidR="006857F1">
              <w:rPr>
                <w:sz w:val="24"/>
                <w:szCs w:val="24"/>
              </w:rPr>
              <w:t xml:space="preserve">the </w:t>
            </w:r>
            <w:r w:rsidRPr="00A2152F">
              <w:rPr>
                <w:sz w:val="24"/>
                <w:szCs w:val="24"/>
              </w:rPr>
              <w:t>community, so ideally</w:t>
            </w:r>
            <w:r w:rsidR="006857F1">
              <w:rPr>
                <w:sz w:val="24"/>
                <w:szCs w:val="24"/>
              </w:rPr>
              <w:t xml:space="preserve"> a</w:t>
            </w:r>
            <w:r w:rsidRPr="00A2152F">
              <w:rPr>
                <w:sz w:val="24"/>
                <w:szCs w:val="24"/>
              </w:rPr>
              <w:t xml:space="preserve"> specialist mental health team should take responsibility</w:t>
            </w:r>
            <w:r w:rsidR="00BF00BC">
              <w:rPr>
                <w:sz w:val="24"/>
                <w:szCs w:val="24"/>
              </w:rPr>
              <w:t>…</w:t>
            </w:r>
            <w:r w:rsidRPr="00A2152F">
              <w:rPr>
                <w:sz w:val="24"/>
                <w:szCs w:val="24"/>
              </w:rPr>
              <w:t>of these complex patients.</w:t>
            </w:r>
            <w:r w:rsidR="00A2152F" w:rsidRPr="00A2152F">
              <w:rPr>
                <w:sz w:val="24"/>
                <w:szCs w:val="24"/>
              </w:rPr>
              <w:t>”</w:t>
            </w:r>
            <w:r w:rsidRPr="00A2152F">
              <w:rPr>
                <w:sz w:val="24"/>
                <w:szCs w:val="24"/>
              </w:rPr>
              <w:t xml:space="preserve"> </w:t>
            </w:r>
            <w:r w:rsidR="00162AC5" w:rsidRPr="00162AC5">
              <w:rPr>
                <w:b w:val="0"/>
                <w:bCs/>
                <w:sz w:val="24"/>
                <w:szCs w:val="24"/>
              </w:rPr>
              <w:t>GP, Primary Care (survey)</w:t>
            </w:r>
          </w:p>
        </w:tc>
        <w:tc>
          <w:tcPr>
            <w:tcW w:w="5219" w:type="dxa"/>
            <w:shd w:val="clear" w:color="auto" w:fill="CAF6F5" w:themeFill="text2" w:themeFillTint="33"/>
          </w:tcPr>
          <w:p w14:paraId="5E4B9187" w14:textId="545D7641" w:rsidR="00A2152F" w:rsidRDefault="00A2152F" w:rsidP="00BF00BC">
            <w:pPr>
              <w:pStyle w:val="08AQuoteBody"/>
              <w:spacing w:before="0"/>
              <w:ind w:left="284" w:right="0" w:firstLine="0"/>
              <w:rPr>
                <w:sz w:val="24"/>
                <w:szCs w:val="24"/>
              </w:rPr>
            </w:pPr>
            <w:r>
              <w:rPr>
                <w:sz w:val="24"/>
                <w:szCs w:val="24"/>
              </w:rPr>
              <w:t>“</w:t>
            </w:r>
            <w:r w:rsidRPr="00A2152F">
              <w:rPr>
                <w:sz w:val="24"/>
                <w:szCs w:val="24"/>
              </w:rPr>
              <w:t xml:space="preserve">Many psychotropic </w:t>
            </w:r>
            <w:r w:rsidR="00C33365">
              <w:rPr>
                <w:sz w:val="24"/>
                <w:szCs w:val="24"/>
              </w:rPr>
              <w:t>medicine</w:t>
            </w:r>
            <w:r w:rsidRPr="00A2152F">
              <w:rPr>
                <w:sz w:val="24"/>
                <w:szCs w:val="24"/>
              </w:rPr>
              <w:t>s, particularly antipsychotics and mood stabili</w:t>
            </w:r>
            <w:r w:rsidR="00EF3A02">
              <w:rPr>
                <w:sz w:val="24"/>
                <w:szCs w:val="24"/>
              </w:rPr>
              <w:t>s</w:t>
            </w:r>
            <w:r w:rsidRPr="00A2152F">
              <w:rPr>
                <w:sz w:val="24"/>
                <w:szCs w:val="24"/>
              </w:rPr>
              <w:t>ers, can have significant physical health side effect</w:t>
            </w:r>
            <w:r w:rsidR="00BF00BC">
              <w:rPr>
                <w:sz w:val="24"/>
                <w:szCs w:val="24"/>
              </w:rPr>
              <w:t>s…</w:t>
            </w:r>
            <w:r w:rsidRPr="00A2152F">
              <w:rPr>
                <w:sz w:val="24"/>
                <w:szCs w:val="24"/>
              </w:rPr>
              <w:t>However, in some cases, GPs do not regularly monitor these</w:t>
            </w:r>
            <w:r>
              <w:rPr>
                <w:sz w:val="24"/>
                <w:szCs w:val="24"/>
              </w:rPr>
              <w:t xml:space="preserve">.” </w:t>
            </w:r>
            <w:r w:rsidR="00162AC5" w:rsidRPr="00162AC5">
              <w:rPr>
                <w:b w:val="0"/>
                <w:bCs/>
                <w:sz w:val="24"/>
                <w:szCs w:val="24"/>
              </w:rPr>
              <w:t>Pharmacist, NHS Mental Health Service (survey)</w:t>
            </w:r>
          </w:p>
          <w:p w14:paraId="0929106A" w14:textId="6D2CF6FE" w:rsidR="000D485D" w:rsidRDefault="000D485D" w:rsidP="00BF00BC">
            <w:pPr>
              <w:pStyle w:val="08AQuoteBody"/>
              <w:spacing w:before="0"/>
              <w:ind w:left="284" w:right="0" w:firstLine="0"/>
            </w:pPr>
            <w:r w:rsidRPr="000D485D">
              <w:rPr>
                <w:sz w:val="24"/>
                <w:szCs w:val="24"/>
              </w:rPr>
              <w:t>"</w:t>
            </w:r>
            <w:r w:rsidR="00BF00BC">
              <w:rPr>
                <w:sz w:val="24"/>
                <w:szCs w:val="24"/>
              </w:rPr>
              <w:t>T</w:t>
            </w:r>
            <w:r w:rsidRPr="000D485D">
              <w:rPr>
                <w:sz w:val="24"/>
                <w:szCs w:val="24"/>
              </w:rPr>
              <w:t xml:space="preserve">he GP’s been prescribing their </w:t>
            </w:r>
            <w:r w:rsidR="00A2152F">
              <w:rPr>
                <w:sz w:val="24"/>
                <w:szCs w:val="24"/>
              </w:rPr>
              <w:t>[</w:t>
            </w:r>
            <w:r w:rsidR="00C33365">
              <w:rPr>
                <w:sz w:val="24"/>
                <w:szCs w:val="24"/>
              </w:rPr>
              <w:t>medicine</w:t>
            </w:r>
            <w:r w:rsidR="00A2152F">
              <w:rPr>
                <w:sz w:val="24"/>
                <w:szCs w:val="24"/>
              </w:rPr>
              <w:t>]</w:t>
            </w:r>
            <w:r w:rsidRPr="000D485D">
              <w:rPr>
                <w:sz w:val="24"/>
                <w:szCs w:val="24"/>
              </w:rPr>
              <w:t xml:space="preserve"> for 10</w:t>
            </w:r>
            <w:r>
              <w:rPr>
                <w:sz w:val="24"/>
                <w:szCs w:val="24"/>
              </w:rPr>
              <w:t xml:space="preserve"> [years]</w:t>
            </w:r>
            <w:r w:rsidRPr="000D485D">
              <w:rPr>
                <w:sz w:val="24"/>
                <w:szCs w:val="24"/>
              </w:rPr>
              <w:t xml:space="preserve">. And then we </w:t>
            </w:r>
            <w:r w:rsidR="001E6FE0" w:rsidRPr="000D485D">
              <w:rPr>
                <w:sz w:val="24"/>
                <w:szCs w:val="24"/>
              </w:rPr>
              <w:t>say,</w:t>
            </w:r>
            <w:r w:rsidR="00F45E24">
              <w:rPr>
                <w:sz w:val="24"/>
                <w:szCs w:val="24"/>
              </w:rPr>
              <w:t xml:space="preserve"> ‘</w:t>
            </w:r>
            <w:r w:rsidRPr="000D485D">
              <w:rPr>
                <w:sz w:val="24"/>
                <w:szCs w:val="24"/>
              </w:rPr>
              <w:t>we’ve done a review</w:t>
            </w:r>
            <w:r w:rsidR="00F45E24">
              <w:rPr>
                <w:sz w:val="24"/>
                <w:szCs w:val="24"/>
              </w:rPr>
              <w:t>, c</w:t>
            </w:r>
            <w:r w:rsidRPr="000D485D">
              <w:rPr>
                <w:sz w:val="24"/>
                <w:szCs w:val="24"/>
              </w:rPr>
              <w:t>an you just slightly increase the dose for us?</w:t>
            </w:r>
            <w:r w:rsidR="00F45E24">
              <w:rPr>
                <w:sz w:val="24"/>
                <w:szCs w:val="24"/>
              </w:rPr>
              <w:t>’</w:t>
            </w:r>
            <w:r w:rsidRPr="000D485D">
              <w:rPr>
                <w:sz w:val="24"/>
                <w:szCs w:val="24"/>
              </w:rPr>
              <w:t xml:space="preserve"> And they say, no, and actually we’re handing it back to you."</w:t>
            </w:r>
            <w:r>
              <w:rPr>
                <w:sz w:val="24"/>
                <w:szCs w:val="24"/>
              </w:rPr>
              <w:t xml:space="preserve"> </w:t>
            </w:r>
            <w:r w:rsidRPr="000D485D">
              <w:rPr>
                <w:b w:val="0"/>
                <w:bCs/>
                <w:sz w:val="24"/>
                <w:szCs w:val="24"/>
              </w:rPr>
              <w:t>Nurse</w:t>
            </w:r>
            <w:r w:rsidR="000F53B6">
              <w:rPr>
                <w:b w:val="0"/>
                <w:bCs/>
                <w:sz w:val="24"/>
                <w:szCs w:val="24"/>
              </w:rPr>
              <w:t>, NHS Mental Health Service</w:t>
            </w:r>
          </w:p>
        </w:tc>
      </w:tr>
    </w:tbl>
    <w:p w14:paraId="2ABC056C" w14:textId="2C69230F" w:rsidR="00096601" w:rsidRPr="00491AAA" w:rsidRDefault="00096601" w:rsidP="000C4357">
      <w:pPr>
        <w:pStyle w:val="04ABodyText"/>
        <w:numPr>
          <w:ilvl w:val="0"/>
          <w:numId w:val="0"/>
        </w:numPr>
      </w:pPr>
      <w:r w:rsidRPr="00491AAA">
        <w:t xml:space="preserve">Participants emphasised that patients frequently find themselves caught in the middle of a fragmented and confusing system. </w:t>
      </w:r>
      <w:r w:rsidR="006857F1">
        <w:t>Reported c</w:t>
      </w:r>
      <w:r w:rsidR="00491AAA">
        <w:t>hallenges</w:t>
      </w:r>
      <w:r w:rsidR="00FD7FD2">
        <w:t xml:space="preserve"> for patients</w:t>
      </w:r>
      <w:r w:rsidR="00491AAA">
        <w:t xml:space="preserve"> include</w:t>
      </w:r>
      <w:r w:rsidR="00F45E24">
        <w:t>d</w:t>
      </w:r>
      <w:r w:rsidR="00491AAA">
        <w:t>:</w:t>
      </w:r>
    </w:p>
    <w:p w14:paraId="199C75D9" w14:textId="6CD6CECC" w:rsidR="00FD7FD2" w:rsidRDefault="00FD7FD2" w:rsidP="005E3D57">
      <w:pPr>
        <w:pStyle w:val="04ABodyText"/>
        <w:numPr>
          <w:ilvl w:val="0"/>
          <w:numId w:val="10"/>
        </w:numPr>
      </w:pPr>
      <w:r>
        <w:t>U</w:t>
      </w:r>
      <w:r w:rsidR="00096601" w:rsidRPr="00491AAA">
        <w:t xml:space="preserve">ncertainty and frustration due to variations in how shared care agreements are implemented across different GP practices and regions. </w:t>
      </w:r>
    </w:p>
    <w:p w14:paraId="4B3E7384" w14:textId="31ABB86C" w:rsidR="00491AAA" w:rsidRPr="00491AAA" w:rsidRDefault="00FD7FD2" w:rsidP="005E3D57">
      <w:pPr>
        <w:pStyle w:val="04ABodyText"/>
        <w:numPr>
          <w:ilvl w:val="0"/>
          <w:numId w:val="10"/>
        </w:numPr>
      </w:pPr>
      <w:r>
        <w:t>Confusion as to</w:t>
      </w:r>
      <w:r w:rsidR="00491AAA" w:rsidRPr="00491AAA">
        <w:t xml:space="preserve"> why </w:t>
      </w:r>
      <w:r>
        <w:t>a</w:t>
      </w:r>
      <w:r w:rsidR="00491AAA" w:rsidRPr="00491AAA">
        <w:t xml:space="preserve"> GP is reluctant to prescribe or why they need to attend specialist appointments even when feeling stable</w:t>
      </w:r>
      <w:r w:rsidR="00C61E63">
        <w:t>. P</w:t>
      </w:r>
      <w:r w:rsidR="00F45E24">
        <w:t xml:space="preserve">articipants suggested </w:t>
      </w:r>
      <w:r w:rsidR="006857F1">
        <w:t xml:space="preserve">that </w:t>
      </w:r>
      <w:r w:rsidR="00F45E24">
        <w:t>patients would prefer to be managed within primary care because it</w:t>
      </w:r>
      <w:r w:rsidR="006857F1">
        <w:t xml:space="preserve"> i</w:t>
      </w:r>
      <w:r w:rsidR="00F45E24">
        <w:t>s closer to home</w:t>
      </w:r>
      <w:r w:rsidR="006857F1">
        <w:t xml:space="preserve"> and</w:t>
      </w:r>
      <w:r w:rsidR="00F45E24">
        <w:t xml:space="preserve"> more familiar, and </w:t>
      </w:r>
      <w:r w:rsidR="006857F1">
        <w:t xml:space="preserve">avoids </w:t>
      </w:r>
      <w:r w:rsidR="00F45E24">
        <w:t>the stigma attached to accessing mental health services</w:t>
      </w:r>
      <w:r w:rsidR="00491AAA" w:rsidRPr="00491AAA">
        <w:t xml:space="preserve">.  </w:t>
      </w:r>
    </w:p>
    <w:p w14:paraId="58F1E4D5" w14:textId="22E3A06B" w:rsidR="00491AAA" w:rsidRPr="00491AAA" w:rsidRDefault="00FD7FD2" w:rsidP="005E3D57">
      <w:pPr>
        <w:pStyle w:val="04ABodyText"/>
        <w:numPr>
          <w:ilvl w:val="0"/>
          <w:numId w:val="10"/>
        </w:numPr>
      </w:pPr>
      <w:r>
        <w:t>D</w:t>
      </w:r>
      <w:r w:rsidRPr="00491AAA">
        <w:t xml:space="preserve">isruptions in </w:t>
      </w:r>
      <w:r w:rsidR="00C33365">
        <w:t>medicine</w:t>
      </w:r>
      <w:r w:rsidRPr="00491AAA">
        <w:t xml:space="preserve"> access and monitoring</w:t>
      </w:r>
      <w:r w:rsidR="00F45E24">
        <w:t>, with the associated r</w:t>
      </w:r>
      <w:r>
        <w:t xml:space="preserve">isk of </w:t>
      </w:r>
      <w:r w:rsidR="00491AAA" w:rsidRPr="00491AAA">
        <w:t>treatment breaks, potential relapse, and adverse events.</w:t>
      </w:r>
    </w:p>
    <w:p w14:paraId="5C39C584" w14:textId="63063540" w:rsidR="00491AAA" w:rsidRPr="00491AAA" w:rsidRDefault="00491AAA" w:rsidP="00BF00BC">
      <w:pPr>
        <w:pStyle w:val="08AQuoteBody"/>
        <w:ind w:left="284" w:firstLine="0"/>
        <w:rPr>
          <w:sz w:val="24"/>
          <w:szCs w:val="16"/>
        </w:rPr>
      </w:pPr>
      <w:r w:rsidRPr="00491AAA">
        <w:rPr>
          <w:sz w:val="24"/>
          <w:szCs w:val="16"/>
        </w:rPr>
        <w:lastRenderedPageBreak/>
        <w:t>"It's just confusing for patients. Like, they don't understand shared care necessarily. Why should they have to understand shared care and the ins and out and complexities of it."</w:t>
      </w:r>
      <w:r w:rsidR="000F53B6">
        <w:rPr>
          <w:sz w:val="24"/>
          <w:szCs w:val="16"/>
        </w:rPr>
        <w:t xml:space="preserve"> </w:t>
      </w:r>
      <w:r w:rsidR="000F53B6" w:rsidRPr="000F53B6">
        <w:rPr>
          <w:b w:val="0"/>
          <w:bCs/>
          <w:sz w:val="24"/>
          <w:szCs w:val="16"/>
        </w:rPr>
        <w:t>Pharmacist, NHS Mental Health Service</w:t>
      </w:r>
      <w:r w:rsidR="000F53B6" w:rsidRPr="000F53B6">
        <w:rPr>
          <w:sz w:val="24"/>
          <w:szCs w:val="16"/>
        </w:rPr>
        <w:t xml:space="preserve"> </w:t>
      </w:r>
    </w:p>
    <w:p w14:paraId="46113152" w14:textId="3BC34D69" w:rsidR="00096601" w:rsidRPr="00491AAA" w:rsidRDefault="00491AAA" w:rsidP="00BF00BC">
      <w:pPr>
        <w:pStyle w:val="08AQuoteBody"/>
        <w:ind w:left="284" w:firstLine="0"/>
        <w:rPr>
          <w:sz w:val="24"/>
          <w:szCs w:val="16"/>
        </w:rPr>
      </w:pPr>
      <w:r w:rsidRPr="00491AAA">
        <w:rPr>
          <w:sz w:val="24"/>
          <w:szCs w:val="16"/>
        </w:rPr>
        <w:t>“</w:t>
      </w:r>
      <w:r w:rsidR="00096601" w:rsidRPr="00491AAA">
        <w:rPr>
          <w:sz w:val="24"/>
          <w:szCs w:val="16"/>
        </w:rPr>
        <w:t>Trying to get people on antipsychotics reviewed in secondary care is near impossible (even those in crisis!) despite the promises in a shared care agreement, and GPs carry all the risk</w:t>
      </w:r>
      <w:r w:rsidRPr="00491AAA">
        <w:rPr>
          <w:sz w:val="24"/>
          <w:szCs w:val="16"/>
        </w:rPr>
        <w:t>…</w:t>
      </w:r>
      <w:r w:rsidR="00096601" w:rsidRPr="00491AAA">
        <w:rPr>
          <w:sz w:val="24"/>
          <w:szCs w:val="16"/>
        </w:rPr>
        <w:t>Mental health services are simply so poorly funded that they cannot provide anything close to the service they are commissioned for.</w:t>
      </w:r>
      <w:r w:rsidRPr="00491AAA">
        <w:rPr>
          <w:sz w:val="24"/>
          <w:szCs w:val="16"/>
        </w:rPr>
        <w:t>”</w:t>
      </w:r>
      <w:r w:rsidR="00096601" w:rsidRPr="00491AAA">
        <w:rPr>
          <w:sz w:val="24"/>
          <w:szCs w:val="16"/>
        </w:rPr>
        <w:t xml:space="preserve"> </w:t>
      </w:r>
      <w:r w:rsidR="00162AC5" w:rsidRPr="00162AC5">
        <w:rPr>
          <w:b w:val="0"/>
          <w:bCs/>
          <w:sz w:val="24"/>
          <w:szCs w:val="16"/>
        </w:rPr>
        <w:t>GP, Primary Care (survey)</w:t>
      </w:r>
    </w:p>
    <w:p w14:paraId="2F250CE4" w14:textId="49F15B09" w:rsidR="001E2EF4" w:rsidRPr="006E1BEA" w:rsidRDefault="00EC0D76" w:rsidP="000C4357">
      <w:pPr>
        <w:pStyle w:val="04ABodyText"/>
        <w:numPr>
          <w:ilvl w:val="0"/>
          <w:numId w:val="0"/>
        </w:numPr>
      </w:pPr>
      <w:r>
        <w:t xml:space="preserve">Compounding this issue was </w:t>
      </w:r>
      <w:r w:rsidRPr="00DB6E36">
        <w:rPr>
          <w:b/>
          <w:bCs/>
        </w:rPr>
        <w:t>poor communication between mental health services and GPs</w:t>
      </w:r>
      <w:r w:rsidR="006E1BEA">
        <w:rPr>
          <w:b/>
          <w:bCs/>
        </w:rPr>
        <w:t>.</w:t>
      </w:r>
      <w:r>
        <w:t xml:space="preserve"> </w:t>
      </w:r>
      <w:r w:rsidR="009F1C25">
        <w:t xml:space="preserve">Poor communication and collaboration was </w:t>
      </w:r>
      <w:r w:rsidR="000B6FE1">
        <w:t xml:space="preserve">a key barrier </w:t>
      </w:r>
      <w:r w:rsidR="009F1C25">
        <w:t>discussed</w:t>
      </w:r>
      <w:r w:rsidR="000B6FE1">
        <w:t xml:space="preserve"> in the survey (30%</w:t>
      </w:r>
      <w:r w:rsidR="00793228">
        <w:t xml:space="preserve"> mention this</w:t>
      </w:r>
      <w:r w:rsidR="000B6FE1">
        <w:t>)</w:t>
      </w:r>
      <w:r w:rsidR="009F1C25">
        <w:t xml:space="preserve">. A similar proportion (27%) also discussed referrals being rejected, or lack of continuity or follow-up after discharge from secondary care. </w:t>
      </w:r>
      <w:r w:rsidR="00085553">
        <w:t>P</w:t>
      </w:r>
      <w:r>
        <w:t xml:space="preserve">articipants noted </w:t>
      </w:r>
      <w:r w:rsidRPr="00EB40AB">
        <w:rPr>
          <w:i/>
          <w:iCs/>
        </w:rPr>
        <w:t>"Delayed letters. Rejected referrals"</w:t>
      </w:r>
      <w:r>
        <w:rPr>
          <w:i/>
          <w:iCs/>
        </w:rPr>
        <w:t xml:space="preserve">, </w:t>
      </w:r>
      <w:r w:rsidRPr="006E1BEA">
        <w:t>and</w:t>
      </w:r>
      <w:r>
        <w:rPr>
          <w:i/>
          <w:iCs/>
        </w:rPr>
        <w:t xml:space="preserve"> </w:t>
      </w:r>
      <w:r w:rsidRPr="00EB40AB">
        <w:rPr>
          <w:i/>
          <w:iCs/>
        </w:rPr>
        <w:t>"Total lack of communication"</w:t>
      </w:r>
      <w:r w:rsidR="00085553">
        <w:rPr>
          <w:i/>
          <w:iCs/>
        </w:rPr>
        <w:t xml:space="preserve">. </w:t>
      </w:r>
      <w:r w:rsidR="00DB6E36">
        <w:t xml:space="preserve">In the qualitative interviews, participants </w:t>
      </w:r>
      <w:r w:rsidR="006E1BEA">
        <w:t>said that communication to primary care can be delayed, inconsistent, unclear or missing information that can lead to confusion and errors</w:t>
      </w:r>
      <w:r w:rsidR="00D32F9B">
        <w:t xml:space="preserve"> among GPs</w:t>
      </w:r>
      <w:r w:rsidR="00DB6E36">
        <w:t xml:space="preserve">. </w:t>
      </w:r>
      <w:r w:rsidR="005B6678">
        <w:t xml:space="preserve">This was a point particularly observed by pharmacists. </w:t>
      </w:r>
      <w:r w:rsidR="008F2353">
        <w:t xml:space="preserve">Despite information on side effects and management </w:t>
      </w:r>
      <w:r w:rsidR="00EF3A02">
        <w:t xml:space="preserve">being available </w:t>
      </w:r>
      <w:r w:rsidR="008F2353">
        <w:t xml:space="preserve">within shared </w:t>
      </w:r>
      <w:r w:rsidR="00A4453D">
        <w:t xml:space="preserve">care </w:t>
      </w:r>
      <w:r w:rsidR="008F2353">
        <w:t xml:space="preserve">agreements, </w:t>
      </w:r>
      <w:r w:rsidR="00A4453D">
        <w:t>GPs</w:t>
      </w:r>
      <w:r w:rsidR="008F2353">
        <w:t xml:space="preserve"> also noted that access to specialists for further support can be challenging</w:t>
      </w:r>
      <w:r w:rsidR="00F45E24">
        <w:t xml:space="preserve"> because of their limited capacity</w:t>
      </w:r>
      <w:r w:rsidR="008F2353">
        <w:t xml:space="preserve">. </w:t>
      </w:r>
    </w:p>
    <w:p w14:paraId="7BFA16A9" w14:textId="3B95B83C" w:rsidR="005B6678" w:rsidRPr="00162AC5" w:rsidRDefault="005B6678" w:rsidP="00162AC5">
      <w:pPr>
        <w:pStyle w:val="08AQuoteBody"/>
        <w:ind w:left="284" w:firstLine="0"/>
        <w:rPr>
          <w:color w:val="E50158" w:themeColor="accent5"/>
          <w:sz w:val="24"/>
          <w:szCs w:val="16"/>
        </w:rPr>
      </w:pPr>
      <w:r>
        <w:rPr>
          <w:sz w:val="24"/>
          <w:szCs w:val="16"/>
        </w:rPr>
        <w:t>“T</w:t>
      </w:r>
      <w:r w:rsidRPr="005B6678">
        <w:rPr>
          <w:sz w:val="24"/>
          <w:szCs w:val="16"/>
        </w:rPr>
        <w:t xml:space="preserve">here can often be confusion or delays in transferring key information, such as changes in prescribed psychotropic </w:t>
      </w:r>
      <w:r w:rsidR="00C33365">
        <w:rPr>
          <w:sz w:val="24"/>
          <w:szCs w:val="16"/>
        </w:rPr>
        <w:t>medicine</w:t>
      </w:r>
      <w:r w:rsidRPr="005B6678">
        <w:rPr>
          <w:sz w:val="24"/>
          <w:szCs w:val="16"/>
        </w:rPr>
        <w:t xml:space="preserve">s or updates on treatment goals. This disconnect is especially problematic when it comes to monitoring the physical health of patients on long-term psychotropic </w:t>
      </w:r>
      <w:r w:rsidR="00C33365">
        <w:rPr>
          <w:sz w:val="24"/>
          <w:szCs w:val="16"/>
        </w:rPr>
        <w:t>medicine</w:t>
      </w:r>
      <w:r w:rsidRPr="005B6678">
        <w:rPr>
          <w:sz w:val="24"/>
          <w:szCs w:val="16"/>
        </w:rPr>
        <w:t>s.</w:t>
      </w:r>
      <w:r>
        <w:rPr>
          <w:sz w:val="24"/>
          <w:szCs w:val="16"/>
        </w:rPr>
        <w:t xml:space="preserve">” </w:t>
      </w:r>
      <w:r w:rsidR="00162AC5" w:rsidRPr="000F53B6">
        <w:rPr>
          <w:b w:val="0"/>
          <w:bCs/>
          <w:sz w:val="24"/>
          <w:szCs w:val="16"/>
        </w:rPr>
        <w:t>Pharmacist, NHS Mental Health Service</w:t>
      </w:r>
      <w:r w:rsidR="00162AC5">
        <w:rPr>
          <w:b w:val="0"/>
          <w:bCs/>
          <w:sz w:val="24"/>
          <w:szCs w:val="16"/>
        </w:rPr>
        <w:t xml:space="preserve"> (survey)</w:t>
      </w:r>
    </w:p>
    <w:p w14:paraId="44808349" w14:textId="1C6A5B6D" w:rsidR="006E1BEA" w:rsidRDefault="006E1BEA" w:rsidP="000C4357">
      <w:pPr>
        <w:pStyle w:val="04ABodyText"/>
        <w:numPr>
          <w:ilvl w:val="0"/>
          <w:numId w:val="0"/>
        </w:numPr>
      </w:pPr>
      <w:r w:rsidRPr="006E1BEA">
        <w:t xml:space="preserve">The process of implementing </w:t>
      </w:r>
      <w:r>
        <w:t>shared care agreements</w:t>
      </w:r>
      <w:r w:rsidRPr="006E1BEA">
        <w:t xml:space="preserve"> was </w:t>
      </w:r>
      <w:r w:rsidR="00D32F9B">
        <w:t xml:space="preserve">also </w:t>
      </w:r>
      <w:r w:rsidRPr="006E1BEA">
        <w:t>critici</w:t>
      </w:r>
      <w:r>
        <w:t>s</w:t>
      </w:r>
      <w:r w:rsidRPr="006E1BEA">
        <w:t>ed for lacking genuine collaboration</w:t>
      </w:r>
      <w:r w:rsidR="00D32F9B" w:rsidRPr="00D32F9B">
        <w:t xml:space="preserve"> </w:t>
      </w:r>
      <w:r w:rsidR="00D32F9B">
        <w:t xml:space="preserve">and </w:t>
      </w:r>
      <w:r w:rsidR="00D32F9B" w:rsidRPr="006E1BEA">
        <w:t>shared decision-making</w:t>
      </w:r>
      <w:r w:rsidRPr="006E1BEA">
        <w:t>. Participants highlighted instances where GPs felt pressured to accept agreements without sufficient input or opportunity to raise concerns</w:t>
      </w:r>
      <w:r w:rsidR="006857F1">
        <w:t>, or even the correct paperwork</w:t>
      </w:r>
      <w:r w:rsidRPr="006E1BEA">
        <w:t xml:space="preserve">.  </w:t>
      </w:r>
    </w:p>
    <w:p w14:paraId="44A4D3A2" w14:textId="50815AEB" w:rsidR="006E1BEA" w:rsidRDefault="006E1BEA" w:rsidP="000F53B6">
      <w:pPr>
        <w:pStyle w:val="08AQuoteBody"/>
        <w:ind w:left="284" w:firstLine="0"/>
        <w:rPr>
          <w:b w:val="0"/>
          <w:bCs/>
          <w:sz w:val="24"/>
          <w:szCs w:val="16"/>
        </w:rPr>
      </w:pPr>
      <w:r w:rsidRPr="006E1BEA">
        <w:rPr>
          <w:sz w:val="24"/>
          <w:szCs w:val="16"/>
        </w:rPr>
        <w:t xml:space="preserve">"If we're sharing care with someone, it's about working collaboratively, but the process of doing it doesn't always feel collaborative, you know, and </w:t>
      </w:r>
      <w:r>
        <w:rPr>
          <w:sz w:val="24"/>
          <w:szCs w:val="16"/>
        </w:rPr>
        <w:t>GP</w:t>
      </w:r>
      <w:r w:rsidRPr="006E1BEA">
        <w:rPr>
          <w:sz w:val="24"/>
          <w:szCs w:val="16"/>
        </w:rPr>
        <w:t>s feel like they're almost expected to take it on</w:t>
      </w:r>
      <w:r>
        <w:rPr>
          <w:sz w:val="24"/>
          <w:szCs w:val="16"/>
        </w:rPr>
        <w:t>.”</w:t>
      </w:r>
      <w:r w:rsidRPr="006E1BEA">
        <w:rPr>
          <w:sz w:val="24"/>
          <w:szCs w:val="16"/>
        </w:rPr>
        <w:t xml:space="preserve"> </w:t>
      </w:r>
      <w:r w:rsidR="000F53B6" w:rsidRPr="000F53B6">
        <w:rPr>
          <w:b w:val="0"/>
          <w:bCs/>
          <w:sz w:val="24"/>
          <w:szCs w:val="16"/>
        </w:rPr>
        <w:t>Pharmacist, NHS Mental Health Service</w:t>
      </w:r>
    </w:p>
    <w:p w14:paraId="07CE98F7" w14:textId="23CEC9B3" w:rsidR="00B0785A" w:rsidRDefault="00B0785A" w:rsidP="000C4357">
      <w:pPr>
        <w:pStyle w:val="04ABodyText"/>
        <w:numPr>
          <w:ilvl w:val="0"/>
          <w:numId w:val="0"/>
        </w:numPr>
      </w:pPr>
      <w:r>
        <w:t xml:space="preserve">There were also instances where shared care agreements </w:t>
      </w:r>
      <w:r w:rsidR="007D02D6">
        <w:t>we</w:t>
      </w:r>
      <w:r>
        <w:t>re not being implemented consistently across a whole area</w:t>
      </w:r>
      <w:r w:rsidR="007D02D6">
        <w:t xml:space="preserve"> – creating further confusion</w:t>
      </w:r>
      <w:r>
        <w:t xml:space="preserve">. For example, inconsistencies in how trusts are communicating decisions about shared care, and </w:t>
      </w:r>
      <w:r w:rsidR="007D02D6">
        <w:t xml:space="preserve">variation </w:t>
      </w:r>
      <w:r>
        <w:t xml:space="preserve">in the documentation being </w:t>
      </w:r>
      <w:r w:rsidR="007D02D6">
        <w:t>shared/</w:t>
      </w:r>
      <w:r w:rsidR="00C61E63">
        <w:t xml:space="preserve"> </w:t>
      </w:r>
      <w:r>
        <w:t>required</w:t>
      </w:r>
      <w:r w:rsidR="007D02D6">
        <w:t xml:space="preserve"> by providers</w:t>
      </w:r>
      <w:r>
        <w:t xml:space="preserve">. </w:t>
      </w:r>
    </w:p>
    <w:p w14:paraId="11DB72D5" w14:textId="2A7D1A65" w:rsidR="006857F1" w:rsidRDefault="00B0785A" w:rsidP="006857F1">
      <w:pPr>
        <w:pStyle w:val="08AQuoteBody"/>
        <w:ind w:left="284" w:firstLine="0"/>
        <w:rPr>
          <w:b w:val="0"/>
          <w:bCs/>
          <w:sz w:val="24"/>
          <w:szCs w:val="16"/>
        </w:rPr>
      </w:pPr>
      <w:r>
        <w:rPr>
          <w:sz w:val="24"/>
          <w:szCs w:val="16"/>
        </w:rPr>
        <w:lastRenderedPageBreak/>
        <w:t>“</w:t>
      </w:r>
      <w:r w:rsidRPr="00B0785A">
        <w:rPr>
          <w:sz w:val="24"/>
          <w:szCs w:val="16"/>
        </w:rPr>
        <w:t>Each locality sort of does things a bit differently, depending on their consultant. I don't see why they can't streamline all their processes.</w:t>
      </w:r>
      <w:r>
        <w:rPr>
          <w:sz w:val="24"/>
          <w:szCs w:val="16"/>
        </w:rPr>
        <w:t>”</w:t>
      </w:r>
      <w:r w:rsidR="006857F1" w:rsidRPr="006857F1">
        <w:rPr>
          <w:b w:val="0"/>
          <w:bCs/>
          <w:sz w:val="24"/>
          <w:szCs w:val="16"/>
        </w:rPr>
        <w:t xml:space="preserve"> </w:t>
      </w:r>
      <w:r w:rsidR="006857F1" w:rsidRPr="000F53B6">
        <w:rPr>
          <w:b w:val="0"/>
          <w:bCs/>
          <w:sz w:val="24"/>
          <w:szCs w:val="16"/>
        </w:rPr>
        <w:t xml:space="preserve">Pharmacist, </w:t>
      </w:r>
      <w:r w:rsidR="006857F1">
        <w:rPr>
          <w:b w:val="0"/>
          <w:bCs/>
          <w:sz w:val="24"/>
          <w:szCs w:val="16"/>
        </w:rPr>
        <w:t>Primary Care</w:t>
      </w:r>
    </w:p>
    <w:p w14:paraId="26708E58" w14:textId="0E970126" w:rsidR="0015565D" w:rsidRDefault="0015565D" w:rsidP="000C4357">
      <w:pPr>
        <w:pStyle w:val="04ABodyText"/>
        <w:numPr>
          <w:ilvl w:val="0"/>
          <w:numId w:val="0"/>
        </w:numPr>
      </w:pPr>
      <w:r>
        <w:t xml:space="preserve">Other issues noted in the survey included </w:t>
      </w:r>
      <w:r w:rsidRPr="00166FF2">
        <w:rPr>
          <w:b/>
        </w:rPr>
        <w:t>challenges around</w:t>
      </w:r>
      <w:r>
        <w:t xml:space="preserve"> </w:t>
      </w:r>
      <w:r w:rsidRPr="00166FF2">
        <w:rPr>
          <w:b/>
        </w:rPr>
        <w:t xml:space="preserve">poor </w:t>
      </w:r>
      <w:r w:rsidR="00612600">
        <w:rPr>
          <w:b/>
        </w:rPr>
        <w:t>medication review</w:t>
      </w:r>
      <w:r w:rsidRPr="00166FF2">
        <w:rPr>
          <w:b/>
        </w:rPr>
        <w:t>s</w:t>
      </w:r>
      <w:r>
        <w:t xml:space="preserve"> (9%) and </w:t>
      </w:r>
      <w:r w:rsidRPr="00166FF2">
        <w:rPr>
          <w:b/>
        </w:rPr>
        <w:t>monitoring and following up</w:t>
      </w:r>
      <w:r>
        <w:t xml:space="preserve"> (4%). Participants also discussed the </w:t>
      </w:r>
      <w:r w:rsidRPr="00166FF2">
        <w:rPr>
          <w:b/>
        </w:rPr>
        <w:t xml:space="preserve">lack of medical training and knowledge to carry out roles </w:t>
      </w:r>
      <w:r w:rsidR="00793228" w:rsidRPr="00166FF2">
        <w:rPr>
          <w:b/>
        </w:rPr>
        <w:t>required of</w:t>
      </w:r>
      <w:r w:rsidRPr="00166FF2">
        <w:rPr>
          <w:b/>
        </w:rPr>
        <w:t xml:space="preserve"> shared care</w:t>
      </w:r>
      <w:r>
        <w:t xml:space="preserve"> (8%) and the need for specialists to oversee complex cases (7%).  </w:t>
      </w:r>
    </w:p>
    <w:p w14:paraId="3860BFF8" w14:textId="7A9A9471" w:rsidR="0015565D" w:rsidRPr="0015565D" w:rsidRDefault="0015565D" w:rsidP="000C4357">
      <w:pPr>
        <w:pStyle w:val="04ABodyText"/>
        <w:numPr>
          <w:ilvl w:val="0"/>
          <w:numId w:val="0"/>
        </w:numPr>
      </w:pPr>
      <w:r w:rsidRPr="0015565D">
        <w:rPr>
          <w:b/>
          <w:bCs/>
        </w:rPr>
        <w:t>Workload pressures and lack of funding</w:t>
      </w:r>
      <w:r>
        <w:t xml:space="preserve"> were</w:t>
      </w:r>
      <w:r w:rsidR="00B37BBF">
        <w:t xml:space="preserve"> again</w:t>
      </w:r>
      <w:r>
        <w:t xml:space="preserve"> identified as the root cause for many of the challenges around implementation of shared care agreements. Participants in the survey discussed </w:t>
      </w:r>
      <w:r w:rsidRPr="00166FF2">
        <w:rPr>
          <w:b/>
        </w:rPr>
        <w:t>shortages of staff/ lack of resources or funding</w:t>
      </w:r>
      <w:r>
        <w:t xml:space="preserve"> (12%), </w:t>
      </w:r>
      <w:r w:rsidRPr="00166FF2">
        <w:rPr>
          <w:b/>
        </w:rPr>
        <w:t>secondary care services not working well or failing</w:t>
      </w:r>
      <w:r>
        <w:t xml:space="preserve"> (10%), and </w:t>
      </w:r>
      <w:r w:rsidRPr="00166FF2">
        <w:rPr>
          <w:b/>
        </w:rPr>
        <w:t>poor access/ availability of certain services</w:t>
      </w:r>
      <w:r>
        <w:t xml:space="preserve"> (5%) as key barriers.</w:t>
      </w:r>
    </w:p>
    <w:p w14:paraId="47FC86B3" w14:textId="075EB2C9" w:rsidR="00014EAE" w:rsidRDefault="00014EAE" w:rsidP="00014EAE">
      <w:pPr>
        <w:pStyle w:val="02BSubheadingNumbered1stlevelTOC"/>
      </w:pPr>
      <w:bookmarkStart w:id="127" w:name="_Toc194589177"/>
      <w:bookmarkStart w:id="128" w:name="_Toc196315280"/>
      <w:bookmarkStart w:id="129" w:name="_Toc200463341"/>
      <w:bookmarkStart w:id="130" w:name="_Toc200463406"/>
      <w:r>
        <w:t>Improving communication and collaboration</w:t>
      </w:r>
      <w:bookmarkEnd w:id="127"/>
      <w:bookmarkEnd w:id="128"/>
      <w:bookmarkEnd w:id="129"/>
      <w:bookmarkEnd w:id="130"/>
      <w:r>
        <w:t xml:space="preserve"> </w:t>
      </w:r>
    </w:p>
    <w:p w14:paraId="370B5430" w14:textId="67945599" w:rsidR="005C23B3" w:rsidRPr="009F722E" w:rsidRDefault="006857F1" w:rsidP="00014EAE">
      <w:pPr>
        <w:pStyle w:val="04ABodyText"/>
        <w:numPr>
          <w:ilvl w:val="0"/>
          <w:numId w:val="0"/>
        </w:numPr>
        <w:rPr>
          <w:color w:val="auto"/>
        </w:rPr>
      </w:pPr>
      <w:r>
        <w:rPr>
          <w:color w:val="auto"/>
        </w:rPr>
        <w:t xml:space="preserve">Survey participants were asked </w:t>
      </w:r>
      <w:r w:rsidR="00A4453D" w:rsidRPr="00A4453D">
        <w:rPr>
          <w:color w:val="auto"/>
        </w:rPr>
        <w:t xml:space="preserve">how communication between health and care providers could be improved. </w:t>
      </w:r>
      <w:r w:rsidRPr="00014EAE">
        <w:t xml:space="preserve">Almost three in five participants (59%) believe that </w:t>
      </w:r>
      <w:r w:rsidRPr="000B6FE1">
        <w:rPr>
          <w:b/>
          <w:bCs/>
        </w:rPr>
        <w:t xml:space="preserve">shared electronic records or IT systems </w:t>
      </w:r>
      <w:r w:rsidRPr="00014EAE">
        <w:t>would improve communication</w:t>
      </w:r>
      <w:r w:rsidR="009A5F3B">
        <w:t>.</w:t>
      </w:r>
    </w:p>
    <w:p w14:paraId="51584B2A" w14:textId="46448634" w:rsidR="009F722E" w:rsidRPr="0084762F" w:rsidRDefault="009F722E" w:rsidP="00605525">
      <w:pPr>
        <w:pStyle w:val="07BImageCaptionNumbered"/>
      </w:pPr>
      <w:r w:rsidRPr="00DD4A00">
        <w:t>Improving communication about people, care, and treatment between different health and social care providers</w:t>
      </w:r>
    </w:p>
    <w:p w14:paraId="317A8174" w14:textId="64B2EF8C" w:rsidR="0084762F" w:rsidRDefault="0084762F" w:rsidP="00014EAE">
      <w:pPr>
        <w:pStyle w:val="04ABodyText"/>
        <w:numPr>
          <w:ilvl w:val="0"/>
          <w:numId w:val="0"/>
        </w:numPr>
        <w:rPr>
          <w:color w:val="FF0000"/>
        </w:rPr>
      </w:pPr>
      <w:r>
        <w:rPr>
          <w:noProof/>
          <w:color w:val="FF0000"/>
        </w:rPr>
        <w:drawing>
          <wp:inline distT="0" distB="0" distL="0" distR="0" wp14:anchorId="7720779C" wp14:editId="7C79DCA0">
            <wp:extent cx="6757553" cy="3439795"/>
            <wp:effectExtent l="0" t="0" r="5715" b="8255"/>
            <wp:docPr id="1509152705" name="Picture 35" descr="Bar chart showing how to improve communication about people, care and treatment, as discussed in section 5.2. Base: All respondents (314). Chart shows responses of 5% and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52705" name="Picture 35" descr="Bar chart showing how to improve communication about people, care and treatment, as discussed in section 5.2. Base: All respondents (314). Chart shows responses of 5% and highe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77423" cy="3449909"/>
                    </a:xfrm>
                    <a:prstGeom prst="rect">
                      <a:avLst/>
                    </a:prstGeom>
                    <a:noFill/>
                  </pic:spPr>
                </pic:pic>
              </a:graphicData>
            </a:graphic>
          </wp:inline>
        </w:drawing>
      </w:r>
    </w:p>
    <w:p w14:paraId="35837B5F" w14:textId="78EBEE50" w:rsidR="00904A4D" w:rsidRDefault="009A5F3B" w:rsidP="000C4357">
      <w:pPr>
        <w:pStyle w:val="04ABodyText"/>
        <w:numPr>
          <w:ilvl w:val="0"/>
          <w:numId w:val="0"/>
        </w:numPr>
      </w:pPr>
      <w:r>
        <w:rPr>
          <w:color w:val="auto"/>
        </w:rPr>
        <w:t>Around half</w:t>
      </w:r>
      <w:r w:rsidR="00A4453D" w:rsidRPr="00397A89">
        <w:rPr>
          <w:color w:val="auto"/>
        </w:rPr>
        <w:t xml:space="preserve"> (48%) suggest</w:t>
      </w:r>
      <w:r>
        <w:rPr>
          <w:color w:val="auto"/>
        </w:rPr>
        <w:t>ed</w:t>
      </w:r>
      <w:r w:rsidR="00A4453D" w:rsidRPr="00397A89">
        <w:rPr>
          <w:color w:val="auto"/>
        </w:rPr>
        <w:t xml:space="preserve"> </w:t>
      </w:r>
      <w:r w:rsidR="00A4453D" w:rsidRPr="00F45E24">
        <w:rPr>
          <w:b/>
          <w:bCs/>
          <w:color w:val="auto"/>
        </w:rPr>
        <w:t>joint care planning/</w:t>
      </w:r>
      <w:r w:rsidR="00C61E63">
        <w:rPr>
          <w:b/>
          <w:bCs/>
          <w:color w:val="auto"/>
        </w:rPr>
        <w:t xml:space="preserve"> </w:t>
      </w:r>
      <w:r w:rsidR="00A4453D" w:rsidRPr="00F45E24">
        <w:rPr>
          <w:b/>
          <w:bCs/>
          <w:color w:val="auto"/>
        </w:rPr>
        <w:t>joint working</w:t>
      </w:r>
      <w:r w:rsidR="00397A89" w:rsidRPr="00F45E24">
        <w:rPr>
          <w:b/>
          <w:bCs/>
          <w:color w:val="auto"/>
        </w:rPr>
        <w:t xml:space="preserve"> </w:t>
      </w:r>
      <w:r w:rsidR="00397A89" w:rsidRPr="00F45E24">
        <w:rPr>
          <w:color w:val="auto"/>
        </w:rPr>
        <w:t>would support better communication</w:t>
      </w:r>
      <w:r w:rsidR="00A4453D" w:rsidRPr="00F45E24">
        <w:rPr>
          <w:color w:val="auto"/>
        </w:rPr>
        <w:t>, and over one in three (38%) suggest</w:t>
      </w:r>
      <w:r>
        <w:rPr>
          <w:color w:val="auto"/>
        </w:rPr>
        <w:t>ed</w:t>
      </w:r>
      <w:r w:rsidR="00A4453D" w:rsidRPr="00F45E24">
        <w:rPr>
          <w:color w:val="auto"/>
        </w:rPr>
        <w:t xml:space="preserve"> regular</w:t>
      </w:r>
      <w:r w:rsidR="00A4453D" w:rsidRPr="00F45E24">
        <w:rPr>
          <w:b/>
          <w:bCs/>
          <w:color w:val="auto"/>
        </w:rPr>
        <w:t xml:space="preserve"> multidisciplinary team meetings</w:t>
      </w:r>
      <w:r w:rsidR="00A4453D" w:rsidRPr="00397A89">
        <w:rPr>
          <w:color w:val="auto"/>
        </w:rPr>
        <w:t xml:space="preserve">. </w:t>
      </w:r>
      <w:r w:rsidR="00397A89" w:rsidRPr="00397A89">
        <w:rPr>
          <w:color w:val="auto"/>
        </w:rPr>
        <w:t xml:space="preserve">Those in mental health services </w:t>
      </w:r>
      <w:r>
        <w:rPr>
          <w:color w:val="auto"/>
        </w:rPr>
        <w:t>were</w:t>
      </w:r>
      <w:r w:rsidR="00397A89" w:rsidRPr="00397A89">
        <w:rPr>
          <w:color w:val="auto"/>
        </w:rPr>
        <w:t xml:space="preserve"> more likely to say </w:t>
      </w:r>
      <w:r w:rsidR="00397A89" w:rsidRPr="00166FF2">
        <w:rPr>
          <w:b/>
          <w:color w:val="auto"/>
        </w:rPr>
        <w:t>joint working is important</w:t>
      </w:r>
      <w:r w:rsidR="00397A89" w:rsidRPr="00397A89">
        <w:rPr>
          <w:color w:val="auto"/>
        </w:rPr>
        <w:t xml:space="preserve"> (6</w:t>
      </w:r>
      <w:r>
        <w:rPr>
          <w:color w:val="auto"/>
        </w:rPr>
        <w:t>0</w:t>
      </w:r>
      <w:r w:rsidR="00397A89" w:rsidRPr="00397A89">
        <w:rPr>
          <w:color w:val="auto"/>
        </w:rPr>
        <w:t xml:space="preserve">% vs. 48% overall). </w:t>
      </w:r>
      <w:r w:rsidR="00904A4D" w:rsidRPr="00904A4D">
        <w:t>Participants</w:t>
      </w:r>
      <w:r w:rsidR="00904A4D">
        <w:t xml:space="preserve"> </w:t>
      </w:r>
      <w:r w:rsidR="00397A89">
        <w:t xml:space="preserve">in the qualitative interviews </w:t>
      </w:r>
      <w:r w:rsidR="00904A4D">
        <w:t>also</w:t>
      </w:r>
      <w:r w:rsidR="00904A4D" w:rsidRPr="00904A4D">
        <w:t xml:space="preserve"> </w:t>
      </w:r>
      <w:r w:rsidR="00397A89">
        <w:t>discussed</w:t>
      </w:r>
      <w:r w:rsidR="00904A4D" w:rsidRPr="00904A4D">
        <w:t xml:space="preserve"> the importance of </w:t>
      </w:r>
      <w:r w:rsidR="00904A4D" w:rsidRPr="00F45E24">
        <w:t>fostering strong relationships and trust</w:t>
      </w:r>
      <w:r w:rsidR="00904A4D" w:rsidRPr="00FD7FD2">
        <w:rPr>
          <w:b/>
          <w:bCs/>
        </w:rPr>
        <w:t xml:space="preserve"> </w:t>
      </w:r>
      <w:r w:rsidR="00904A4D" w:rsidRPr="00904A4D">
        <w:t xml:space="preserve">between mental health teams and GPs. </w:t>
      </w:r>
      <w:r>
        <w:t xml:space="preserve">Approaches found to work </w:t>
      </w:r>
      <w:r>
        <w:lastRenderedPageBreak/>
        <w:t>well include r</w:t>
      </w:r>
      <w:r w:rsidR="00904A4D" w:rsidRPr="00904A4D">
        <w:t>egular face-to-face meetings, joint training opportunities, and informal interactions</w:t>
      </w:r>
      <w:r w:rsidR="00F45E24">
        <w:t>. Participants felt this would</w:t>
      </w:r>
      <w:r w:rsidR="00904A4D" w:rsidRPr="00904A4D">
        <w:t xml:space="preserve"> promote understanding, shared decision-making, and a more collaborative approach to patient care</w:t>
      </w:r>
      <w:r w:rsidR="00A4453D">
        <w:t>.</w:t>
      </w:r>
      <w:r w:rsidR="00A4453D" w:rsidRPr="00A4453D">
        <w:t xml:space="preserve"> </w:t>
      </w:r>
    </w:p>
    <w:p w14:paraId="38A5EF9F" w14:textId="2D1751AD" w:rsidR="00AC6ED0" w:rsidRDefault="00AC6ED0" w:rsidP="00AC6ED0">
      <w:pPr>
        <w:pStyle w:val="08AQuoteBody"/>
        <w:rPr>
          <w:b w:val="0"/>
          <w:bCs/>
          <w:sz w:val="24"/>
          <w:szCs w:val="16"/>
        </w:rPr>
      </w:pPr>
      <w:r w:rsidRPr="00AC6ED0">
        <w:rPr>
          <w:sz w:val="24"/>
          <w:szCs w:val="16"/>
        </w:rPr>
        <w:t>“The team manager and service manager have gone to their monthly meeting and just said, this is who we are and has anyone got any issues? And you get to know Dr.</w:t>
      </w:r>
      <w:r w:rsidR="009A5F3B">
        <w:rPr>
          <w:sz w:val="24"/>
          <w:szCs w:val="16"/>
        </w:rPr>
        <w:t xml:space="preserve"> </w:t>
      </w:r>
      <w:r w:rsidRPr="00AC6ED0">
        <w:rPr>
          <w:sz w:val="24"/>
          <w:szCs w:val="16"/>
        </w:rPr>
        <w:t>Smith and, and you know, once you've met each other and had a cup of tea together…you know each other a bit. And I think those sort of things just thaw relations a little bit, don't they?”</w:t>
      </w:r>
      <w:r>
        <w:rPr>
          <w:sz w:val="24"/>
          <w:szCs w:val="16"/>
        </w:rPr>
        <w:t xml:space="preserve"> </w:t>
      </w:r>
      <w:r w:rsidR="000F53B6">
        <w:rPr>
          <w:b w:val="0"/>
          <w:bCs/>
          <w:sz w:val="24"/>
          <w:szCs w:val="16"/>
        </w:rPr>
        <w:t>Nurse</w:t>
      </w:r>
      <w:r w:rsidR="000F53B6" w:rsidRPr="000F53B6">
        <w:rPr>
          <w:b w:val="0"/>
          <w:bCs/>
          <w:sz w:val="24"/>
          <w:szCs w:val="16"/>
        </w:rPr>
        <w:t>, NHS Mental Health Service</w:t>
      </w:r>
    </w:p>
    <w:p w14:paraId="07E44A21" w14:textId="4059D6C5" w:rsidR="0079390D" w:rsidRDefault="00397A89" w:rsidP="000C4357">
      <w:pPr>
        <w:pStyle w:val="04ABodyText"/>
        <w:numPr>
          <w:ilvl w:val="0"/>
          <w:numId w:val="0"/>
        </w:numPr>
      </w:pPr>
      <w:r>
        <w:t xml:space="preserve">Over one in three say that </w:t>
      </w:r>
      <w:r w:rsidRPr="0079390D">
        <w:rPr>
          <w:b/>
          <w:bCs/>
        </w:rPr>
        <w:t xml:space="preserve">care coordinators </w:t>
      </w:r>
      <w:r w:rsidRPr="0079390D">
        <w:t>(37%) and</w:t>
      </w:r>
      <w:r w:rsidRPr="0079390D">
        <w:rPr>
          <w:b/>
          <w:bCs/>
        </w:rPr>
        <w:t xml:space="preserve"> access to specialists</w:t>
      </w:r>
      <w:r>
        <w:t xml:space="preserve"> (37%) would support communication. Those in primary care services were particularly likely to say both these would help (47% of those in primary care say access to specialists would improve communication; 44% say care coordinators would). This was not </w:t>
      </w:r>
      <w:r w:rsidR="0079390D">
        <w:t>discussed</w:t>
      </w:r>
      <w:r>
        <w:t xml:space="preserve"> in the qualitative interviews as a means of supporting </w:t>
      </w:r>
      <w:r w:rsidRPr="0079390D">
        <w:t xml:space="preserve">communication. </w:t>
      </w:r>
      <w:r w:rsidR="0079390D" w:rsidRPr="0079390D">
        <w:t>However</w:t>
      </w:r>
      <w:r w:rsidR="0079390D">
        <w:t xml:space="preserve">, care coordinators (or a named medical practitioner) were discussed as a feature that is working well in supporting patients to continue to adhere with </w:t>
      </w:r>
      <w:r w:rsidR="00C33365">
        <w:t>medicine</w:t>
      </w:r>
      <w:r w:rsidR="0079390D">
        <w:t xml:space="preserve">s (discussed in chapter </w:t>
      </w:r>
      <w:r w:rsidR="00605525">
        <w:t>3</w:t>
      </w:r>
      <w:r w:rsidR="0079390D">
        <w:t>). And, as discussed</w:t>
      </w:r>
      <w:r w:rsidR="00F45E24">
        <w:t xml:space="preserve"> previously,</w:t>
      </w:r>
      <w:r w:rsidR="0079390D">
        <w:t xml:space="preserve"> access to specialists was identified as a key challenge in service delivery, and where specialists were embedded directly into community teams</w:t>
      </w:r>
      <w:r w:rsidR="00F24C75">
        <w:t>,</w:t>
      </w:r>
      <w:r w:rsidR="0079390D">
        <w:t xml:space="preserve"> this was felt to be working well. </w:t>
      </w:r>
    </w:p>
    <w:p w14:paraId="7714DDEF" w14:textId="79F1BE02" w:rsidR="00904A4D" w:rsidRPr="006E1BEA" w:rsidRDefault="00904A4D" w:rsidP="000C4357">
      <w:pPr>
        <w:pStyle w:val="04ABodyText"/>
        <w:numPr>
          <w:ilvl w:val="0"/>
          <w:numId w:val="0"/>
        </w:numPr>
      </w:pPr>
      <w:r w:rsidRPr="00C84A37">
        <w:rPr>
          <w:b/>
          <w:bCs/>
          <w:color w:val="158281" w:themeColor="text2" w:themeShade="BF"/>
        </w:rPr>
        <w:t>Improving shared care</w:t>
      </w:r>
    </w:p>
    <w:p w14:paraId="581CDD61" w14:textId="4B3FB0B1" w:rsidR="000B6FE1" w:rsidRDefault="00904A4D" w:rsidP="00904A4D">
      <w:pPr>
        <w:pStyle w:val="04ABodyText"/>
        <w:numPr>
          <w:ilvl w:val="0"/>
          <w:numId w:val="0"/>
        </w:numPr>
      </w:pPr>
      <w:r>
        <w:t xml:space="preserve">Participants would like to see </w:t>
      </w:r>
      <w:r w:rsidRPr="00FD7FD2">
        <w:rPr>
          <w:b/>
          <w:bCs/>
        </w:rPr>
        <w:t>more dedicated funding for monitoring and reviewing</w:t>
      </w:r>
      <w:r>
        <w:t xml:space="preserve"> of patients on psychotropic medicines within primary care, and more robust specialist support for both patients and GPs. </w:t>
      </w:r>
    </w:p>
    <w:p w14:paraId="76930425" w14:textId="6C6775BE" w:rsidR="00904A4D" w:rsidRDefault="00904A4D" w:rsidP="00904A4D">
      <w:pPr>
        <w:pStyle w:val="04ABodyText"/>
        <w:numPr>
          <w:ilvl w:val="0"/>
          <w:numId w:val="0"/>
        </w:numPr>
      </w:pPr>
      <w:r>
        <w:t xml:space="preserve">Other suggestions for improving shared care agreements focussed on: </w:t>
      </w:r>
    </w:p>
    <w:p w14:paraId="0112F60F" w14:textId="43F0F8D0" w:rsidR="00904A4D" w:rsidRPr="000B5710" w:rsidRDefault="00904A4D" w:rsidP="005E3D57">
      <w:pPr>
        <w:pStyle w:val="04ABodyText"/>
        <w:numPr>
          <w:ilvl w:val="0"/>
          <w:numId w:val="9"/>
        </w:numPr>
      </w:pPr>
      <w:r w:rsidRPr="004F0AB5">
        <w:rPr>
          <w:b/>
          <w:bCs/>
        </w:rPr>
        <w:t>Foster</w:t>
      </w:r>
      <w:r>
        <w:rPr>
          <w:b/>
          <w:bCs/>
        </w:rPr>
        <w:t>ing</w:t>
      </w:r>
      <w:r w:rsidRPr="004F0AB5">
        <w:rPr>
          <w:b/>
          <w:bCs/>
        </w:rPr>
        <w:t xml:space="preserve"> a </w:t>
      </w:r>
      <w:r>
        <w:rPr>
          <w:b/>
          <w:bCs/>
        </w:rPr>
        <w:t>m</w:t>
      </w:r>
      <w:r w:rsidRPr="004F0AB5">
        <w:rPr>
          <w:b/>
          <w:bCs/>
        </w:rPr>
        <w:t xml:space="preserve">ore </w:t>
      </w:r>
      <w:r>
        <w:rPr>
          <w:b/>
          <w:bCs/>
        </w:rPr>
        <w:t>c</w:t>
      </w:r>
      <w:r w:rsidRPr="004F0AB5">
        <w:rPr>
          <w:b/>
          <w:bCs/>
        </w:rPr>
        <w:t xml:space="preserve">ollaborative </w:t>
      </w:r>
      <w:r>
        <w:rPr>
          <w:b/>
          <w:bCs/>
        </w:rPr>
        <w:t>a</w:t>
      </w:r>
      <w:r w:rsidRPr="004F0AB5">
        <w:rPr>
          <w:b/>
          <w:bCs/>
        </w:rPr>
        <w:t xml:space="preserve">pproach: </w:t>
      </w:r>
      <w:r w:rsidR="009A5F3B" w:rsidRPr="009A5F3B">
        <w:t>P</w:t>
      </w:r>
      <w:r w:rsidRPr="000B5710">
        <w:t>articipants emphasised the importance of genuine collaboration and shared decision-making in the development and implementation of shared care agreements. This include</w:t>
      </w:r>
      <w:r w:rsidR="00397A89">
        <w:t>d</w:t>
      </w:r>
      <w:r w:rsidRPr="000B5710">
        <w:t xml:space="preserve"> actively involving GPs in the process, addressing their concerns, and ensuring they feel supported and respected.</w:t>
      </w:r>
      <w:r w:rsidRPr="004F0AB5">
        <w:rPr>
          <w:b/>
          <w:bCs/>
        </w:rPr>
        <w:t xml:space="preserve">  </w:t>
      </w:r>
    </w:p>
    <w:p w14:paraId="4F763F3E" w14:textId="5D8370E4" w:rsidR="00904A4D" w:rsidRPr="000B5710" w:rsidRDefault="00904A4D" w:rsidP="00397A89">
      <w:pPr>
        <w:pStyle w:val="08AQuoteBody"/>
        <w:ind w:left="284" w:firstLine="0"/>
        <w:rPr>
          <w:sz w:val="24"/>
          <w:szCs w:val="16"/>
        </w:rPr>
      </w:pPr>
      <w:r w:rsidRPr="000B5710">
        <w:rPr>
          <w:sz w:val="24"/>
          <w:szCs w:val="16"/>
        </w:rPr>
        <w:t>"I think there just needs to be that collaborative approach. Better record sharing</w:t>
      </w:r>
      <w:r w:rsidR="00397A89">
        <w:rPr>
          <w:sz w:val="24"/>
          <w:szCs w:val="16"/>
        </w:rPr>
        <w:t xml:space="preserve">, </w:t>
      </w:r>
      <w:r w:rsidRPr="000B5710">
        <w:rPr>
          <w:sz w:val="24"/>
          <w:szCs w:val="16"/>
        </w:rPr>
        <w:t xml:space="preserve">improvement in quality of information that's provided across the interface, back and forth...And let's have some rational work done on that." </w:t>
      </w:r>
      <w:r w:rsidR="000F53B6" w:rsidRPr="000F53B6">
        <w:rPr>
          <w:b w:val="0"/>
          <w:bCs/>
          <w:sz w:val="24"/>
          <w:szCs w:val="16"/>
        </w:rPr>
        <w:t>Pharmacist, NHS Mental Health Service</w:t>
      </w:r>
    </w:p>
    <w:p w14:paraId="0665044C" w14:textId="77777777" w:rsidR="00904A4D" w:rsidRPr="00011FF2" w:rsidRDefault="00904A4D" w:rsidP="005E3D57">
      <w:pPr>
        <w:pStyle w:val="04ABodyText"/>
        <w:numPr>
          <w:ilvl w:val="0"/>
          <w:numId w:val="9"/>
        </w:numPr>
      </w:pPr>
      <w:r w:rsidRPr="00011FF2">
        <w:rPr>
          <w:b/>
          <w:bCs/>
        </w:rPr>
        <w:t>Improving digital record sharing and interoperability between systems</w:t>
      </w:r>
      <w:r w:rsidRPr="00011FF2">
        <w:t xml:space="preserve"> would also facilitate information flow and reduce duplication of efforts.</w:t>
      </w:r>
    </w:p>
    <w:p w14:paraId="2F92C979" w14:textId="1C6A7DD3" w:rsidR="000F7D71" w:rsidRPr="00D53BEB" w:rsidRDefault="000F7D71" w:rsidP="000F7D71">
      <w:pPr>
        <w:pStyle w:val="08AQuoteBody"/>
        <w:ind w:left="284" w:firstLine="0"/>
        <w:rPr>
          <w:b w:val="0"/>
          <w:bCs/>
          <w:sz w:val="24"/>
          <w:szCs w:val="16"/>
        </w:rPr>
      </w:pPr>
      <w:r w:rsidRPr="000F7D71">
        <w:rPr>
          <w:sz w:val="24"/>
          <w:szCs w:val="16"/>
        </w:rPr>
        <w:lastRenderedPageBreak/>
        <w:t xml:space="preserve">"As a </w:t>
      </w:r>
      <w:r w:rsidR="00D53BEB">
        <w:rPr>
          <w:sz w:val="24"/>
          <w:szCs w:val="16"/>
        </w:rPr>
        <w:t>m</w:t>
      </w:r>
      <w:r>
        <w:rPr>
          <w:sz w:val="24"/>
          <w:szCs w:val="16"/>
        </w:rPr>
        <w:t xml:space="preserve">ental </w:t>
      </w:r>
      <w:r w:rsidR="00D53BEB">
        <w:rPr>
          <w:sz w:val="24"/>
          <w:szCs w:val="16"/>
        </w:rPr>
        <w:t>h</w:t>
      </w:r>
      <w:r>
        <w:rPr>
          <w:sz w:val="24"/>
          <w:szCs w:val="16"/>
        </w:rPr>
        <w:t>ealth</w:t>
      </w:r>
      <w:r w:rsidRPr="000F7D71">
        <w:rPr>
          <w:sz w:val="24"/>
          <w:szCs w:val="16"/>
        </w:rPr>
        <w:t xml:space="preserve"> </w:t>
      </w:r>
      <w:r w:rsidR="00D53BEB">
        <w:rPr>
          <w:sz w:val="24"/>
          <w:szCs w:val="16"/>
        </w:rPr>
        <w:t>t</w:t>
      </w:r>
      <w:r w:rsidRPr="000F7D71">
        <w:rPr>
          <w:sz w:val="24"/>
          <w:szCs w:val="16"/>
        </w:rPr>
        <w:t>rust we think the GP prescribes, the GP thinks we prescribe, there is no joined</w:t>
      </w:r>
      <w:r w:rsidR="00826C0E">
        <w:rPr>
          <w:sz w:val="24"/>
          <w:szCs w:val="16"/>
        </w:rPr>
        <w:t>-</w:t>
      </w:r>
      <w:r w:rsidRPr="000F7D71">
        <w:rPr>
          <w:sz w:val="24"/>
          <w:szCs w:val="16"/>
        </w:rPr>
        <w:t>up system to see what is happening. I have seen patients that are under the care of the GP and Trust and have not been prescribed medicines for months and no one has flagged it up until they start to relapse."</w:t>
      </w:r>
      <w:r>
        <w:rPr>
          <w:sz w:val="24"/>
          <w:szCs w:val="16"/>
        </w:rPr>
        <w:t xml:space="preserve"> </w:t>
      </w:r>
      <w:r w:rsidR="00D53BEB" w:rsidRPr="00D53BEB">
        <w:rPr>
          <w:b w:val="0"/>
          <w:bCs/>
          <w:sz w:val="24"/>
          <w:szCs w:val="16"/>
        </w:rPr>
        <w:t>Pharmacist, NHS Mental Health Trust (survey)</w:t>
      </w:r>
    </w:p>
    <w:p w14:paraId="196AD498" w14:textId="48A19B6B" w:rsidR="00904A4D" w:rsidRPr="00011FF2" w:rsidRDefault="00904A4D" w:rsidP="005E3D57">
      <w:pPr>
        <w:pStyle w:val="04ABodyText"/>
        <w:numPr>
          <w:ilvl w:val="0"/>
          <w:numId w:val="9"/>
        </w:numPr>
      </w:pPr>
      <w:r w:rsidRPr="00011FF2">
        <w:rPr>
          <w:b/>
          <w:bCs/>
        </w:rPr>
        <w:t xml:space="preserve">Greater clarity on roles and responsibilities, </w:t>
      </w:r>
      <w:r>
        <w:rPr>
          <w:b/>
          <w:bCs/>
        </w:rPr>
        <w:t>and</w:t>
      </w:r>
      <w:r w:rsidRPr="00011FF2">
        <w:rPr>
          <w:b/>
          <w:bCs/>
        </w:rPr>
        <w:t xml:space="preserve"> expectations</w:t>
      </w:r>
      <w:r>
        <w:rPr>
          <w:b/>
          <w:bCs/>
        </w:rPr>
        <w:t>:</w:t>
      </w:r>
      <w:r w:rsidRPr="00011FF2">
        <w:rPr>
          <w:b/>
          <w:bCs/>
        </w:rPr>
        <w:t xml:space="preserve"> </w:t>
      </w:r>
      <w:r w:rsidR="009A5F3B">
        <w:t>A</w:t>
      </w:r>
      <w:r w:rsidRPr="005C011A">
        <w:t xml:space="preserve">mbiguity around roles and responsibilities within shared care agreements </w:t>
      </w:r>
      <w:r>
        <w:t xml:space="preserve">is currently creating </w:t>
      </w:r>
      <w:r w:rsidRPr="005C011A">
        <w:t>confusion and frustration for both GPs</w:t>
      </w:r>
      <w:r>
        <w:t>, pharmacists</w:t>
      </w:r>
      <w:r w:rsidRPr="005C011A">
        <w:t xml:space="preserve"> and specialists. </w:t>
      </w:r>
      <w:r w:rsidRPr="00011FF2">
        <w:t xml:space="preserve">Suggestions </w:t>
      </w:r>
      <w:r>
        <w:t xml:space="preserve">to rectify this included creating guidelines on different aspects of shared care, for example the </w:t>
      </w:r>
      <w:r w:rsidRPr="00011FF2">
        <w:t>information</w:t>
      </w:r>
      <w:r>
        <w:t xml:space="preserve"> to be provided in discharge summaries and agreements, and to clarify the process</w:t>
      </w:r>
      <w:r w:rsidRPr="00011FF2">
        <w:t xml:space="preserve"> for </w:t>
      </w:r>
      <w:r>
        <w:t xml:space="preserve">GPs to follow around </w:t>
      </w:r>
      <w:r w:rsidRPr="00011FF2">
        <w:t>monitoring and follow-up</w:t>
      </w:r>
      <w:r>
        <w:t>.</w:t>
      </w:r>
    </w:p>
    <w:p w14:paraId="0A03F6BC" w14:textId="77777777" w:rsidR="000F7D71" w:rsidRPr="000B5710" w:rsidRDefault="00904A4D" w:rsidP="000F7D71">
      <w:pPr>
        <w:pStyle w:val="08AQuoteBody"/>
        <w:ind w:left="284" w:firstLine="0"/>
        <w:rPr>
          <w:sz w:val="24"/>
          <w:szCs w:val="16"/>
        </w:rPr>
      </w:pPr>
      <w:r w:rsidRPr="00011FF2">
        <w:rPr>
          <w:sz w:val="24"/>
          <w:szCs w:val="16"/>
        </w:rPr>
        <w:t>“There needs to be some standards, I think, around a good outpatient letter to a GP around shared care. What does good look like in terms of shared care?"</w:t>
      </w:r>
      <w:r w:rsidR="000F7D71">
        <w:rPr>
          <w:sz w:val="24"/>
          <w:szCs w:val="16"/>
        </w:rPr>
        <w:t xml:space="preserve"> </w:t>
      </w:r>
      <w:r w:rsidR="000F7D71" w:rsidRPr="000F53B6">
        <w:rPr>
          <w:b w:val="0"/>
          <w:bCs/>
          <w:sz w:val="24"/>
          <w:szCs w:val="16"/>
        </w:rPr>
        <w:t>Pharmacist, NHS Mental Health Service</w:t>
      </w:r>
    </w:p>
    <w:p w14:paraId="326A7973" w14:textId="551D499C" w:rsidR="00904A4D" w:rsidRDefault="00904A4D" w:rsidP="00904A4D">
      <w:pPr>
        <w:pStyle w:val="08AQuoteBody"/>
        <w:rPr>
          <w:sz w:val="24"/>
          <w:szCs w:val="16"/>
        </w:rPr>
      </w:pPr>
    </w:p>
    <w:p w14:paraId="2EAC5A4D" w14:textId="2510F5F8" w:rsidR="00727ACA" w:rsidRDefault="00727ACA">
      <w:pPr>
        <w:rPr>
          <w:color w:val="452567" w:themeColor="accent4"/>
          <w:sz w:val="28"/>
        </w:rPr>
      </w:pPr>
      <w:r>
        <w:br w:type="page"/>
      </w:r>
    </w:p>
    <w:p w14:paraId="48B2CF75" w14:textId="77777777" w:rsidR="00727ACA" w:rsidRPr="00653C65" w:rsidRDefault="00727ACA" w:rsidP="00727ACA">
      <w:pPr>
        <w:pStyle w:val="01BMainHeadingNumberedTOC"/>
      </w:pPr>
      <w:bookmarkStart w:id="131" w:name="_Toc200463407"/>
      <w:r w:rsidRPr="00653C65">
        <w:lastRenderedPageBreak/>
        <w:t>Health inequalities</w:t>
      </w:r>
      <w:bookmarkEnd w:id="131"/>
      <w:r w:rsidRPr="00653C65">
        <w:t xml:space="preserve"> </w:t>
      </w:r>
    </w:p>
    <w:p w14:paraId="0ECDA65B" w14:textId="77777777" w:rsidR="00727ACA" w:rsidRDefault="00727ACA" w:rsidP="000C4357">
      <w:pPr>
        <w:pStyle w:val="04ABodyText"/>
        <w:numPr>
          <w:ilvl w:val="0"/>
          <w:numId w:val="0"/>
        </w:numPr>
        <w:rPr>
          <w:color w:val="auto"/>
        </w:rPr>
      </w:pPr>
      <w:bookmarkStart w:id="132" w:name="_Hlk194916983"/>
      <w:r>
        <w:rPr>
          <w:color w:val="auto"/>
        </w:rPr>
        <w:t>This chapter explores the barriers facing specific population groups that are more likely to experience health inequalities. It summarises the barriers they face, and the approaches that are being taken in different local areas to address these barriers.</w:t>
      </w:r>
    </w:p>
    <w:p w14:paraId="0273A54A" w14:textId="77777777" w:rsidR="00727ACA" w:rsidRPr="00214E2D" w:rsidRDefault="00727ACA" w:rsidP="000C4357">
      <w:pPr>
        <w:pStyle w:val="09BBoxedHighlightText"/>
        <w:numPr>
          <w:ilvl w:val="0"/>
          <w:numId w:val="0"/>
        </w:numPr>
        <w:rPr>
          <w:b/>
          <w:bCs/>
        </w:rPr>
      </w:pPr>
      <w:r w:rsidRPr="00214E2D">
        <w:rPr>
          <w:b/>
          <w:bCs/>
        </w:rPr>
        <w:t>Chapter summary</w:t>
      </w:r>
    </w:p>
    <w:p w14:paraId="2998AC26" w14:textId="38F7F749" w:rsidR="00727ACA" w:rsidRDefault="00727ACA" w:rsidP="143DC788">
      <w:pPr>
        <w:pStyle w:val="09BBoxedHighlightText"/>
        <w:numPr>
          <w:ilvl w:val="0"/>
          <w:numId w:val="0"/>
        </w:numPr>
      </w:pPr>
      <w:r w:rsidRPr="00517E99">
        <w:t xml:space="preserve">A range of different groups </w:t>
      </w:r>
      <w:r>
        <w:t>were</w:t>
      </w:r>
      <w:r w:rsidRPr="00517E99">
        <w:t xml:space="preserve"> identified as facing </w:t>
      </w:r>
      <w:r w:rsidR="000C4357">
        <w:t xml:space="preserve">more </w:t>
      </w:r>
      <w:r w:rsidRPr="00517E99">
        <w:t xml:space="preserve">barriers to </w:t>
      </w:r>
      <w:r w:rsidR="4BCB8868">
        <w:t>accessing</w:t>
      </w:r>
      <w:r w:rsidRPr="00517E99">
        <w:t xml:space="preserve"> support when taking psychotropic medicines in the community</w:t>
      </w:r>
      <w:r w:rsidR="008A2CA0">
        <w:t xml:space="preserve">. These groups were </w:t>
      </w:r>
      <w:r w:rsidRPr="00517E99">
        <w:t>most commonly people who don’t speak English as their first language, people experiencing homelessness, autistic or neurodivergent people, people with a learning disability</w:t>
      </w:r>
      <w:r>
        <w:t xml:space="preserve"> </w:t>
      </w:r>
      <w:r w:rsidRPr="00517E99">
        <w:t>and people with multiple long-term health conditions</w:t>
      </w:r>
      <w:r>
        <w:t>.</w:t>
      </w:r>
    </w:p>
    <w:p w14:paraId="61110459" w14:textId="44235AFF" w:rsidR="00727ACA" w:rsidRPr="00517E99" w:rsidRDefault="00727ACA" w:rsidP="143DC788">
      <w:pPr>
        <w:pStyle w:val="09BBoxedHighlightText"/>
        <w:numPr>
          <w:ilvl w:val="0"/>
          <w:numId w:val="0"/>
        </w:numPr>
      </w:pPr>
      <w:r>
        <w:t>The barriers facing these population groups are similar to those discussed throughout the report, though they can be exacerbated for groups more likely to experience health inequalities. The approaches being taken to address them include</w:t>
      </w:r>
      <w:r w:rsidR="00010D6A">
        <w:t>:</w:t>
      </w:r>
      <w:r>
        <w:t xml:space="preserve"> i</w:t>
      </w:r>
      <w:r w:rsidRPr="00517E99">
        <w:t xml:space="preserve">mproving communication and coordination between services, </w:t>
      </w:r>
      <w:r>
        <w:t>m</w:t>
      </w:r>
      <w:r w:rsidRPr="00517E99">
        <w:t xml:space="preserve">ore proactive outreach and early intervention including </w:t>
      </w:r>
      <w:r w:rsidR="29D891BE">
        <w:t xml:space="preserve">extending </w:t>
      </w:r>
      <w:r w:rsidRPr="00517E99">
        <w:t xml:space="preserve">beyond health services, improved relationships with patients including through continuity of care, and removing other practical barriers. However, </w:t>
      </w:r>
      <w:r w:rsidR="37099455">
        <w:t>despite these efforts</w:t>
      </w:r>
      <w:r w:rsidRPr="00517E99">
        <w:t xml:space="preserve">, ongoing resource and capacity constraints – for both NHS </w:t>
      </w:r>
      <w:r>
        <w:t>s</w:t>
      </w:r>
      <w:r w:rsidRPr="00517E99">
        <w:t>ervice</w:t>
      </w:r>
      <w:r>
        <w:t>s</w:t>
      </w:r>
      <w:r w:rsidRPr="00517E99">
        <w:t xml:space="preserve"> and the voluntary sector – mean that these barriers are difficult to overcome.</w:t>
      </w:r>
    </w:p>
    <w:p w14:paraId="64E0B34E" w14:textId="77777777" w:rsidR="00727ACA" w:rsidRDefault="00727ACA" w:rsidP="000C4357">
      <w:pPr>
        <w:pStyle w:val="04ABodyText"/>
        <w:numPr>
          <w:ilvl w:val="0"/>
          <w:numId w:val="0"/>
        </w:numPr>
        <w:rPr>
          <w:rStyle w:val="02BSubheadingNumbered1stlevelTOCChar"/>
          <w:rFonts w:ascii="Barlow" w:hAnsi="Barlow"/>
          <w:color w:val="000000" w:themeColor="text1"/>
          <w:sz w:val="24"/>
        </w:rPr>
      </w:pPr>
      <w:bookmarkStart w:id="133" w:name="_Toc196315282"/>
      <w:bookmarkStart w:id="134" w:name="_Toc200463343"/>
      <w:bookmarkStart w:id="135" w:name="_Toc200463408"/>
      <w:r>
        <w:rPr>
          <w:rStyle w:val="02BSubheadingNumbered1stlevelTOCChar"/>
          <w:rFonts w:ascii="Barlow" w:hAnsi="Barlow"/>
          <w:color w:val="000000" w:themeColor="text1"/>
          <w:sz w:val="24"/>
        </w:rPr>
        <w:t>P</w:t>
      </w:r>
      <w:r w:rsidRPr="00846BB8">
        <w:rPr>
          <w:rStyle w:val="02BSubheadingNumbered1stlevelTOCChar"/>
          <w:rFonts w:ascii="Barlow" w:hAnsi="Barlow"/>
          <w:color w:val="000000" w:themeColor="text1"/>
          <w:sz w:val="24"/>
        </w:rPr>
        <w:t>articipants identified a wide range of population groups in their local area</w:t>
      </w:r>
      <w:r>
        <w:rPr>
          <w:rStyle w:val="02BSubheadingNumbered1stlevelTOCChar"/>
          <w:rFonts w:ascii="Barlow" w:hAnsi="Barlow"/>
          <w:color w:val="000000" w:themeColor="text1"/>
          <w:sz w:val="24"/>
        </w:rPr>
        <w:t>s</w:t>
      </w:r>
      <w:r w:rsidRPr="00846BB8">
        <w:rPr>
          <w:rStyle w:val="02BSubheadingNumbered1stlevelTOCChar"/>
          <w:rFonts w:ascii="Barlow" w:hAnsi="Barlow"/>
          <w:color w:val="000000" w:themeColor="text1"/>
          <w:sz w:val="24"/>
        </w:rPr>
        <w:t xml:space="preserve"> that face barriers to accessing support when taking psychotropic medicines</w:t>
      </w:r>
      <w:r>
        <w:rPr>
          <w:rStyle w:val="02BSubheadingNumbered1stlevelTOCChar"/>
          <w:rFonts w:ascii="Barlow" w:hAnsi="Barlow"/>
          <w:color w:val="000000" w:themeColor="text1"/>
          <w:sz w:val="24"/>
        </w:rPr>
        <w:t xml:space="preserve">. The groups most commonly cited in the survey included people who </w:t>
      </w:r>
      <w:r w:rsidRPr="00654734">
        <w:rPr>
          <w:rStyle w:val="02BSubheadingNumbered1stlevelTOCChar"/>
          <w:rFonts w:ascii="Barlow" w:hAnsi="Barlow"/>
          <w:b/>
          <w:bCs/>
          <w:color w:val="000000" w:themeColor="text1"/>
          <w:sz w:val="24"/>
        </w:rPr>
        <w:t>don’t speak English as their first language</w:t>
      </w:r>
      <w:r>
        <w:rPr>
          <w:rStyle w:val="02BSubheadingNumbered1stlevelTOCChar"/>
          <w:rFonts w:ascii="Barlow" w:hAnsi="Barlow"/>
          <w:color w:val="000000" w:themeColor="text1"/>
          <w:sz w:val="24"/>
        </w:rPr>
        <w:t xml:space="preserve"> (53%), people experiencing </w:t>
      </w:r>
      <w:r w:rsidRPr="00654734">
        <w:rPr>
          <w:rStyle w:val="02BSubheadingNumbered1stlevelTOCChar"/>
          <w:rFonts w:ascii="Barlow" w:hAnsi="Barlow"/>
          <w:b/>
          <w:bCs/>
          <w:color w:val="000000" w:themeColor="text1"/>
          <w:sz w:val="24"/>
        </w:rPr>
        <w:t>homelessness</w:t>
      </w:r>
      <w:r>
        <w:rPr>
          <w:rStyle w:val="02BSubheadingNumbered1stlevelTOCChar"/>
          <w:rFonts w:ascii="Barlow" w:hAnsi="Barlow"/>
          <w:color w:val="000000" w:themeColor="text1"/>
          <w:sz w:val="24"/>
        </w:rPr>
        <w:t xml:space="preserve"> (52%), </w:t>
      </w:r>
      <w:r w:rsidRPr="00654734">
        <w:rPr>
          <w:rStyle w:val="02BSubheadingNumbered1stlevelTOCChar"/>
          <w:rFonts w:ascii="Barlow" w:hAnsi="Barlow"/>
          <w:b/>
          <w:bCs/>
          <w:color w:val="000000" w:themeColor="text1"/>
          <w:sz w:val="24"/>
        </w:rPr>
        <w:t>autistic or neurodivergent</w:t>
      </w:r>
      <w:r>
        <w:rPr>
          <w:rStyle w:val="02BSubheadingNumbered1stlevelTOCChar"/>
          <w:rFonts w:ascii="Barlow" w:hAnsi="Barlow"/>
          <w:color w:val="000000" w:themeColor="text1"/>
          <w:sz w:val="24"/>
        </w:rPr>
        <w:t xml:space="preserve"> people (48%), people with a </w:t>
      </w:r>
      <w:r w:rsidRPr="00654734">
        <w:rPr>
          <w:rStyle w:val="02BSubheadingNumbered1stlevelTOCChar"/>
          <w:rFonts w:ascii="Barlow" w:hAnsi="Barlow"/>
          <w:b/>
          <w:bCs/>
          <w:color w:val="000000" w:themeColor="text1"/>
          <w:sz w:val="24"/>
        </w:rPr>
        <w:t>learning disability</w:t>
      </w:r>
      <w:r>
        <w:rPr>
          <w:rStyle w:val="02BSubheadingNumbered1stlevelTOCChar"/>
          <w:rFonts w:ascii="Barlow" w:hAnsi="Barlow"/>
          <w:color w:val="000000" w:themeColor="text1"/>
          <w:sz w:val="24"/>
        </w:rPr>
        <w:t xml:space="preserve"> (46%) and people with </w:t>
      </w:r>
      <w:r w:rsidRPr="00654734">
        <w:rPr>
          <w:rStyle w:val="02BSubheadingNumbered1stlevelTOCChar"/>
          <w:rFonts w:ascii="Barlow" w:hAnsi="Barlow"/>
          <w:b/>
          <w:bCs/>
          <w:color w:val="000000" w:themeColor="text1"/>
          <w:sz w:val="24"/>
        </w:rPr>
        <w:t>multiple long-term health conditions</w:t>
      </w:r>
      <w:r>
        <w:rPr>
          <w:rStyle w:val="02BSubheadingNumbered1stlevelTOCChar"/>
          <w:rFonts w:ascii="Barlow" w:hAnsi="Barlow"/>
          <w:color w:val="000000" w:themeColor="text1"/>
          <w:sz w:val="24"/>
        </w:rPr>
        <w:t xml:space="preserve"> (46%).</w:t>
      </w:r>
      <w:bookmarkEnd w:id="133"/>
      <w:bookmarkEnd w:id="134"/>
      <w:bookmarkEnd w:id="135"/>
    </w:p>
    <w:p w14:paraId="4041DDF6" w14:textId="77777777" w:rsidR="00372921" w:rsidRDefault="00372921">
      <w:pPr>
        <w:rPr>
          <w:b/>
          <w:bCs/>
          <w:sz w:val="24"/>
        </w:rPr>
      </w:pPr>
      <w:r>
        <w:rPr>
          <w:b/>
          <w:bCs/>
        </w:rPr>
        <w:br w:type="page"/>
      </w:r>
    </w:p>
    <w:p w14:paraId="4A1D2917" w14:textId="3BAFEDEA" w:rsidR="0084762F" w:rsidRDefault="009F722E" w:rsidP="00605525">
      <w:pPr>
        <w:pStyle w:val="07BImageCaptionNumbered"/>
      </w:pPr>
      <w:r w:rsidRPr="00FA7A75">
        <w:lastRenderedPageBreak/>
        <w:t>The population groups that face barriers to accessing support when taking psychotropic medicines</w:t>
      </w:r>
    </w:p>
    <w:p w14:paraId="5431FB28" w14:textId="1724ADEA" w:rsidR="00727ACA" w:rsidRDefault="0084762F" w:rsidP="00727ACA">
      <w:r>
        <w:rPr>
          <w:noProof/>
        </w:rPr>
        <w:drawing>
          <wp:inline distT="0" distB="0" distL="0" distR="0" wp14:anchorId="74824B41" wp14:editId="4CC5BEB7">
            <wp:extent cx="6758940" cy="3905853"/>
            <wp:effectExtent l="0" t="0" r="3810" b="0"/>
            <wp:docPr id="589692580" name="Picture 36" descr="Bar chart showing population groups who face barriers to accessing support, as discussed in chapter 6: Health inequalities. Base: All respondents (314). Chart shows responses of 5% and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92580" name="Picture 36" descr="Bar chart showing population groups who face barriers to accessing support, as discussed in chapter 6: Health inequalities. Base: All respondents (314). Chart shows responses of 5% and highe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74999" cy="3915133"/>
                    </a:xfrm>
                    <a:prstGeom prst="rect">
                      <a:avLst/>
                    </a:prstGeom>
                    <a:noFill/>
                  </pic:spPr>
                </pic:pic>
              </a:graphicData>
            </a:graphic>
          </wp:inline>
        </w:drawing>
      </w:r>
    </w:p>
    <w:p w14:paraId="1C7D0CD8" w14:textId="754F8CC0" w:rsidR="00727ACA" w:rsidRDefault="00727ACA" w:rsidP="000C4357">
      <w:pPr>
        <w:pStyle w:val="04ABodyText"/>
        <w:numPr>
          <w:ilvl w:val="0"/>
          <w:numId w:val="0"/>
        </w:numPr>
        <w:rPr>
          <w:rStyle w:val="02BSubheadingNumbered1stlevelTOCChar"/>
          <w:rFonts w:ascii="Barlow" w:hAnsi="Barlow"/>
          <w:color w:val="000000" w:themeColor="text1"/>
          <w:sz w:val="24"/>
        </w:rPr>
      </w:pPr>
      <w:bookmarkStart w:id="136" w:name="_Toc196315283"/>
      <w:bookmarkStart w:id="137" w:name="_Toc200463344"/>
      <w:bookmarkStart w:id="138" w:name="_Toc200463409"/>
      <w:r>
        <w:rPr>
          <w:rStyle w:val="02BSubheadingNumbered1stlevelTOCChar"/>
          <w:rFonts w:ascii="Barlow" w:hAnsi="Barlow"/>
          <w:color w:val="000000" w:themeColor="text1"/>
          <w:sz w:val="24"/>
        </w:rPr>
        <w:t xml:space="preserve">Participants were asked to provide further details about </w:t>
      </w:r>
      <w:r w:rsidRPr="007A01CF">
        <w:rPr>
          <w:rStyle w:val="02BSubheadingNumbered1stlevelTOCChar"/>
          <w:rFonts w:ascii="Barlow" w:hAnsi="Barlow"/>
          <w:color w:val="000000" w:themeColor="text1"/>
          <w:sz w:val="24"/>
        </w:rPr>
        <w:t xml:space="preserve">the barriers </w:t>
      </w:r>
      <w:r>
        <w:rPr>
          <w:rStyle w:val="02BSubheadingNumbered1stlevelTOCChar"/>
          <w:rFonts w:ascii="Barlow" w:hAnsi="Barlow"/>
          <w:color w:val="000000" w:themeColor="text1"/>
          <w:sz w:val="24"/>
        </w:rPr>
        <w:t xml:space="preserve">that </w:t>
      </w:r>
      <w:r w:rsidRPr="007A01CF">
        <w:rPr>
          <w:rStyle w:val="02BSubheadingNumbered1stlevelTOCChar"/>
          <w:rFonts w:ascii="Barlow" w:hAnsi="Barlow"/>
          <w:color w:val="000000" w:themeColor="text1"/>
          <w:sz w:val="24"/>
        </w:rPr>
        <w:t>specific population groups face</w:t>
      </w:r>
      <w:r>
        <w:rPr>
          <w:rStyle w:val="02BSubheadingNumbered1stlevelTOCChar"/>
          <w:rFonts w:ascii="Barlow" w:hAnsi="Barlow"/>
          <w:color w:val="000000" w:themeColor="text1"/>
          <w:sz w:val="24"/>
        </w:rPr>
        <w:t xml:space="preserve"> in</w:t>
      </w:r>
      <w:r w:rsidRPr="007A01CF">
        <w:rPr>
          <w:rStyle w:val="02BSubheadingNumbered1stlevelTOCChar"/>
          <w:rFonts w:ascii="Barlow" w:hAnsi="Barlow"/>
          <w:color w:val="000000" w:themeColor="text1"/>
          <w:sz w:val="24"/>
        </w:rPr>
        <w:t xml:space="preserve"> accessing support, </w:t>
      </w:r>
      <w:r>
        <w:rPr>
          <w:rStyle w:val="02BSubheadingNumbered1stlevelTOCChar"/>
          <w:rFonts w:ascii="Barlow" w:hAnsi="Barlow"/>
          <w:color w:val="000000" w:themeColor="text1"/>
          <w:sz w:val="24"/>
        </w:rPr>
        <w:t xml:space="preserve">with an </w:t>
      </w:r>
      <w:r w:rsidRPr="007A01CF">
        <w:rPr>
          <w:rStyle w:val="02BSubheadingNumbered1stlevelTOCChar"/>
          <w:rFonts w:ascii="Barlow" w:hAnsi="Barlow"/>
          <w:color w:val="000000" w:themeColor="text1"/>
          <w:sz w:val="24"/>
        </w:rPr>
        <w:t xml:space="preserve">example showing how these are being addressed in </w:t>
      </w:r>
      <w:r>
        <w:rPr>
          <w:rStyle w:val="02BSubheadingNumbered1stlevelTOCChar"/>
          <w:rFonts w:ascii="Barlow" w:hAnsi="Barlow"/>
          <w:color w:val="000000" w:themeColor="text1"/>
          <w:sz w:val="24"/>
        </w:rPr>
        <w:t>their</w:t>
      </w:r>
      <w:r w:rsidRPr="007A01CF">
        <w:rPr>
          <w:rStyle w:val="02BSubheadingNumbered1stlevelTOCChar"/>
          <w:rFonts w:ascii="Barlow" w:hAnsi="Barlow"/>
          <w:color w:val="000000" w:themeColor="text1"/>
          <w:sz w:val="24"/>
        </w:rPr>
        <w:t xml:space="preserve"> local area</w:t>
      </w:r>
      <w:r>
        <w:rPr>
          <w:rStyle w:val="02BSubheadingNumbered1stlevelTOCChar"/>
          <w:rFonts w:ascii="Barlow" w:hAnsi="Barlow"/>
          <w:color w:val="000000" w:themeColor="text1"/>
          <w:sz w:val="24"/>
        </w:rPr>
        <w:t>s</w:t>
      </w:r>
      <w:r w:rsidRPr="007A01CF">
        <w:rPr>
          <w:rStyle w:val="02BSubheadingNumbered1stlevelTOCChar"/>
          <w:rFonts w:ascii="Barlow" w:hAnsi="Barlow"/>
          <w:color w:val="000000" w:themeColor="text1"/>
          <w:sz w:val="24"/>
        </w:rPr>
        <w:t>.</w:t>
      </w:r>
      <w:bookmarkEnd w:id="136"/>
      <w:bookmarkEnd w:id="137"/>
      <w:bookmarkEnd w:id="138"/>
    </w:p>
    <w:p w14:paraId="3E9D760F" w14:textId="1B66B969" w:rsidR="000C4357" w:rsidRDefault="00727ACA" w:rsidP="6AF86436">
      <w:pPr>
        <w:pStyle w:val="04ABodyText"/>
        <w:numPr>
          <w:ilvl w:val="0"/>
          <w:numId w:val="0"/>
        </w:numPr>
        <w:rPr>
          <w:b/>
          <w:bCs/>
        </w:rPr>
      </w:pPr>
      <w:bookmarkStart w:id="139" w:name="_Toc196315284"/>
      <w:bookmarkStart w:id="140" w:name="_Toc200463345"/>
      <w:bookmarkStart w:id="141" w:name="_Toc200463410"/>
      <w:r w:rsidRPr="6AF86436">
        <w:rPr>
          <w:rStyle w:val="02BSubheadingNumbered1stlevelTOCChar"/>
          <w:rFonts w:ascii="Barlow" w:hAnsi="Barlow"/>
          <w:color w:val="000000" w:themeColor="text1"/>
          <w:sz w:val="24"/>
          <w:szCs w:val="24"/>
        </w:rPr>
        <w:t xml:space="preserve">A range of different barriers were identified both in the survey and the depth interviews. These tended to be broader challenges </w:t>
      </w:r>
      <w:r w:rsidR="10649E1D" w:rsidRPr="6AF86436">
        <w:rPr>
          <w:rStyle w:val="02BSubheadingNumbered1stlevelTOCChar"/>
          <w:rFonts w:ascii="Barlow" w:hAnsi="Barlow"/>
          <w:color w:val="000000" w:themeColor="text1"/>
          <w:sz w:val="24"/>
          <w:szCs w:val="24"/>
        </w:rPr>
        <w:t>related to</w:t>
      </w:r>
      <w:r w:rsidRPr="6AF86436">
        <w:rPr>
          <w:rStyle w:val="02BSubheadingNumbered1stlevelTOCChar"/>
          <w:rFonts w:ascii="Barlow" w:hAnsi="Barlow"/>
          <w:color w:val="000000" w:themeColor="text1"/>
          <w:sz w:val="24"/>
          <w:szCs w:val="24"/>
        </w:rPr>
        <w:t xml:space="preserve"> supporting all people taking psychotropic medicines in the community, as described throughout this report.</w:t>
      </w:r>
      <w:bookmarkEnd w:id="139"/>
      <w:bookmarkEnd w:id="140"/>
      <w:bookmarkEnd w:id="141"/>
      <w:r w:rsidRPr="6AF86436">
        <w:rPr>
          <w:rStyle w:val="02BSubheadingNumbered1stlevelTOCChar"/>
          <w:rFonts w:ascii="Barlow" w:hAnsi="Barlow"/>
          <w:color w:val="000000" w:themeColor="text1"/>
          <w:sz w:val="24"/>
          <w:szCs w:val="24"/>
        </w:rPr>
        <w:t xml:space="preserve"> </w:t>
      </w:r>
      <w:r w:rsidR="000C4357">
        <w:t>However, there were many examples given of where this had specific (and at times, an exacerbated) impact on groups more likely to experience health inequalities.</w:t>
      </w:r>
      <w:r w:rsidR="000C4357" w:rsidRPr="6AF86436">
        <w:rPr>
          <w:b/>
          <w:bCs/>
        </w:rPr>
        <w:t xml:space="preserve"> </w:t>
      </w:r>
    </w:p>
    <w:p w14:paraId="0A707743" w14:textId="4EE3C3A4" w:rsidR="00727ACA" w:rsidRDefault="00727ACA" w:rsidP="000C4357">
      <w:pPr>
        <w:pStyle w:val="04ABodyText"/>
        <w:numPr>
          <w:ilvl w:val="0"/>
          <w:numId w:val="0"/>
        </w:numPr>
        <w:rPr>
          <w:rStyle w:val="02BSubheadingNumbered1stlevelTOCChar"/>
          <w:rFonts w:ascii="Barlow" w:hAnsi="Barlow"/>
          <w:color w:val="000000" w:themeColor="text1"/>
          <w:sz w:val="24"/>
          <w:szCs w:val="24"/>
        </w:rPr>
      </w:pPr>
      <w:bookmarkStart w:id="142" w:name="_Toc196315285"/>
      <w:bookmarkStart w:id="143" w:name="_Toc200463346"/>
      <w:bookmarkStart w:id="144" w:name="_Toc200463411"/>
      <w:r w:rsidRPr="6AF86436">
        <w:rPr>
          <w:rStyle w:val="02BSubheadingNumbered1stlevelTOCChar"/>
          <w:rFonts w:ascii="Barlow" w:hAnsi="Barlow"/>
          <w:color w:val="000000" w:themeColor="text1"/>
          <w:sz w:val="24"/>
          <w:szCs w:val="24"/>
        </w:rPr>
        <w:t xml:space="preserve">In the survey, communication issues were the most commonly identified barrier, such as </w:t>
      </w:r>
      <w:r w:rsidRPr="6AF86436">
        <w:rPr>
          <w:rStyle w:val="02BSubheadingNumbered1stlevelTOCChar"/>
          <w:rFonts w:ascii="Barlow" w:hAnsi="Barlow"/>
          <w:b/>
          <w:bCs/>
          <w:color w:val="000000" w:themeColor="text1"/>
          <w:sz w:val="24"/>
          <w:szCs w:val="24"/>
        </w:rPr>
        <w:t>language or interpreter issues</w:t>
      </w:r>
      <w:r w:rsidRPr="6AF86436">
        <w:rPr>
          <w:rStyle w:val="02BSubheadingNumbered1stlevelTOCChar"/>
          <w:rFonts w:ascii="Barlow" w:hAnsi="Barlow"/>
          <w:color w:val="000000" w:themeColor="text1"/>
          <w:sz w:val="24"/>
          <w:szCs w:val="24"/>
        </w:rPr>
        <w:t xml:space="preserve"> (4%),</w:t>
      </w:r>
      <w:r w:rsidRPr="6AF86436">
        <w:rPr>
          <w:rStyle w:val="02BSubheadingNumbered1stlevelTOCChar"/>
          <w:rFonts w:ascii="Barlow" w:hAnsi="Barlow"/>
          <w:b/>
          <w:bCs/>
          <w:color w:val="000000" w:themeColor="text1"/>
          <w:sz w:val="24"/>
          <w:szCs w:val="24"/>
        </w:rPr>
        <w:t xml:space="preserve"> literacy or education issues </w:t>
      </w:r>
      <w:r w:rsidRPr="6AF86436">
        <w:rPr>
          <w:rStyle w:val="02BSubheadingNumbered1stlevelTOCChar"/>
          <w:rFonts w:ascii="Barlow" w:hAnsi="Barlow"/>
          <w:color w:val="000000" w:themeColor="text1"/>
          <w:sz w:val="24"/>
          <w:szCs w:val="24"/>
        </w:rPr>
        <w:t xml:space="preserve">(3%), and </w:t>
      </w:r>
      <w:r w:rsidRPr="6AF86436">
        <w:rPr>
          <w:rStyle w:val="02BSubheadingNumbered1stlevelTOCChar"/>
          <w:rFonts w:ascii="Barlow" w:hAnsi="Barlow"/>
          <w:b/>
          <w:bCs/>
          <w:color w:val="000000" w:themeColor="text1"/>
          <w:sz w:val="24"/>
          <w:szCs w:val="24"/>
        </w:rPr>
        <w:t>reaching people such as those with no fixed address</w:t>
      </w:r>
      <w:r w:rsidRPr="6AF86436">
        <w:rPr>
          <w:rStyle w:val="02BSubheadingNumbered1stlevelTOCChar"/>
          <w:rFonts w:ascii="Barlow" w:hAnsi="Barlow"/>
          <w:color w:val="000000" w:themeColor="text1"/>
          <w:sz w:val="24"/>
          <w:szCs w:val="24"/>
        </w:rPr>
        <w:t xml:space="preserve"> (1%). There were also seen to be barriers around poor communication between the organisations involved in people’s care, with a lack of information sharing and joined</w:t>
      </w:r>
      <w:r w:rsidR="00826C0E" w:rsidRPr="6AF86436">
        <w:rPr>
          <w:rStyle w:val="02BSubheadingNumbered1stlevelTOCChar"/>
          <w:rFonts w:ascii="Barlow" w:hAnsi="Barlow"/>
          <w:color w:val="000000" w:themeColor="text1"/>
          <w:sz w:val="24"/>
          <w:szCs w:val="24"/>
        </w:rPr>
        <w:t>-</w:t>
      </w:r>
      <w:r w:rsidRPr="6AF86436">
        <w:rPr>
          <w:rStyle w:val="02BSubheadingNumbered1stlevelTOCChar"/>
          <w:rFonts w:ascii="Barlow" w:hAnsi="Barlow"/>
          <w:color w:val="000000" w:themeColor="text1"/>
          <w:sz w:val="24"/>
          <w:szCs w:val="24"/>
        </w:rPr>
        <w:t xml:space="preserve">up working (3%). Another barrier </w:t>
      </w:r>
      <w:r w:rsidR="764552F9" w:rsidRPr="6AF86436">
        <w:rPr>
          <w:rStyle w:val="02BSubheadingNumbered1stlevelTOCChar"/>
          <w:rFonts w:ascii="Barlow" w:hAnsi="Barlow"/>
          <w:color w:val="000000" w:themeColor="text1"/>
          <w:sz w:val="24"/>
          <w:szCs w:val="24"/>
        </w:rPr>
        <w:t xml:space="preserve">reported </w:t>
      </w:r>
      <w:r w:rsidRPr="6AF86436">
        <w:rPr>
          <w:rStyle w:val="02BSubheadingNumbered1stlevelTOCChar"/>
          <w:rFonts w:ascii="Barlow" w:hAnsi="Barlow"/>
          <w:color w:val="000000" w:themeColor="text1"/>
          <w:sz w:val="24"/>
          <w:szCs w:val="24"/>
        </w:rPr>
        <w:t>was a lack of capacity in services, with long waiting times (6%).</w:t>
      </w:r>
      <w:bookmarkEnd w:id="142"/>
      <w:bookmarkEnd w:id="143"/>
      <w:bookmarkEnd w:id="144"/>
      <w:r w:rsidRPr="6AF86436">
        <w:rPr>
          <w:rStyle w:val="02BSubheadingNumbered1stlevelTOCChar"/>
          <w:rFonts w:ascii="Barlow" w:hAnsi="Barlow"/>
          <w:color w:val="000000" w:themeColor="text1"/>
          <w:sz w:val="24"/>
          <w:szCs w:val="24"/>
        </w:rPr>
        <w:t xml:space="preserve"> </w:t>
      </w:r>
    </w:p>
    <w:p w14:paraId="179BF632" w14:textId="77777777" w:rsidR="00727ACA" w:rsidRDefault="00727ACA" w:rsidP="00727ACA">
      <w:pPr>
        <w:pStyle w:val="02BSubheadingNumbered1stlevelTOC"/>
      </w:pPr>
      <w:bookmarkStart w:id="145" w:name="_Toc196315286"/>
      <w:bookmarkStart w:id="146" w:name="_Toc200463347"/>
      <w:bookmarkStart w:id="147" w:name="_Toc200463412"/>
      <w:r>
        <w:t>Overview of approaches to address barriers</w:t>
      </w:r>
      <w:bookmarkEnd w:id="145"/>
      <w:bookmarkEnd w:id="146"/>
      <w:bookmarkEnd w:id="147"/>
    </w:p>
    <w:p w14:paraId="5540A020" w14:textId="19818645" w:rsidR="00727ACA" w:rsidRDefault="00727ACA" w:rsidP="000C4357">
      <w:pPr>
        <w:pStyle w:val="04ABodyText"/>
        <w:numPr>
          <w:ilvl w:val="0"/>
          <w:numId w:val="0"/>
        </w:numPr>
        <w:rPr>
          <w:rStyle w:val="02BSubheadingNumbered1stlevelTOCChar"/>
          <w:rFonts w:ascii="Barlow" w:hAnsi="Barlow"/>
          <w:color w:val="000000" w:themeColor="text1"/>
          <w:sz w:val="24"/>
          <w:szCs w:val="24"/>
        </w:rPr>
      </w:pPr>
      <w:bookmarkStart w:id="148" w:name="_Toc196315287"/>
      <w:bookmarkStart w:id="149" w:name="_Toc200463348"/>
      <w:bookmarkStart w:id="150" w:name="_Toc200463413"/>
      <w:r w:rsidRPr="6AF86436">
        <w:rPr>
          <w:rStyle w:val="02BSubheadingNumbered1stlevelTOCChar"/>
          <w:rFonts w:ascii="Barlow" w:hAnsi="Barlow"/>
          <w:color w:val="000000" w:themeColor="text1"/>
          <w:sz w:val="24"/>
          <w:szCs w:val="24"/>
        </w:rPr>
        <w:t>Some key themes emerged across the different population groups in terms of the approaches being taken to address the barriers to accessing support. This section of the report provides an overview</w:t>
      </w:r>
      <w:bookmarkEnd w:id="148"/>
      <w:r w:rsidR="000C4357" w:rsidRPr="6AF86436">
        <w:rPr>
          <w:rStyle w:val="02BSubheadingNumbered1stlevelTOCChar"/>
          <w:rFonts w:ascii="Barlow" w:hAnsi="Barlow"/>
          <w:color w:val="000000" w:themeColor="text1"/>
          <w:sz w:val="24"/>
          <w:szCs w:val="24"/>
        </w:rPr>
        <w:t xml:space="preserve"> of approaches being taken to specific populations</w:t>
      </w:r>
      <w:r w:rsidRPr="6AF86436">
        <w:rPr>
          <w:rStyle w:val="02BSubheadingNumbered1stlevelTOCChar"/>
          <w:rFonts w:ascii="Barlow" w:hAnsi="Barlow"/>
          <w:color w:val="000000" w:themeColor="text1"/>
          <w:sz w:val="24"/>
          <w:szCs w:val="24"/>
        </w:rPr>
        <w:t xml:space="preserve">, before a more detailed exploration of the barriers and approaches to address these barriers for </w:t>
      </w:r>
      <w:bookmarkStart w:id="151" w:name="_Int_DkoaB2vf"/>
      <w:r w:rsidRPr="6AF86436">
        <w:rPr>
          <w:rStyle w:val="02BSubheadingNumbered1stlevelTOCChar"/>
          <w:rFonts w:ascii="Barlow" w:hAnsi="Barlow"/>
          <w:color w:val="000000" w:themeColor="text1"/>
          <w:sz w:val="24"/>
          <w:szCs w:val="24"/>
        </w:rPr>
        <w:t>particular groups</w:t>
      </w:r>
      <w:bookmarkEnd w:id="151"/>
      <w:r w:rsidRPr="6AF86436">
        <w:rPr>
          <w:rStyle w:val="02BSubheadingNumbered1stlevelTOCChar"/>
          <w:rFonts w:ascii="Barlow" w:hAnsi="Barlow"/>
          <w:color w:val="000000" w:themeColor="text1"/>
          <w:sz w:val="24"/>
          <w:szCs w:val="24"/>
        </w:rPr>
        <w:t>.</w:t>
      </w:r>
      <w:bookmarkEnd w:id="149"/>
      <w:bookmarkEnd w:id="150"/>
    </w:p>
    <w:p w14:paraId="2B4BBBCD" w14:textId="1B2A8FF3" w:rsidR="00727ACA" w:rsidRDefault="00727ACA" w:rsidP="000C4357">
      <w:pPr>
        <w:pStyle w:val="04ABodyText"/>
        <w:numPr>
          <w:ilvl w:val="0"/>
          <w:numId w:val="0"/>
        </w:numPr>
        <w:rPr>
          <w:rStyle w:val="02BSubheadingNumbered1stlevelTOCChar"/>
          <w:rFonts w:ascii="Barlow" w:hAnsi="Barlow"/>
          <w:color w:val="000000" w:themeColor="text1"/>
          <w:sz w:val="24"/>
        </w:rPr>
      </w:pPr>
      <w:bookmarkStart w:id="152" w:name="_Toc196315288"/>
      <w:bookmarkStart w:id="153" w:name="_Toc200463349"/>
      <w:bookmarkStart w:id="154" w:name="_Toc200463414"/>
      <w:r w:rsidRPr="007B1B29">
        <w:rPr>
          <w:rStyle w:val="02BSubheadingNumbered1stlevelTOCChar"/>
          <w:rFonts w:ascii="Barlow" w:hAnsi="Barlow"/>
          <w:b/>
          <w:bCs/>
          <w:color w:val="000000" w:themeColor="text1"/>
          <w:sz w:val="24"/>
        </w:rPr>
        <w:lastRenderedPageBreak/>
        <w:t xml:space="preserve">Improving </w:t>
      </w:r>
      <w:r>
        <w:rPr>
          <w:rStyle w:val="02BSubheadingNumbered1stlevelTOCChar"/>
          <w:rFonts w:ascii="Barlow" w:hAnsi="Barlow"/>
          <w:b/>
          <w:bCs/>
          <w:color w:val="000000" w:themeColor="text1"/>
          <w:sz w:val="24"/>
        </w:rPr>
        <w:t>c</w:t>
      </w:r>
      <w:r w:rsidRPr="007B1B29">
        <w:rPr>
          <w:rStyle w:val="02BSubheadingNumbered1stlevelTOCChar"/>
          <w:rFonts w:ascii="Barlow" w:hAnsi="Barlow"/>
          <w:b/>
          <w:bCs/>
          <w:color w:val="000000" w:themeColor="text1"/>
          <w:sz w:val="24"/>
        </w:rPr>
        <w:t xml:space="preserve">ommunication and </w:t>
      </w:r>
      <w:r>
        <w:rPr>
          <w:rStyle w:val="02BSubheadingNumbered1stlevelTOCChar"/>
          <w:rFonts w:ascii="Barlow" w:hAnsi="Barlow"/>
          <w:b/>
          <w:bCs/>
          <w:color w:val="000000" w:themeColor="text1"/>
          <w:sz w:val="24"/>
        </w:rPr>
        <w:t>c</w:t>
      </w:r>
      <w:r w:rsidRPr="007B1B29">
        <w:rPr>
          <w:rStyle w:val="02BSubheadingNumbered1stlevelTOCChar"/>
          <w:rFonts w:ascii="Barlow" w:hAnsi="Barlow"/>
          <w:b/>
          <w:bCs/>
          <w:color w:val="000000" w:themeColor="text1"/>
          <w:sz w:val="24"/>
        </w:rPr>
        <w:t>oordination</w:t>
      </w:r>
      <w:r>
        <w:rPr>
          <w:rStyle w:val="02BSubheadingNumbered1stlevelTOCChar"/>
          <w:rFonts w:ascii="Barlow" w:hAnsi="Barlow"/>
          <w:b/>
          <w:bCs/>
          <w:color w:val="000000" w:themeColor="text1"/>
          <w:sz w:val="24"/>
        </w:rPr>
        <w:t xml:space="preserve"> between services: </w:t>
      </w:r>
      <w:r>
        <w:rPr>
          <w:rStyle w:val="02BSubheadingNumbered1stlevelTOCChar"/>
          <w:rFonts w:ascii="Barlow" w:hAnsi="Barlow"/>
          <w:color w:val="000000" w:themeColor="text1"/>
          <w:sz w:val="24"/>
        </w:rPr>
        <w:t xml:space="preserve">Often, participants described approaches that meant there was </w:t>
      </w:r>
      <w:r w:rsidRPr="00A93F19">
        <w:rPr>
          <w:rStyle w:val="02BSubheadingNumbered1stlevelTOCChar"/>
          <w:rFonts w:ascii="Barlow" w:hAnsi="Barlow"/>
          <w:color w:val="000000" w:themeColor="text1"/>
          <w:sz w:val="24"/>
        </w:rPr>
        <w:t>better communication and collaboration between different service providers, including GPs, mental health teams, social services, and community organi</w:t>
      </w:r>
      <w:r>
        <w:rPr>
          <w:rStyle w:val="02BSubheadingNumbered1stlevelTOCChar"/>
          <w:rFonts w:ascii="Barlow" w:hAnsi="Barlow"/>
          <w:color w:val="000000" w:themeColor="text1"/>
          <w:sz w:val="24"/>
        </w:rPr>
        <w:t>s</w:t>
      </w:r>
      <w:r w:rsidRPr="00A93F19">
        <w:rPr>
          <w:rStyle w:val="02BSubheadingNumbered1stlevelTOCChar"/>
          <w:rFonts w:ascii="Barlow" w:hAnsi="Barlow"/>
          <w:color w:val="000000" w:themeColor="text1"/>
          <w:sz w:val="24"/>
        </w:rPr>
        <w:t>ations</w:t>
      </w:r>
      <w:r>
        <w:rPr>
          <w:rStyle w:val="02BSubheadingNumbered1stlevelTOCChar"/>
          <w:rFonts w:ascii="Barlow" w:hAnsi="Barlow"/>
          <w:color w:val="000000" w:themeColor="text1"/>
          <w:sz w:val="24"/>
        </w:rPr>
        <w:t xml:space="preserve">. This included mechanisms such as multi-disciplinary team </w:t>
      </w:r>
      <w:r w:rsidRPr="00A93F19">
        <w:rPr>
          <w:rStyle w:val="02BSubheadingNumbered1stlevelTOCChar"/>
          <w:rFonts w:ascii="Barlow" w:hAnsi="Barlow"/>
          <w:color w:val="000000" w:themeColor="text1"/>
          <w:sz w:val="24"/>
        </w:rPr>
        <w:t>meetings</w:t>
      </w:r>
      <w:r>
        <w:rPr>
          <w:rStyle w:val="02BSubheadingNumbered1stlevelTOCChar"/>
          <w:rFonts w:ascii="Barlow" w:hAnsi="Barlow"/>
          <w:color w:val="000000" w:themeColor="text1"/>
          <w:sz w:val="24"/>
        </w:rPr>
        <w:t xml:space="preserve"> (facilitated since the Covid pandemic by use of </w:t>
      </w:r>
      <w:r w:rsidR="000C4357">
        <w:rPr>
          <w:rStyle w:val="02BSubheadingNumbered1stlevelTOCChar"/>
          <w:rFonts w:ascii="Barlow" w:hAnsi="Barlow"/>
          <w:color w:val="000000" w:themeColor="text1"/>
          <w:sz w:val="24"/>
        </w:rPr>
        <w:t>video conferencing</w:t>
      </w:r>
      <w:r>
        <w:rPr>
          <w:rStyle w:val="02BSubheadingNumbered1stlevelTOCChar"/>
          <w:rFonts w:ascii="Barlow" w:hAnsi="Barlow"/>
          <w:color w:val="000000" w:themeColor="text1"/>
          <w:sz w:val="24"/>
        </w:rPr>
        <w:t>)</w:t>
      </w:r>
      <w:r w:rsidRPr="00A93F19">
        <w:rPr>
          <w:rStyle w:val="02BSubheadingNumbered1stlevelTOCChar"/>
          <w:rFonts w:ascii="Barlow" w:hAnsi="Barlow"/>
          <w:color w:val="000000" w:themeColor="text1"/>
          <w:sz w:val="24"/>
        </w:rPr>
        <w:t>, shared care agreements, and integrated care models.</w:t>
      </w:r>
      <w:r>
        <w:rPr>
          <w:rStyle w:val="02BSubheadingNumbered1stlevelTOCChar"/>
          <w:rFonts w:ascii="Barlow" w:hAnsi="Barlow"/>
          <w:color w:val="000000" w:themeColor="text1"/>
          <w:sz w:val="24"/>
        </w:rPr>
        <w:t xml:space="preserve"> Improved cross-team collaboration was also mentioned by 6% of survey participants.</w:t>
      </w:r>
      <w:bookmarkEnd w:id="152"/>
      <w:bookmarkEnd w:id="153"/>
      <w:bookmarkEnd w:id="154"/>
    </w:p>
    <w:p w14:paraId="13706897" w14:textId="70B955CC" w:rsidR="00727ACA" w:rsidRPr="00517E99" w:rsidRDefault="00727ACA" w:rsidP="000C4357">
      <w:pPr>
        <w:pStyle w:val="04ABodyText"/>
        <w:numPr>
          <w:ilvl w:val="0"/>
          <w:numId w:val="0"/>
        </w:numPr>
        <w:rPr>
          <w:rStyle w:val="02BSubheadingNumbered1stlevelTOCChar"/>
          <w:rFonts w:ascii="Barlow" w:hAnsi="Barlow"/>
          <w:color w:val="000000" w:themeColor="text1"/>
          <w:sz w:val="24"/>
        </w:rPr>
      </w:pPr>
      <w:bookmarkStart w:id="155" w:name="_Toc196315289"/>
      <w:bookmarkStart w:id="156" w:name="_Toc200463350"/>
      <w:bookmarkStart w:id="157" w:name="_Toc200463415"/>
      <w:r w:rsidRPr="003C5F71">
        <w:rPr>
          <w:rStyle w:val="02BSubheadingNumbered1stlevelTOCChar"/>
          <w:rFonts w:ascii="Barlow" w:hAnsi="Barlow"/>
          <w:b/>
          <w:bCs/>
          <w:color w:val="000000" w:themeColor="text1"/>
          <w:sz w:val="24"/>
        </w:rPr>
        <w:t>More proactive outreach</w:t>
      </w:r>
      <w:r>
        <w:rPr>
          <w:rStyle w:val="02BSubheadingNumbered1stlevelTOCChar"/>
          <w:rFonts w:ascii="Barlow" w:hAnsi="Barlow"/>
          <w:b/>
          <w:bCs/>
          <w:color w:val="000000" w:themeColor="text1"/>
          <w:sz w:val="24"/>
        </w:rPr>
        <w:t xml:space="preserve"> and early intervention, including looking beyond health services: </w:t>
      </w:r>
      <w:r>
        <w:rPr>
          <w:rStyle w:val="02BSubheadingNumbered1stlevelTOCChar"/>
          <w:rFonts w:ascii="Barlow" w:hAnsi="Barlow"/>
          <w:color w:val="000000" w:themeColor="text1"/>
          <w:sz w:val="24"/>
        </w:rPr>
        <w:t>Other approaches focused on more p</w:t>
      </w:r>
      <w:r w:rsidRPr="00A93F19">
        <w:rPr>
          <w:rStyle w:val="02BSubheadingNumbered1stlevelTOCChar"/>
          <w:rFonts w:ascii="Barlow" w:hAnsi="Barlow"/>
          <w:color w:val="000000" w:themeColor="text1"/>
          <w:sz w:val="24"/>
        </w:rPr>
        <w:t xml:space="preserve">roactive outreach, </w:t>
      </w:r>
      <w:r>
        <w:rPr>
          <w:rStyle w:val="02BSubheadingNumbered1stlevelTOCChar"/>
          <w:rFonts w:ascii="Barlow" w:hAnsi="Barlow"/>
          <w:color w:val="000000" w:themeColor="text1"/>
          <w:sz w:val="24"/>
        </w:rPr>
        <w:t>rather than expecting some within these population groups to come forward themselves. This was mentioned by 7% of survey participants. Examples given in the interviews included e</w:t>
      </w:r>
      <w:r w:rsidRPr="00A93F19">
        <w:rPr>
          <w:rStyle w:val="02BSubheadingNumbered1stlevelTOCChar"/>
          <w:rFonts w:ascii="Barlow" w:hAnsi="Barlow"/>
          <w:color w:val="000000" w:themeColor="text1"/>
          <w:sz w:val="24"/>
        </w:rPr>
        <w:t>arly contact from mental health teams after referral</w:t>
      </w:r>
      <w:r>
        <w:rPr>
          <w:rStyle w:val="02BSubheadingNumbered1stlevelTOCChar"/>
          <w:rFonts w:ascii="Barlow" w:hAnsi="Barlow"/>
          <w:color w:val="000000" w:themeColor="text1"/>
          <w:sz w:val="24"/>
        </w:rPr>
        <w:t>,</w:t>
      </w:r>
      <w:r w:rsidRPr="00A93F19">
        <w:rPr>
          <w:rStyle w:val="02BSubheadingNumbered1stlevelTOCChar"/>
          <w:rFonts w:ascii="Barlow" w:hAnsi="Barlow"/>
          <w:color w:val="000000" w:themeColor="text1"/>
          <w:sz w:val="24"/>
        </w:rPr>
        <w:t xml:space="preserve"> and </w:t>
      </w:r>
      <w:r>
        <w:rPr>
          <w:rStyle w:val="02BSubheadingNumbered1stlevelTOCChar"/>
          <w:rFonts w:ascii="Barlow" w:hAnsi="Barlow"/>
          <w:color w:val="000000" w:themeColor="text1"/>
          <w:sz w:val="24"/>
        </w:rPr>
        <w:t xml:space="preserve">working through </w:t>
      </w:r>
      <w:r w:rsidRPr="00A93F19">
        <w:rPr>
          <w:rStyle w:val="02BSubheadingNumbered1stlevelTOCChar"/>
          <w:rFonts w:ascii="Barlow" w:hAnsi="Barlow"/>
          <w:color w:val="000000" w:themeColor="text1"/>
          <w:sz w:val="24"/>
        </w:rPr>
        <w:t>community-based initiatives</w:t>
      </w:r>
      <w:r>
        <w:rPr>
          <w:rStyle w:val="02BSubheadingNumbered1stlevelTOCChar"/>
          <w:rFonts w:ascii="Barlow" w:hAnsi="Barlow"/>
          <w:color w:val="000000" w:themeColor="text1"/>
          <w:sz w:val="24"/>
        </w:rPr>
        <w:t xml:space="preserve"> and faith and community leaders to </w:t>
      </w:r>
      <w:r w:rsidRPr="00A93F19">
        <w:rPr>
          <w:rStyle w:val="02BSubheadingNumbered1stlevelTOCChar"/>
          <w:rFonts w:ascii="Barlow" w:hAnsi="Barlow"/>
          <w:color w:val="000000" w:themeColor="text1"/>
          <w:sz w:val="24"/>
        </w:rPr>
        <w:t xml:space="preserve">reach </w:t>
      </w:r>
      <w:r>
        <w:rPr>
          <w:rStyle w:val="02BSubheadingNumbered1stlevelTOCChar"/>
          <w:rFonts w:ascii="Barlow" w:hAnsi="Barlow"/>
          <w:color w:val="000000" w:themeColor="text1"/>
          <w:sz w:val="24"/>
        </w:rPr>
        <w:t>people</w:t>
      </w:r>
      <w:r w:rsidRPr="00A93F19">
        <w:rPr>
          <w:rStyle w:val="02BSubheadingNumbered1stlevelTOCChar"/>
          <w:rFonts w:ascii="Barlow" w:hAnsi="Barlow"/>
          <w:color w:val="000000" w:themeColor="text1"/>
          <w:sz w:val="24"/>
        </w:rPr>
        <w:t xml:space="preserve"> who might not otherwise seek help</w:t>
      </w:r>
      <w:r>
        <w:rPr>
          <w:rStyle w:val="02BSubheadingNumbered1stlevelTOCChar"/>
          <w:rFonts w:ascii="Barlow" w:hAnsi="Barlow"/>
          <w:color w:val="000000" w:themeColor="text1"/>
          <w:sz w:val="24"/>
        </w:rPr>
        <w:t xml:space="preserve"> (mentioned by 5% of survey participants)</w:t>
      </w:r>
      <w:r w:rsidRPr="00A93F19">
        <w:rPr>
          <w:rStyle w:val="02BSubheadingNumbered1stlevelTOCChar"/>
          <w:rFonts w:ascii="Barlow" w:hAnsi="Barlow"/>
          <w:color w:val="000000" w:themeColor="text1"/>
          <w:sz w:val="24"/>
        </w:rPr>
        <w:t>.</w:t>
      </w:r>
      <w:r>
        <w:rPr>
          <w:rStyle w:val="02BSubheadingNumbered1stlevelTOCChar"/>
          <w:rFonts w:ascii="Barlow" w:hAnsi="Barlow"/>
          <w:color w:val="000000" w:themeColor="text1"/>
          <w:sz w:val="24"/>
        </w:rPr>
        <w:t xml:space="preserve"> It also meant looking beyond mental health issues to look at wider social needs.</w:t>
      </w:r>
      <w:bookmarkEnd w:id="155"/>
      <w:bookmarkEnd w:id="156"/>
      <w:bookmarkEnd w:id="157"/>
    </w:p>
    <w:p w14:paraId="5A691669" w14:textId="77777777" w:rsidR="00727ACA" w:rsidRDefault="00727ACA" w:rsidP="000C4357">
      <w:pPr>
        <w:pStyle w:val="04ABodyText"/>
        <w:numPr>
          <w:ilvl w:val="0"/>
          <w:numId w:val="0"/>
        </w:numPr>
        <w:rPr>
          <w:rStyle w:val="02BSubheadingNumbered1stlevelTOCChar"/>
          <w:rFonts w:ascii="Barlow" w:hAnsi="Barlow"/>
          <w:color w:val="000000" w:themeColor="text1"/>
          <w:sz w:val="24"/>
        </w:rPr>
      </w:pPr>
      <w:bookmarkStart w:id="158" w:name="_Toc196315290"/>
      <w:bookmarkStart w:id="159" w:name="_Toc200463351"/>
      <w:bookmarkStart w:id="160" w:name="_Toc200463416"/>
      <w:r>
        <w:rPr>
          <w:rStyle w:val="02BSubheadingNumbered1stlevelTOCChar"/>
          <w:rFonts w:ascii="Barlow" w:hAnsi="Barlow"/>
          <w:b/>
          <w:bCs/>
          <w:color w:val="000000" w:themeColor="text1"/>
          <w:sz w:val="24"/>
        </w:rPr>
        <w:t xml:space="preserve">Improved relationships with patients, including through continuity of care: </w:t>
      </w:r>
      <w:r>
        <w:rPr>
          <w:rStyle w:val="02BSubheadingNumbered1stlevelTOCChar"/>
          <w:rFonts w:ascii="Barlow" w:hAnsi="Barlow"/>
          <w:color w:val="000000" w:themeColor="text1"/>
          <w:sz w:val="24"/>
        </w:rPr>
        <w:t>The relationships between healthcare professionals or other staff such as support workers, with individual patients, was a core approach to removing barriers to accessing support.</w:t>
      </w:r>
      <w:r w:rsidRPr="007B40C3">
        <w:rPr>
          <w:rStyle w:val="02BSubheadingNumbered1stlevelTOCChar"/>
          <w:rFonts w:ascii="Barlow" w:hAnsi="Barlow"/>
          <w:color w:val="000000" w:themeColor="text1"/>
          <w:sz w:val="24"/>
        </w:rPr>
        <w:t xml:space="preserve"> </w:t>
      </w:r>
      <w:r>
        <w:rPr>
          <w:rStyle w:val="02BSubheadingNumbered1stlevelTOCChar"/>
          <w:rFonts w:ascii="Barlow" w:hAnsi="Barlow"/>
          <w:color w:val="000000" w:themeColor="text1"/>
          <w:sz w:val="24"/>
        </w:rPr>
        <w:t>In the survey, 5% noted staff training and education, or cultural awareness, as approaches to address the barriers facing specific population groups.</w:t>
      </w:r>
      <w:bookmarkEnd w:id="158"/>
      <w:bookmarkEnd w:id="159"/>
      <w:bookmarkEnd w:id="160"/>
    </w:p>
    <w:p w14:paraId="0C8DA4C5" w14:textId="23D95C6D" w:rsidR="00727ACA" w:rsidRDefault="00727ACA" w:rsidP="000C4357">
      <w:pPr>
        <w:pStyle w:val="04ABodyText"/>
        <w:numPr>
          <w:ilvl w:val="0"/>
          <w:numId w:val="0"/>
        </w:numPr>
        <w:rPr>
          <w:rStyle w:val="02BSubheadingNumbered1stlevelTOCChar"/>
          <w:rFonts w:ascii="Barlow" w:hAnsi="Barlow"/>
          <w:color w:val="000000" w:themeColor="text1"/>
          <w:sz w:val="24"/>
          <w:szCs w:val="24"/>
        </w:rPr>
      </w:pPr>
      <w:bookmarkStart w:id="161" w:name="_Toc196315291"/>
      <w:bookmarkStart w:id="162" w:name="_Toc200463352"/>
      <w:bookmarkStart w:id="163" w:name="_Toc200463417"/>
      <w:r w:rsidRPr="075F8295">
        <w:rPr>
          <w:rStyle w:val="02BSubheadingNumbered1stlevelTOCChar"/>
          <w:rFonts w:ascii="Barlow" w:hAnsi="Barlow"/>
          <w:color w:val="000000" w:themeColor="text1"/>
          <w:sz w:val="24"/>
          <w:szCs w:val="24"/>
        </w:rPr>
        <w:t xml:space="preserve">At times, this was about culturally competent care and communication including training staff on diverse cultural perspectives on mental health, engaging with communities, and developing culturally tailored interventions for addressing disparities. However, beyond culturally competent care, participants talked about providing patients with clear and transparent information, taking the time to talk them through it, and involving patients and carers in decision-making as ways of improving relationships and empowering patients. Being able to provide continuity </w:t>
      </w:r>
      <w:r w:rsidR="000C4357">
        <w:rPr>
          <w:rStyle w:val="02BSubheadingNumbered1stlevelTOCChar"/>
          <w:rFonts w:ascii="Barlow" w:hAnsi="Barlow"/>
          <w:color w:val="000000" w:themeColor="text1"/>
          <w:sz w:val="24"/>
          <w:szCs w:val="24"/>
        </w:rPr>
        <w:t xml:space="preserve">– for example, through a small team each with a trusted relationship with the patient as in the example below – </w:t>
      </w:r>
      <w:r w:rsidRPr="075F8295">
        <w:rPr>
          <w:rStyle w:val="02BSubheadingNumbered1stlevelTOCChar"/>
          <w:rFonts w:ascii="Barlow" w:hAnsi="Barlow"/>
          <w:color w:val="000000" w:themeColor="text1"/>
          <w:sz w:val="24"/>
          <w:szCs w:val="24"/>
        </w:rPr>
        <w:t>was</w:t>
      </w:r>
      <w:r w:rsidR="000C4357">
        <w:rPr>
          <w:rStyle w:val="02BSubheadingNumbered1stlevelTOCChar"/>
          <w:rFonts w:ascii="Barlow" w:hAnsi="Barlow"/>
          <w:color w:val="000000" w:themeColor="text1"/>
          <w:sz w:val="24"/>
          <w:szCs w:val="24"/>
        </w:rPr>
        <w:t xml:space="preserve"> </w:t>
      </w:r>
      <w:r w:rsidRPr="075F8295">
        <w:rPr>
          <w:rStyle w:val="02BSubheadingNumbered1stlevelTOCChar"/>
          <w:rFonts w:ascii="Barlow" w:hAnsi="Barlow"/>
          <w:color w:val="000000" w:themeColor="text1"/>
          <w:sz w:val="24"/>
          <w:szCs w:val="24"/>
        </w:rPr>
        <w:t>also seen as important among these population groups.</w:t>
      </w:r>
      <w:bookmarkEnd w:id="161"/>
      <w:bookmarkEnd w:id="162"/>
      <w:bookmarkEnd w:id="163"/>
    </w:p>
    <w:p w14:paraId="30F6DF40" w14:textId="77777777" w:rsidR="00727ACA" w:rsidRPr="000C4357" w:rsidRDefault="00727ACA" w:rsidP="000C4357">
      <w:pPr>
        <w:pStyle w:val="04ABodyText"/>
        <w:numPr>
          <w:ilvl w:val="0"/>
          <w:numId w:val="0"/>
        </w:numPr>
        <w:ind w:left="284"/>
        <w:rPr>
          <w:b/>
          <w:color w:val="452567" w:themeColor="accent4"/>
          <w:szCs w:val="12"/>
        </w:rPr>
      </w:pPr>
      <w:r w:rsidRPr="00785BFF">
        <w:rPr>
          <w:b/>
          <w:color w:val="452567" w:themeColor="accent4"/>
          <w:szCs w:val="12"/>
        </w:rPr>
        <w:t>“</w:t>
      </w:r>
      <w:r>
        <w:rPr>
          <w:b/>
          <w:color w:val="452567" w:themeColor="accent4"/>
          <w:szCs w:val="12"/>
        </w:rPr>
        <w:t>Y</w:t>
      </w:r>
      <w:r w:rsidRPr="00982656">
        <w:rPr>
          <w:b/>
          <w:color w:val="452567" w:themeColor="accent4"/>
          <w:szCs w:val="12"/>
        </w:rPr>
        <w:t>ou have a team of people, maybe four or five people that know you really well. So it doesn't matter who's on shift that day.</w:t>
      </w:r>
      <w:r>
        <w:rPr>
          <w:b/>
          <w:color w:val="452567" w:themeColor="accent4"/>
          <w:szCs w:val="12"/>
        </w:rPr>
        <w:t xml:space="preserve"> Y</w:t>
      </w:r>
      <w:r w:rsidRPr="00982656">
        <w:rPr>
          <w:b/>
          <w:color w:val="452567" w:themeColor="accent4"/>
          <w:szCs w:val="12"/>
        </w:rPr>
        <w:t>ou can phone up and they understand you and they get you and it's like a team approach around you. I think when you've got that type of setup with people that you've grown to trust as professionals around you, then you're more likely to listen to what they're saying and take their advice, and prioriti</w:t>
      </w:r>
      <w:r>
        <w:rPr>
          <w:b/>
          <w:color w:val="452567" w:themeColor="accent4"/>
          <w:szCs w:val="12"/>
        </w:rPr>
        <w:t>s</w:t>
      </w:r>
      <w:r w:rsidRPr="00982656">
        <w:rPr>
          <w:b/>
          <w:color w:val="452567" w:themeColor="accent4"/>
          <w:szCs w:val="12"/>
        </w:rPr>
        <w:t>e yourself</w:t>
      </w:r>
      <w:r>
        <w:rPr>
          <w:b/>
          <w:color w:val="452567" w:themeColor="accent4"/>
          <w:szCs w:val="12"/>
        </w:rPr>
        <w:t>,</w:t>
      </w:r>
      <w:r w:rsidRPr="00982656">
        <w:rPr>
          <w:b/>
          <w:color w:val="452567" w:themeColor="accent4"/>
          <w:szCs w:val="12"/>
        </w:rPr>
        <w:t xml:space="preserve"> and also they'll advocate for you</w:t>
      </w:r>
      <w:r w:rsidRPr="00785BFF">
        <w:rPr>
          <w:b/>
          <w:color w:val="452567" w:themeColor="accent4"/>
          <w:szCs w:val="12"/>
        </w:rPr>
        <w:t>.”</w:t>
      </w:r>
      <w:r>
        <w:rPr>
          <w:b/>
          <w:color w:val="452567" w:themeColor="accent4"/>
          <w:szCs w:val="12"/>
        </w:rPr>
        <w:t xml:space="preserve"> </w:t>
      </w:r>
      <w:r w:rsidRPr="000C4357">
        <w:rPr>
          <w:bCs/>
          <w:color w:val="452567" w:themeColor="accent4"/>
          <w:szCs w:val="12"/>
        </w:rPr>
        <w:t>Nurse, NHS Mental Health Service</w:t>
      </w:r>
    </w:p>
    <w:p w14:paraId="09DF713F" w14:textId="77777777" w:rsidR="00727ACA" w:rsidRDefault="00727ACA" w:rsidP="000C4357">
      <w:pPr>
        <w:pStyle w:val="04ABodyText"/>
        <w:numPr>
          <w:ilvl w:val="0"/>
          <w:numId w:val="0"/>
        </w:numPr>
        <w:rPr>
          <w:rStyle w:val="02BSubheadingNumbered1stlevelTOCChar"/>
          <w:rFonts w:ascii="Barlow" w:hAnsi="Barlow"/>
          <w:color w:val="000000" w:themeColor="text1"/>
          <w:sz w:val="24"/>
        </w:rPr>
      </w:pPr>
      <w:bookmarkStart w:id="164" w:name="_Toc196315292"/>
      <w:bookmarkStart w:id="165" w:name="_Toc200463353"/>
      <w:bookmarkStart w:id="166" w:name="_Toc200463418"/>
      <w:r>
        <w:rPr>
          <w:rStyle w:val="02BSubheadingNumbered1stlevelTOCChar"/>
          <w:rFonts w:ascii="Barlow" w:hAnsi="Barlow"/>
          <w:b/>
          <w:bCs/>
          <w:color w:val="000000" w:themeColor="text1"/>
          <w:sz w:val="24"/>
        </w:rPr>
        <w:t xml:space="preserve">Removing other practical barriers: </w:t>
      </w:r>
      <w:r>
        <w:rPr>
          <w:rStyle w:val="02BSubheadingNumbered1stlevelTOCChar"/>
          <w:rFonts w:ascii="Barlow" w:hAnsi="Barlow"/>
          <w:color w:val="000000" w:themeColor="text1"/>
          <w:sz w:val="24"/>
        </w:rPr>
        <w:t>Participants also described a range of practical approaches to improve access to support, such as improving transport, longer appointments, translations, and reminders about appointment dates.</w:t>
      </w:r>
      <w:bookmarkEnd w:id="164"/>
      <w:bookmarkEnd w:id="165"/>
      <w:bookmarkEnd w:id="166"/>
    </w:p>
    <w:p w14:paraId="5C082CF1" w14:textId="0744E30B" w:rsidR="00727ACA" w:rsidRPr="00982656" w:rsidRDefault="00727ACA" w:rsidP="000C4357">
      <w:pPr>
        <w:pStyle w:val="04ABodyText"/>
        <w:numPr>
          <w:ilvl w:val="0"/>
          <w:numId w:val="0"/>
        </w:numPr>
        <w:ind w:left="284"/>
        <w:rPr>
          <w:rStyle w:val="02BSubheadingNumbered1stlevelTOCChar"/>
          <w:rFonts w:ascii="Barlow" w:hAnsi="Barlow"/>
          <w:bCs/>
          <w:color w:val="452567" w:themeColor="accent4"/>
          <w:sz w:val="24"/>
          <w:szCs w:val="12"/>
        </w:rPr>
      </w:pPr>
      <w:r w:rsidRPr="00982656">
        <w:rPr>
          <w:b/>
          <w:color w:val="452567" w:themeColor="accent4"/>
          <w:szCs w:val="12"/>
        </w:rPr>
        <w:t xml:space="preserve">“You know, if somebody doesn't turn up, it's all they DNA'd. But actually you didn't explore with them that the reason they didn't turn up was because, I don't know, they've got autism. </w:t>
      </w:r>
      <w:r w:rsidRPr="00982656">
        <w:rPr>
          <w:b/>
          <w:color w:val="452567" w:themeColor="accent4"/>
          <w:szCs w:val="12"/>
        </w:rPr>
        <w:lastRenderedPageBreak/>
        <w:t>And actually they needed some reasonable adjustments put in place.”</w:t>
      </w:r>
      <w:r>
        <w:rPr>
          <w:b/>
          <w:color w:val="452567" w:themeColor="accent4"/>
          <w:szCs w:val="12"/>
        </w:rPr>
        <w:t xml:space="preserve"> </w:t>
      </w:r>
      <w:r w:rsidRPr="001350FC">
        <w:rPr>
          <w:bCs/>
          <w:color w:val="452567" w:themeColor="accent4"/>
          <w:szCs w:val="12"/>
        </w:rPr>
        <w:t>Pharmacist, NHS Mental Health Service</w:t>
      </w:r>
    </w:p>
    <w:p w14:paraId="40B0F616" w14:textId="77777777" w:rsidR="00727ACA" w:rsidRPr="004378FA" w:rsidRDefault="00727ACA" w:rsidP="00727ACA">
      <w:pPr>
        <w:pStyle w:val="02BSubheadingNumbered1stlevelTOC"/>
        <w:rPr>
          <w:rStyle w:val="02BSubheadingNumbered1stlevelTOCChar"/>
        </w:rPr>
      </w:pPr>
      <w:bookmarkStart w:id="167" w:name="_Toc196315293"/>
      <w:bookmarkStart w:id="168" w:name="_Toc200463354"/>
      <w:bookmarkStart w:id="169" w:name="_Toc200463419"/>
      <w:r>
        <w:t>Barriers to addressing health inequalities in access to support</w:t>
      </w:r>
      <w:bookmarkEnd w:id="167"/>
      <w:bookmarkEnd w:id="168"/>
      <w:bookmarkEnd w:id="169"/>
    </w:p>
    <w:p w14:paraId="5FDD9058" w14:textId="24B9A5BE" w:rsidR="00727ACA" w:rsidRDefault="00727ACA" w:rsidP="000C4357">
      <w:pPr>
        <w:pStyle w:val="04ABodyText"/>
        <w:numPr>
          <w:ilvl w:val="0"/>
          <w:numId w:val="0"/>
        </w:numPr>
        <w:rPr>
          <w:rStyle w:val="02BSubheadingNumbered1stlevelTOCChar"/>
          <w:rFonts w:ascii="Barlow" w:hAnsi="Barlow"/>
          <w:color w:val="000000" w:themeColor="text1"/>
          <w:sz w:val="24"/>
          <w:szCs w:val="24"/>
        </w:rPr>
      </w:pPr>
      <w:bookmarkStart w:id="170" w:name="_Toc196315294"/>
      <w:bookmarkStart w:id="171" w:name="_Toc200463355"/>
      <w:bookmarkStart w:id="172" w:name="_Toc200463420"/>
      <w:r w:rsidRPr="6AF86436">
        <w:rPr>
          <w:rStyle w:val="02BSubheadingNumbered1stlevelTOCChar"/>
          <w:rFonts w:ascii="Barlow" w:hAnsi="Barlow"/>
          <w:color w:val="000000" w:themeColor="text1"/>
          <w:sz w:val="24"/>
          <w:szCs w:val="24"/>
        </w:rPr>
        <w:t xml:space="preserve">In the survey, 44% of participants who identified specific populations facing barriers in their local areas, said that they could not </w:t>
      </w:r>
      <w:r w:rsidR="24D907F7" w:rsidRPr="6AF86436">
        <w:rPr>
          <w:rStyle w:val="02BSubheadingNumbered1stlevelTOCChar"/>
          <w:rFonts w:ascii="Barlow" w:hAnsi="Barlow"/>
          <w:color w:val="000000" w:themeColor="text1"/>
          <w:sz w:val="24"/>
          <w:szCs w:val="24"/>
        </w:rPr>
        <w:t xml:space="preserve">identify </w:t>
      </w:r>
      <w:r w:rsidRPr="6AF86436">
        <w:rPr>
          <w:rStyle w:val="02BSubheadingNumbered1stlevelTOCChar"/>
          <w:rFonts w:ascii="Barlow" w:hAnsi="Barlow"/>
          <w:color w:val="000000" w:themeColor="text1"/>
          <w:sz w:val="24"/>
          <w:szCs w:val="24"/>
        </w:rPr>
        <w:t>any examples of how these barriers were being addressed. Participants across the survey and the interviews</w:t>
      </w:r>
      <w:r w:rsidR="00717E09" w:rsidRPr="6AF86436">
        <w:rPr>
          <w:rStyle w:val="02BSubheadingNumbered1stlevelTOCChar"/>
          <w:rFonts w:ascii="Barlow" w:hAnsi="Barlow"/>
          <w:color w:val="000000" w:themeColor="text1"/>
          <w:sz w:val="24"/>
          <w:szCs w:val="24"/>
        </w:rPr>
        <w:t xml:space="preserve"> </w:t>
      </w:r>
      <w:r w:rsidRPr="6AF86436">
        <w:rPr>
          <w:rStyle w:val="02BSubheadingNumbered1stlevelTOCChar"/>
          <w:rFonts w:ascii="Barlow" w:hAnsi="Barlow"/>
          <w:color w:val="000000" w:themeColor="text1"/>
          <w:sz w:val="24"/>
          <w:szCs w:val="24"/>
        </w:rPr>
        <w:t xml:space="preserve">identified barriers </w:t>
      </w:r>
      <w:r w:rsidR="1F483A3F" w:rsidRPr="6AF86436">
        <w:rPr>
          <w:rStyle w:val="02BSubheadingNumbered1stlevelTOCChar"/>
          <w:rFonts w:ascii="Barlow" w:hAnsi="Barlow"/>
          <w:color w:val="000000" w:themeColor="text1"/>
          <w:sz w:val="24"/>
          <w:szCs w:val="24"/>
        </w:rPr>
        <w:t xml:space="preserve">to </w:t>
      </w:r>
      <w:r w:rsidRPr="6AF86436">
        <w:rPr>
          <w:rStyle w:val="02BSubheadingNumbered1stlevelTOCChar"/>
          <w:rFonts w:ascii="Barlow" w:hAnsi="Barlow"/>
          <w:color w:val="000000" w:themeColor="text1"/>
          <w:sz w:val="24"/>
          <w:szCs w:val="24"/>
        </w:rPr>
        <w:t>addressing inequalities</w:t>
      </w:r>
      <w:r w:rsidR="00F72055">
        <w:rPr>
          <w:rStyle w:val="02BSubheadingNumbered1stlevelTOCChar"/>
          <w:rFonts w:ascii="Barlow" w:hAnsi="Barlow"/>
          <w:color w:val="000000" w:themeColor="text1"/>
          <w:sz w:val="24"/>
          <w:szCs w:val="24"/>
        </w:rPr>
        <w:t xml:space="preserve">, </w:t>
      </w:r>
      <w:r w:rsidR="57FFC19C" w:rsidRPr="6AF86436">
        <w:rPr>
          <w:rStyle w:val="02BSubheadingNumbered1stlevelTOCChar"/>
          <w:rFonts w:ascii="Barlow" w:hAnsi="Barlow"/>
          <w:color w:val="000000" w:themeColor="text1"/>
          <w:sz w:val="24"/>
          <w:szCs w:val="24"/>
        </w:rPr>
        <w:t xml:space="preserve">specifically pointing to </w:t>
      </w:r>
      <w:r w:rsidRPr="6AF86436">
        <w:rPr>
          <w:rStyle w:val="02BSubheadingNumbered1stlevelTOCChar"/>
          <w:rFonts w:ascii="Barlow" w:hAnsi="Barlow"/>
          <w:color w:val="000000" w:themeColor="text1"/>
          <w:sz w:val="24"/>
          <w:szCs w:val="24"/>
        </w:rPr>
        <w:t>resourcing constraints</w:t>
      </w:r>
      <w:r w:rsidR="00153B20">
        <w:rPr>
          <w:rStyle w:val="02BSubheadingNumbered1stlevelTOCChar"/>
          <w:rFonts w:ascii="Barlow" w:hAnsi="Barlow"/>
          <w:color w:val="000000" w:themeColor="text1"/>
          <w:sz w:val="24"/>
          <w:szCs w:val="24"/>
        </w:rPr>
        <w:t xml:space="preserve"> </w:t>
      </w:r>
      <w:r w:rsidR="6F082380" w:rsidRPr="6AF86436">
        <w:rPr>
          <w:rStyle w:val="02BSubheadingNumbered1stlevelTOCChar"/>
          <w:rFonts w:ascii="Barlow" w:hAnsi="Barlow"/>
          <w:color w:val="000000" w:themeColor="text1"/>
          <w:sz w:val="24"/>
          <w:szCs w:val="24"/>
        </w:rPr>
        <w:t>and, staff</w:t>
      </w:r>
      <w:r w:rsidRPr="6AF86436">
        <w:rPr>
          <w:rStyle w:val="02BSubheadingNumbered1stlevelTOCChar"/>
          <w:rFonts w:ascii="Barlow" w:hAnsi="Barlow"/>
          <w:color w:val="000000" w:themeColor="text1"/>
          <w:sz w:val="24"/>
          <w:szCs w:val="24"/>
        </w:rPr>
        <w:t xml:space="preserve"> shortages, discontinuing services due to funding, and </w:t>
      </w:r>
      <w:r w:rsidR="3AAC3498" w:rsidRPr="6AF86436">
        <w:rPr>
          <w:rStyle w:val="02BSubheadingNumbered1stlevelTOCChar"/>
          <w:rFonts w:ascii="Barlow" w:hAnsi="Barlow"/>
          <w:color w:val="000000" w:themeColor="text1"/>
          <w:sz w:val="24"/>
          <w:szCs w:val="24"/>
        </w:rPr>
        <w:t xml:space="preserve">overall capacity </w:t>
      </w:r>
      <w:r w:rsidR="00D775C0" w:rsidRPr="6AF86436">
        <w:rPr>
          <w:rStyle w:val="02BSubheadingNumbered1stlevelTOCChar"/>
          <w:rFonts w:ascii="Barlow" w:hAnsi="Barlow"/>
          <w:color w:val="000000" w:themeColor="text1"/>
          <w:sz w:val="24"/>
          <w:szCs w:val="24"/>
        </w:rPr>
        <w:t>constraints -</w:t>
      </w:r>
      <w:r w:rsidR="012DFA33" w:rsidRPr="6AF86436">
        <w:rPr>
          <w:rStyle w:val="02BSubheadingNumbered1stlevelTOCChar"/>
          <w:rFonts w:ascii="Barlow" w:hAnsi="Barlow"/>
          <w:color w:val="000000" w:themeColor="text1"/>
          <w:sz w:val="24"/>
          <w:szCs w:val="24"/>
        </w:rPr>
        <w:t xml:space="preserve"> </w:t>
      </w:r>
      <w:r w:rsidR="1C7E4E4A" w:rsidRPr="6AF86436">
        <w:rPr>
          <w:rStyle w:val="02BSubheadingNumbered1stlevelTOCChar"/>
          <w:rFonts w:ascii="Barlow" w:hAnsi="Barlow"/>
          <w:color w:val="000000" w:themeColor="text1"/>
          <w:sz w:val="24"/>
          <w:szCs w:val="24"/>
        </w:rPr>
        <w:t>all</w:t>
      </w:r>
      <w:r w:rsidR="28FF55FF" w:rsidRPr="6AF86436">
        <w:rPr>
          <w:rStyle w:val="02BSubheadingNumbered1stlevelTOCChar"/>
          <w:rFonts w:ascii="Barlow" w:hAnsi="Barlow"/>
          <w:color w:val="000000" w:themeColor="text1"/>
          <w:sz w:val="24"/>
          <w:szCs w:val="24"/>
        </w:rPr>
        <w:t xml:space="preserve"> which </w:t>
      </w:r>
      <w:r w:rsidRPr="6AF86436">
        <w:rPr>
          <w:rStyle w:val="02BSubheadingNumbered1stlevelTOCChar"/>
          <w:rFonts w:ascii="Barlow" w:hAnsi="Barlow"/>
          <w:color w:val="000000" w:themeColor="text1"/>
          <w:sz w:val="24"/>
          <w:szCs w:val="24"/>
        </w:rPr>
        <w:t>contribut</w:t>
      </w:r>
      <w:r w:rsidR="4E74EC8F" w:rsidRPr="6AF86436">
        <w:rPr>
          <w:rStyle w:val="02BSubheadingNumbered1stlevelTOCChar"/>
          <w:rFonts w:ascii="Barlow" w:hAnsi="Barlow"/>
          <w:color w:val="000000" w:themeColor="text1"/>
          <w:sz w:val="24"/>
          <w:szCs w:val="24"/>
        </w:rPr>
        <w:t>e</w:t>
      </w:r>
      <w:r w:rsidRPr="6AF86436">
        <w:rPr>
          <w:rStyle w:val="02BSubheadingNumbered1stlevelTOCChar"/>
          <w:rFonts w:ascii="Barlow" w:hAnsi="Barlow"/>
          <w:color w:val="000000" w:themeColor="text1"/>
          <w:sz w:val="24"/>
          <w:szCs w:val="24"/>
        </w:rPr>
        <w:t xml:space="preserve"> to poorer access to support for those more likely to experience health inequalities</w:t>
      </w:r>
      <w:r w:rsidR="00717E09" w:rsidRPr="6AF86436">
        <w:rPr>
          <w:rStyle w:val="02BSubheadingNumbered1stlevelTOCChar"/>
          <w:rFonts w:ascii="Barlow" w:hAnsi="Barlow"/>
          <w:color w:val="000000" w:themeColor="text1"/>
          <w:sz w:val="24"/>
          <w:szCs w:val="24"/>
        </w:rPr>
        <w:t>. This applies both to NHS services and the voluntary sector.</w:t>
      </w:r>
      <w:r w:rsidRPr="6AF86436">
        <w:rPr>
          <w:rStyle w:val="02BSubheadingNumbered1stlevelTOCChar"/>
          <w:rFonts w:ascii="Barlow" w:hAnsi="Barlow"/>
          <w:color w:val="000000" w:themeColor="text1"/>
          <w:sz w:val="24"/>
          <w:szCs w:val="24"/>
        </w:rPr>
        <w:t xml:space="preserve"> </w:t>
      </w:r>
      <w:r w:rsidR="4CE16009" w:rsidRPr="6AF86436">
        <w:rPr>
          <w:rStyle w:val="02BSubheadingNumbered1stlevelTOCChar"/>
          <w:rFonts w:ascii="Barlow" w:hAnsi="Barlow"/>
          <w:color w:val="000000" w:themeColor="text1"/>
          <w:sz w:val="24"/>
          <w:szCs w:val="24"/>
        </w:rPr>
        <w:t xml:space="preserve">One </w:t>
      </w:r>
      <w:r w:rsidR="00717E09" w:rsidRPr="6AF86436">
        <w:rPr>
          <w:rStyle w:val="02BSubheadingNumbered1stlevelTOCChar"/>
          <w:rFonts w:ascii="Barlow" w:hAnsi="Barlow"/>
          <w:color w:val="000000" w:themeColor="text1"/>
          <w:sz w:val="24"/>
          <w:szCs w:val="24"/>
        </w:rPr>
        <w:t xml:space="preserve">specific issue </w:t>
      </w:r>
      <w:r w:rsidR="0A103CCA" w:rsidRPr="6AF86436">
        <w:rPr>
          <w:rStyle w:val="02BSubheadingNumbered1stlevelTOCChar"/>
          <w:rFonts w:ascii="Barlow" w:hAnsi="Barlow"/>
          <w:color w:val="000000" w:themeColor="text1"/>
          <w:sz w:val="24"/>
          <w:szCs w:val="24"/>
        </w:rPr>
        <w:t xml:space="preserve">raised </w:t>
      </w:r>
      <w:r w:rsidR="00717E09" w:rsidRPr="6AF86436">
        <w:rPr>
          <w:rStyle w:val="02BSubheadingNumbered1stlevelTOCChar"/>
          <w:rFonts w:ascii="Barlow" w:hAnsi="Barlow"/>
          <w:color w:val="000000" w:themeColor="text1"/>
          <w:sz w:val="24"/>
          <w:szCs w:val="24"/>
        </w:rPr>
        <w:t xml:space="preserve">was the rise in patients needing support </w:t>
      </w:r>
      <w:r w:rsidR="7ACFBF07" w:rsidRPr="6AF86436">
        <w:rPr>
          <w:rStyle w:val="02BSubheadingNumbered1stlevelTOCChar"/>
          <w:rFonts w:ascii="Barlow" w:hAnsi="Barlow"/>
          <w:color w:val="000000" w:themeColor="text1"/>
          <w:sz w:val="24"/>
          <w:szCs w:val="24"/>
        </w:rPr>
        <w:t xml:space="preserve">for </w:t>
      </w:r>
      <w:r w:rsidR="00717E09" w:rsidRPr="6AF86436">
        <w:rPr>
          <w:rStyle w:val="02BSubheadingNumbered1stlevelTOCChar"/>
          <w:rFonts w:ascii="Barlow" w:hAnsi="Barlow"/>
          <w:color w:val="000000" w:themeColor="text1"/>
          <w:sz w:val="24"/>
          <w:szCs w:val="24"/>
        </w:rPr>
        <w:t xml:space="preserve">neurodivergence, placing additional </w:t>
      </w:r>
      <w:r w:rsidR="16A8132B" w:rsidRPr="6AF86436">
        <w:rPr>
          <w:rStyle w:val="02BSubheadingNumbered1stlevelTOCChar"/>
          <w:rFonts w:ascii="Barlow" w:hAnsi="Barlow"/>
          <w:color w:val="000000" w:themeColor="text1"/>
          <w:sz w:val="24"/>
          <w:szCs w:val="24"/>
        </w:rPr>
        <w:t xml:space="preserve">pressure </w:t>
      </w:r>
      <w:r w:rsidR="00717E09" w:rsidRPr="6AF86436">
        <w:rPr>
          <w:rStyle w:val="02BSubheadingNumbered1stlevelTOCChar"/>
          <w:rFonts w:ascii="Barlow" w:hAnsi="Barlow"/>
          <w:color w:val="000000" w:themeColor="text1"/>
          <w:sz w:val="24"/>
          <w:szCs w:val="24"/>
        </w:rPr>
        <w:t>on the system.</w:t>
      </w:r>
      <w:bookmarkEnd w:id="170"/>
      <w:bookmarkEnd w:id="171"/>
      <w:bookmarkEnd w:id="172"/>
      <w:r w:rsidR="00717E09" w:rsidRPr="6AF86436">
        <w:rPr>
          <w:rStyle w:val="02BSubheadingNumbered1stlevelTOCChar"/>
          <w:rFonts w:ascii="Barlow" w:hAnsi="Barlow"/>
          <w:color w:val="000000" w:themeColor="text1"/>
          <w:sz w:val="24"/>
          <w:szCs w:val="24"/>
        </w:rPr>
        <w:t xml:space="preserve"> </w:t>
      </w:r>
    </w:p>
    <w:p w14:paraId="51F75E74" w14:textId="111D6CA5" w:rsidR="00727ACA" w:rsidRPr="00FD137B" w:rsidRDefault="00727ACA" w:rsidP="00717E09">
      <w:pPr>
        <w:pStyle w:val="04ABodyText"/>
        <w:numPr>
          <w:ilvl w:val="0"/>
          <w:numId w:val="0"/>
        </w:numPr>
        <w:ind w:left="284"/>
        <w:rPr>
          <w:b/>
          <w:color w:val="452567" w:themeColor="accent4"/>
          <w:szCs w:val="12"/>
        </w:rPr>
      </w:pPr>
      <w:r>
        <w:rPr>
          <w:b/>
          <w:color w:val="452567" w:themeColor="accent4"/>
          <w:szCs w:val="12"/>
        </w:rPr>
        <w:t>“</w:t>
      </w:r>
      <w:r w:rsidRPr="00FD137B">
        <w:rPr>
          <w:b/>
          <w:color w:val="452567" w:themeColor="accent4"/>
          <w:szCs w:val="12"/>
        </w:rPr>
        <w:t>Neurodivergent patients face an enormous number of barriers to accessing care, and continuing to access care. The vast increase of ADHD diagnoses and treatment nationally, both NHS and in the private sector, is overwhelming the system presently, meaning those who really need the continued care within current services run the risk of being overlooked.</w:t>
      </w:r>
      <w:r>
        <w:rPr>
          <w:b/>
          <w:color w:val="452567" w:themeColor="accent4"/>
          <w:szCs w:val="12"/>
        </w:rPr>
        <w:t>”</w:t>
      </w:r>
      <w:r>
        <w:rPr>
          <w:b/>
          <w:color w:val="452567" w:themeColor="accent4"/>
          <w:szCs w:val="12"/>
        </w:rPr>
        <w:br/>
      </w:r>
      <w:r w:rsidR="0015565D">
        <w:rPr>
          <w:bCs/>
          <w:color w:val="452567" w:themeColor="accent4"/>
          <w:szCs w:val="12"/>
        </w:rPr>
        <w:t>Pharmacy, Primary Care (</w:t>
      </w:r>
      <w:r>
        <w:rPr>
          <w:bCs/>
          <w:color w:val="452567" w:themeColor="accent4"/>
          <w:szCs w:val="12"/>
        </w:rPr>
        <w:t>survey</w:t>
      </w:r>
      <w:r w:rsidR="0015565D">
        <w:rPr>
          <w:bCs/>
          <w:color w:val="452567" w:themeColor="accent4"/>
          <w:szCs w:val="12"/>
        </w:rPr>
        <w:t>)</w:t>
      </w:r>
    </w:p>
    <w:p w14:paraId="19EF63DB" w14:textId="77777777" w:rsidR="00727ACA" w:rsidRPr="004378FA" w:rsidRDefault="00727ACA" w:rsidP="00727ACA">
      <w:pPr>
        <w:pStyle w:val="02BSubheadingNumbered1stlevelTOC"/>
        <w:rPr>
          <w:rStyle w:val="02BSubheadingNumbered1stlevelTOCChar"/>
        </w:rPr>
      </w:pPr>
      <w:bookmarkStart w:id="173" w:name="_Toc196315295"/>
      <w:bookmarkStart w:id="174" w:name="_Toc200463356"/>
      <w:bookmarkStart w:id="175" w:name="_Toc200463421"/>
      <w:r>
        <w:t>Barriers, and the approaches to overcoming them, for specific population groups</w:t>
      </w:r>
      <w:bookmarkEnd w:id="173"/>
      <w:bookmarkEnd w:id="174"/>
      <w:bookmarkEnd w:id="175"/>
    </w:p>
    <w:p w14:paraId="0FD688A0" w14:textId="77777777" w:rsidR="00727ACA" w:rsidRDefault="00727ACA" w:rsidP="00717E09">
      <w:pPr>
        <w:pStyle w:val="04ABodyText"/>
        <w:numPr>
          <w:ilvl w:val="0"/>
          <w:numId w:val="0"/>
        </w:numPr>
        <w:rPr>
          <w:rStyle w:val="02BSubheadingNumbered1stlevelTOCChar"/>
          <w:rFonts w:ascii="Barlow" w:hAnsi="Barlow"/>
          <w:color w:val="000000" w:themeColor="text1"/>
          <w:sz w:val="24"/>
        </w:rPr>
      </w:pPr>
      <w:bookmarkStart w:id="176" w:name="_Toc196315296"/>
      <w:bookmarkStart w:id="177" w:name="_Toc200463357"/>
      <w:bookmarkStart w:id="178" w:name="_Toc200463422"/>
      <w:r>
        <w:rPr>
          <w:rStyle w:val="02BSubheadingNumbered1stlevelTOCChar"/>
          <w:rFonts w:ascii="Barlow" w:hAnsi="Barlow"/>
          <w:color w:val="000000" w:themeColor="text1"/>
          <w:sz w:val="24"/>
        </w:rPr>
        <w:t>The following sections highlight specific barriers and approaches for some of the key population groups facing barriers.</w:t>
      </w:r>
      <w:bookmarkEnd w:id="176"/>
      <w:bookmarkEnd w:id="177"/>
      <w:bookmarkEnd w:id="178"/>
    </w:p>
    <w:p w14:paraId="34442137" w14:textId="77777777" w:rsidR="00727ACA" w:rsidRPr="00C84A37" w:rsidRDefault="00727ACA" w:rsidP="00717E09">
      <w:pPr>
        <w:pStyle w:val="04ABodyText"/>
        <w:numPr>
          <w:ilvl w:val="0"/>
          <w:numId w:val="0"/>
        </w:numPr>
        <w:rPr>
          <w:b/>
          <w:bCs/>
          <w:color w:val="158281" w:themeColor="text2" w:themeShade="BF"/>
        </w:rPr>
      </w:pPr>
      <w:r w:rsidRPr="00C84A37">
        <w:rPr>
          <w:b/>
          <w:bCs/>
          <w:color w:val="158281" w:themeColor="text2" w:themeShade="BF"/>
        </w:rPr>
        <w:t>People who don’t speak English as a first language</w:t>
      </w:r>
    </w:p>
    <w:p w14:paraId="34BB1293" w14:textId="242C37BA" w:rsidR="00727ACA" w:rsidRDefault="00727ACA" w:rsidP="00717E09">
      <w:pPr>
        <w:pStyle w:val="04ABodyText"/>
        <w:numPr>
          <w:ilvl w:val="0"/>
          <w:numId w:val="0"/>
        </w:numPr>
      </w:pPr>
      <w:r w:rsidRPr="00530303">
        <w:t>People who don't speak English as a first language face significant barriers</w:t>
      </w:r>
      <w:r>
        <w:t xml:space="preserve">, with 53% in the survey identifying them as a population group facing barriers to accessing </w:t>
      </w:r>
      <w:r w:rsidR="00823862">
        <w:t xml:space="preserve">mental health </w:t>
      </w:r>
      <w:r>
        <w:t>support</w:t>
      </w:r>
      <w:r w:rsidRPr="00530303">
        <w:t xml:space="preserve">. </w:t>
      </w:r>
      <w:r>
        <w:t>These b</w:t>
      </w:r>
      <w:r w:rsidRPr="000B0D07">
        <w:rPr>
          <w:rStyle w:val="02BSubheadingNumbered1stlevelTOCChar"/>
          <w:rFonts w:ascii="Barlow" w:hAnsi="Barlow"/>
          <w:color w:val="000000" w:themeColor="text1"/>
          <w:sz w:val="24"/>
        </w:rPr>
        <w:t xml:space="preserve">arriers </w:t>
      </w:r>
      <w:r>
        <w:rPr>
          <w:rStyle w:val="02BSubheadingNumbered1stlevelTOCChar"/>
          <w:rFonts w:ascii="Barlow" w:hAnsi="Barlow"/>
          <w:color w:val="000000" w:themeColor="text1"/>
          <w:sz w:val="24"/>
        </w:rPr>
        <w:t>ar</w:t>
      </w:r>
      <w:r w:rsidRPr="000B0D07">
        <w:rPr>
          <w:rStyle w:val="02BSubheadingNumbered1stlevelTOCChar"/>
          <w:rFonts w:ascii="Barlow" w:hAnsi="Barlow"/>
          <w:color w:val="000000" w:themeColor="text1"/>
          <w:sz w:val="24"/>
        </w:rPr>
        <w:t xml:space="preserve">e more prevalent among participants in the North and Midlands (62% and 59% respectively, compared </w:t>
      </w:r>
      <w:r>
        <w:rPr>
          <w:rStyle w:val="02BSubheadingNumbered1stlevelTOCChar"/>
          <w:rFonts w:ascii="Barlow" w:hAnsi="Barlow"/>
          <w:color w:val="000000" w:themeColor="text1"/>
          <w:sz w:val="24"/>
        </w:rPr>
        <w:t>with</w:t>
      </w:r>
      <w:r w:rsidRPr="000B0D07">
        <w:rPr>
          <w:rStyle w:val="02BSubheadingNumbered1stlevelTOCChar"/>
          <w:rFonts w:ascii="Barlow" w:hAnsi="Barlow"/>
          <w:color w:val="000000" w:themeColor="text1"/>
          <w:sz w:val="24"/>
        </w:rPr>
        <w:t xml:space="preserve"> 53% overall)</w:t>
      </w:r>
      <w:r>
        <w:rPr>
          <w:rStyle w:val="02BSubheadingNumbered1stlevelTOCChar"/>
          <w:rFonts w:ascii="Barlow" w:hAnsi="Barlow"/>
          <w:color w:val="000000" w:themeColor="text1"/>
          <w:sz w:val="24"/>
        </w:rPr>
        <w:t xml:space="preserve">. </w:t>
      </w:r>
      <w:r w:rsidRPr="00530303">
        <w:t xml:space="preserve">The most prominent barrier is the language barrier itself, making </w:t>
      </w:r>
      <w:r>
        <w:t>effective communication challenging</w:t>
      </w:r>
      <w:r w:rsidRPr="00530303">
        <w:t xml:space="preserve">, </w:t>
      </w:r>
      <w:r>
        <w:t xml:space="preserve">with it being more difficult for people taking psychotropic medicines to </w:t>
      </w:r>
      <w:r w:rsidRPr="00530303">
        <w:t xml:space="preserve">understand diagnoses and treatment plans, and access information about available services. </w:t>
      </w:r>
    </w:p>
    <w:p w14:paraId="07C451D8" w14:textId="791E07C7" w:rsidR="00727ACA" w:rsidRPr="00717E09" w:rsidRDefault="00727ACA" w:rsidP="00717E09">
      <w:pPr>
        <w:pStyle w:val="04ABodyText"/>
        <w:numPr>
          <w:ilvl w:val="0"/>
          <w:numId w:val="0"/>
        </w:numPr>
        <w:ind w:left="284"/>
        <w:rPr>
          <w:bCs/>
          <w:color w:val="452567" w:themeColor="accent4"/>
          <w:szCs w:val="12"/>
        </w:rPr>
      </w:pPr>
      <w:r>
        <w:rPr>
          <w:b/>
          <w:color w:val="452567" w:themeColor="accent4"/>
          <w:szCs w:val="12"/>
        </w:rPr>
        <w:t>“</w:t>
      </w:r>
      <w:r w:rsidRPr="00F904EC">
        <w:rPr>
          <w:b/>
          <w:color w:val="452567" w:themeColor="accent4"/>
          <w:szCs w:val="12"/>
        </w:rPr>
        <w:t xml:space="preserve">I think we do see a lot of patients who can't speak very good English and then it's obviously really hard to then have those conversations with them about their </w:t>
      </w:r>
      <w:r w:rsidR="00C33365">
        <w:rPr>
          <w:b/>
          <w:color w:val="452567" w:themeColor="accent4"/>
          <w:szCs w:val="12"/>
        </w:rPr>
        <w:t>medicine</w:t>
      </w:r>
      <w:r w:rsidRPr="00F904EC">
        <w:rPr>
          <w:b/>
          <w:color w:val="452567" w:themeColor="accent4"/>
          <w:szCs w:val="12"/>
        </w:rPr>
        <w:t xml:space="preserve"> and to communicate the importance of the </w:t>
      </w:r>
      <w:r w:rsidR="00C33365">
        <w:rPr>
          <w:b/>
          <w:color w:val="452567" w:themeColor="accent4"/>
          <w:szCs w:val="12"/>
        </w:rPr>
        <w:t>medicine</w:t>
      </w:r>
      <w:r w:rsidRPr="00F904EC">
        <w:rPr>
          <w:b/>
          <w:color w:val="452567" w:themeColor="accent4"/>
          <w:szCs w:val="12"/>
        </w:rPr>
        <w:t xml:space="preserve"> culturally as well.</w:t>
      </w:r>
      <w:r>
        <w:rPr>
          <w:b/>
          <w:color w:val="452567" w:themeColor="accent4"/>
          <w:szCs w:val="12"/>
        </w:rPr>
        <w:t xml:space="preserve">” </w:t>
      </w:r>
      <w:r w:rsidRPr="00717E09">
        <w:rPr>
          <w:bCs/>
          <w:color w:val="452567" w:themeColor="accent4"/>
          <w:szCs w:val="12"/>
        </w:rPr>
        <w:t>Pharmacist, NHS Mental Health Service</w:t>
      </w:r>
    </w:p>
    <w:p w14:paraId="1184870A" w14:textId="68BE356E" w:rsidR="00727ACA" w:rsidRDefault="00727ACA" w:rsidP="00717E09">
      <w:pPr>
        <w:pStyle w:val="04ABodyText"/>
        <w:numPr>
          <w:ilvl w:val="0"/>
          <w:numId w:val="0"/>
        </w:numPr>
      </w:pPr>
      <w:r>
        <w:t xml:space="preserve">To address this barrier, participants typically used translation services (mentioned by 8% in the survey), whether in-person or via a telephone service such as Language Line, and these were sometimes seen to work well. This </w:t>
      </w:r>
      <w:r w:rsidR="3484A1D4">
        <w:t>require</w:t>
      </w:r>
      <w:r w:rsidR="04CAF1DE">
        <w:t>d</w:t>
      </w:r>
      <w:r>
        <w:t xml:space="preserve"> longer appointment times to allow for the translation. However, challenges were raised with this approach. Some participants in the survey mentioned that access to interpreters was becoming more difficult, and this could lead to relying on family </w:t>
      </w:r>
      <w:r>
        <w:lastRenderedPageBreak/>
        <w:t xml:space="preserve">members for translation. Others noted that remote </w:t>
      </w:r>
      <w:r w:rsidRPr="00530303">
        <w:t>interpretation can be problematic as it misses crucial non</w:t>
      </w:r>
      <w:r>
        <w:t>-</w:t>
      </w:r>
      <w:r w:rsidRPr="00530303">
        <w:t>verbal cues</w:t>
      </w:r>
      <w:r>
        <w:t>, or there could be a lack of clarity via the speakerphone</w:t>
      </w:r>
      <w:r w:rsidRPr="00530303">
        <w:t>.</w:t>
      </w:r>
    </w:p>
    <w:p w14:paraId="5ED78F12" w14:textId="7F3C274B" w:rsidR="00727ACA" w:rsidRPr="00065A28" w:rsidRDefault="00727ACA" w:rsidP="00727ACA">
      <w:pPr>
        <w:pStyle w:val="04ABodyText"/>
        <w:numPr>
          <w:ilvl w:val="0"/>
          <w:numId w:val="0"/>
        </w:numPr>
        <w:rPr>
          <w:color w:val="auto"/>
        </w:rPr>
      </w:pPr>
      <w:r>
        <w:t xml:space="preserve">Other approaches being taken were to </w:t>
      </w:r>
      <w:r w:rsidRPr="00530303">
        <w:t>recruit multilingual staff</w:t>
      </w:r>
      <w:r>
        <w:t xml:space="preserve"> and try to match up patients to staff who speak their language. At times, technology was used, such as translation apps. In addition, information leaflets were available in different languages. </w:t>
      </w:r>
      <w:r w:rsidR="00F01747">
        <w:t>A</w:t>
      </w:r>
      <w:r>
        <w:t xml:space="preserve"> website giving information in different languages</w:t>
      </w:r>
      <w:r w:rsidR="00F01747">
        <w:t xml:space="preserve"> was mentioned as one resource that would better support communication with people who don’t speak English as a first language.</w:t>
      </w:r>
    </w:p>
    <w:p w14:paraId="0E989C3B" w14:textId="77777777" w:rsidR="00727ACA" w:rsidRPr="00C84A37" w:rsidRDefault="00727ACA" w:rsidP="00717E09">
      <w:pPr>
        <w:pStyle w:val="04ABodyText"/>
        <w:numPr>
          <w:ilvl w:val="0"/>
          <w:numId w:val="0"/>
        </w:numPr>
        <w:rPr>
          <w:b/>
          <w:bCs/>
          <w:color w:val="158281" w:themeColor="text2" w:themeShade="BF"/>
        </w:rPr>
      </w:pPr>
      <w:r w:rsidRPr="00C84A37">
        <w:rPr>
          <w:b/>
          <w:bCs/>
          <w:color w:val="158281" w:themeColor="text2" w:themeShade="BF"/>
        </w:rPr>
        <w:t xml:space="preserve">People from ethnic minority backgrounds </w:t>
      </w:r>
    </w:p>
    <w:p w14:paraId="0FAE2C1F" w14:textId="41BC5E1C" w:rsidR="00727ACA" w:rsidRDefault="00727ACA" w:rsidP="00717E09">
      <w:pPr>
        <w:pStyle w:val="04ABodyText"/>
        <w:numPr>
          <w:ilvl w:val="0"/>
          <w:numId w:val="0"/>
        </w:numPr>
        <w:rPr>
          <w:rStyle w:val="02BSubheadingNumbered1stlevelTOCChar"/>
          <w:rFonts w:ascii="Barlow" w:hAnsi="Barlow"/>
          <w:color w:val="000000" w:themeColor="text1"/>
          <w:sz w:val="24"/>
          <w:szCs w:val="24"/>
        </w:rPr>
      </w:pPr>
      <w:bookmarkStart w:id="179" w:name="_Toc196315297"/>
      <w:bookmarkStart w:id="180" w:name="_Toc200463358"/>
      <w:bookmarkStart w:id="181" w:name="_Toc200463423"/>
      <w:r w:rsidRPr="1BFDEB7C">
        <w:rPr>
          <w:rStyle w:val="02BSubheadingNumbered1stlevelTOCChar"/>
          <w:rFonts w:ascii="Barlow" w:hAnsi="Barlow"/>
          <w:color w:val="000000" w:themeColor="text1"/>
          <w:sz w:val="24"/>
          <w:szCs w:val="24"/>
        </w:rPr>
        <w:t xml:space="preserve">Individuals from ethnic minority backgrounds were identified as a population group encountering barriers to accessing support by 36% of survey participants. This was particularly the case </w:t>
      </w:r>
      <w:r w:rsidR="007600B2" w:rsidRPr="1BFDEB7C">
        <w:rPr>
          <w:rStyle w:val="02BSubheadingNumbered1stlevelTOCChar"/>
          <w:rFonts w:ascii="Barlow" w:hAnsi="Barlow"/>
          <w:color w:val="000000" w:themeColor="text1"/>
          <w:sz w:val="24"/>
          <w:szCs w:val="24"/>
        </w:rPr>
        <w:t xml:space="preserve">for </w:t>
      </w:r>
      <w:r w:rsidRPr="1BFDEB7C">
        <w:rPr>
          <w:rStyle w:val="02BSubheadingNumbered1stlevelTOCChar"/>
          <w:rFonts w:ascii="Barlow" w:hAnsi="Barlow"/>
          <w:color w:val="000000" w:themeColor="text1"/>
          <w:sz w:val="24"/>
          <w:szCs w:val="24"/>
        </w:rPr>
        <w:t>participants in the North and Midlands (46% and 41% respectively, compared with 36% overall).</w:t>
      </w:r>
      <w:bookmarkEnd w:id="179"/>
      <w:bookmarkEnd w:id="180"/>
      <w:bookmarkEnd w:id="181"/>
    </w:p>
    <w:p w14:paraId="27DF6CF1" w14:textId="52BAF5BF" w:rsidR="00727ACA" w:rsidRDefault="00727ACA" w:rsidP="6AF86436">
      <w:pPr>
        <w:pStyle w:val="04ABodyText"/>
        <w:numPr>
          <w:ilvl w:val="0"/>
          <w:numId w:val="0"/>
        </w:numPr>
        <w:rPr>
          <w:rStyle w:val="02BSubheadingNumbered1stlevelTOCChar"/>
          <w:rFonts w:ascii="Barlow" w:hAnsi="Barlow"/>
          <w:color w:val="000000" w:themeColor="text1"/>
          <w:sz w:val="24"/>
          <w:szCs w:val="24"/>
        </w:rPr>
      </w:pPr>
      <w:bookmarkStart w:id="182" w:name="_Toc196315298"/>
      <w:bookmarkStart w:id="183" w:name="_Toc200463359"/>
      <w:bookmarkStart w:id="184" w:name="_Toc200463424"/>
      <w:r w:rsidRPr="6AF86436">
        <w:rPr>
          <w:rStyle w:val="02BSubheadingNumbered1stlevelTOCChar"/>
          <w:rFonts w:ascii="Barlow" w:hAnsi="Barlow"/>
          <w:color w:val="000000" w:themeColor="text1"/>
          <w:sz w:val="24"/>
          <w:szCs w:val="24"/>
        </w:rPr>
        <w:t>One of the specific barriers mentioned is cultural stigma surrounding mental health</w:t>
      </w:r>
      <w:r w:rsidR="00930B08" w:rsidRPr="6AF86436">
        <w:rPr>
          <w:rStyle w:val="02BSubheadingNumbered1stlevelTOCChar"/>
          <w:rFonts w:ascii="Barlow" w:hAnsi="Barlow"/>
          <w:color w:val="000000" w:themeColor="text1"/>
          <w:sz w:val="24"/>
          <w:szCs w:val="24"/>
        </w:rPr>
        <w:t>. This</w:t>
      </w:r>
      <w:r w:rsidRPr="6AF86436">
        <w:rPr>
          <w:rStyle w:val="02BSubheadingNumbered1stlevelTOCChar"/>
          <w:rFonts w:ascii="Barlow" w:hAnsi="Barlow"/>
          <w:color w:val="000000" w:themeColor="text1"/>
          <w:sz w:val="24"/>
          <w:szCs w:val="24"/>
        </w:rPr>
        <w:t xml:space="preserve"> can lead to a reluctance to seek help, disclose symptoms and engage with </w:t>
      </w:r>
      <w:r w:rsidR="00C33365">
        <w:rPr>
          <w:rStyle w:val="02BSubheadingNumbered1stlevelTOCChar"/>
          <w:rFonts w:ascii="Barlow" w:hAnsi="Barlow"/>
          <w:color w:val="000000" w:themeColor="text1"/>
          <w:sz w:val="24"/>
          <w:szCs w:val="24"/>
        </w:rPr>
        <w:t>medicine</w:t>
      </w:r>
      <w:r w:rsidRPr="6AF86436">
        <w:rPr>
          <w:rStyle w:val="02BSubheadingNumbered1stlevelTOCChar"/>
          <w:rFonts w:ascii="Barlow" w:hAnsi="Barlow"/>
          <w:color w:val="000000" w:themeColor="text1"/>
          <w:sz w:val="24"/>
          <w:szCs w:val="24"/>
        </w:rPr>
        <w:t>. Differing cultural beliefs and practices related to mental health and well-being can also lead to misunderstandings and misdiagnoses</w:t>
      </w:r>
      <w:r w:rsidR="00930B08" w:rsidRPr="6AF86436">
        <w:rPr>
          <w:rStyle w:val="02BSubheadingNumbered1stlevelTOCChar"/>
          <w:rFonts w:ascii="Barlow" w:hAnsi="Barlow"/>
          <w:color w:val="000000" w:themeColor="text1"/>
          <w:sz w:val="24"/>
          <w:szCs w:val="24"/>
        </w:rPr>
        <w:t>. Additionally</w:t>
      </w:r>
      <w:r w:rsidR="183E6283" w:rsidRPr="6AF86436">
        <w:rPr>
          <w:rStyle w:val="02BSubheadingNumbered1stlevelTOCChar"/>
          <w:rFonts w:ascii="Barlow" w:hAnsi="Barlow"/>
          <w:color w:val="000000" w:themeColor="text1"/>
          <w:sz w:val="24"/>
          <w:szCs w:val="24"/>
        </w:rPr>
        <w:t>,</w:t>
      </w:r>
      <w:r w:rsidR="00930B08" w:rsidRPr="6AF86436">
        <w:rPr>
          <w:rStyle w:val="02BSubheadingNumbered1stlevelTOCChar"/>
          <w:rFonts w:ascii="Barlow" w:hAnsi="Barlow"/>
          <w:color w:val="000000" w:themeColor="text1"/>
          <w:sz w:val="24"/>
          <w:szCs w:val="24"/>
        </w:rPr>
        <w:t xml:space="preserve"> it can lead to </w:t>
      </w:r>
      <w:r w:rsidRPr="6AF86436">
        <w:rPr>
          <w:rStyle w:val="02BSubheadingNumbered1stlevelTOCChar"/>
          <w:rFonts w:ascii="Barlow" w:hAnsi="Barlow"/>
          <w:color w:val="000000" w:themeColor="text1"/>
          <w:sz w:val="24"/>
          <w:szCs w:val="24"/>
        </w:rPr>
        <w:t>practical implications such as women wanting appointments with women rather than men.</w:t>
      </w:r>
      <w:bookmarkEnd w:id="182"/>
      <w:bookmarkEnd w:id="183"/>
      <w:bookmarkEnd w:id="184"/>
      <w:r w:rsidRPr="6AF86436">
        <w:rPr>
          <w:rStyle w:val="02BSubheadingNumbered1stlevelTOCChar"/>
          <w:rFonts w:ascii="Barlow" w:hAnsi="Barlow"/>
          <w:color w:val="000000" w:themeColor="text1"/>
          <w:sz w:val="24"/>
          <w:szCs w:val="24"/>
        </w:rPr>
        <w:t xml:space="preserve">  </w:t>
      </w:r>
    </w:p>
    <w:p w14:paraId="41631E8F" w14:textId="77777777" w:rsidR="00727ACA" w:rsidRDefault="00727ACA" w:rsidP="00717E09">
      <w:pPr>
        <w:pStyle w:val="04ABodyText"/>
        <w:numPr>
          <w:ilvl w:val="0"/>
          <w:numId w:val="0"/>
        </w:numPr>
        <w:rPr>
          <w:rStyle w:val="02BSubheadingNumbered1stlevelTOCChar"/>
          <w:rFonts w:ascii="Barlow" w:hAnsi="Barlow"/>
          <w:color w:val="000000" w:themeColor="text1"/>
          <w:sz w:val="24"/>
        </w:rPr>
      </w:pPr>
      <w:bookmarkStart w:id="185" w:name="_Toc196315299"/>
      <w:bookmarkStart w:id="186" w:name="_Toc200463360"/>
      <w:bookmarkStart w:id="187" w:name="_Toc200463425"/>
      <w:r w:rsidRPr="00530303">
        <w:rPr>
          <w:rStyle w:val="02BSubheadingNumbered1stlevelTOCChar"/>
          <w:rFonts w:ascii="Barlow" w:hAnsi="Barlow"/>
          <w:color w:val="000000" w:themeColor="text1"/>
          <w:sz w:val="24"/>
        </w:rPr>
        <w:t>To address these challenges,</w:t>
      </w:r>
      <w:r>
        <w:rPr>
          <w:rStyle w:val="02BSubheadingNumbered1stlevelTOCChar"/>
          <w:rFonts w:ascii="Barlow" w:hAnsi="Barlow"/>
          <w:color w:val="000000" w:themeColor="text1"/>
          <w:sz w:val="24"/>
        </w:rPr>
        <w:t xml:space="preserve"> participants talked about providing culturally competent services, </w:t>
      </w:r>
      <w:r w:rsidRPr="00530303">
        <w:rPr>
          <w:rStyle w:val="02BSubheadingNumbered1stlevelTOCChar"/>
          <w:rFonts w:ascii="Barlow" w:hAnsi="Barlow"/>
          <w:color w:val="000000" w:themeColor="text1"/>
          <w:sz w:val="24"/>
        </w:rPr>
        <w:t>includ</w:t>
      </w:r>
      <w:r>
        <w:rPr>
          <w:rStyle w:val="02BSubheadingNumbered1stlevelTOCChar"/>
          <w:rFonts w:ascii="Barlow" w:hAnsi="Barlow"/>
          <w:color w:val="000000" w:themeColor="text1"/>
          <w:sz w:val="24"/>
        </w:rPr>
        <w:t>ing</w:t>
      </w:r>
      <w:r w:rsidRPr="00530303">
        <w:rPr>
          <w:rStyle w:val="02BSubheadingNumbered1stlevelTOCChar"/>
          <w:rFonts w:ascii="Barlow" w:hAnsi="Barlow"/>
          <w:color w:val="000000" w:themeColor="text1"/>
          <w:sz w:val="24"/>
        </w:rPr>
        <w:t xml:space="preserve"> providing training for staff on different cultural perspectives on mental health</w:t>
      </w:r>
      <w:r>
        <w:rPr>
          <w:rStyle w:val="02BSubheadingNumbered1stlevelTOCChar"/>
          <w:rFonts w:ascii="Barlow" w:hAnsi="Barlow"/>
          <w:color w:val="000000" w:themeColor="text1"/>
          <w:sz w:val="24"/>
        </w:rPr>
        <w:t>. A small number said they are r</w:t>
      </w:r>
      <w:r w:rsidRPr="00530303">
        <w:rPr>
          <w:rStyle w:val="02BSubheadingNumbered1stlevelTOCChar"/>
          <w:rFonts w:ascii="Barlow" w:hAnsi="Barlow"/>
          <w:color w:val="000000" w:themeColor="text1"/>
          <w:sz w:val="24"/>
        </w:rPr>
        <w:t>ecruiting a more diverse healthcare workforce that reflects the communities they serve, fostering trust and understanding.</w:t>
      </w:r>
      <w:r>
        <w:rPr>
          <w:rStyle w:val="02BSubheadingNumbered1stlevelTOCChar"/>
          <w:rFonts w:ascii="Barlow" w:hAnsi="Barlow"/>
          <w:color w:val="000000" w:themeColor="text1"/>
          <w:sz w:val="24"/>
        </w:rPr>
        <w:t xml:space="preserve"> In some areas, services are </w:t>
      </w:r>
      <w:r w:rsidRPr="00530303">
        <w:rPr>
          <w:rStyle w:val="02BSubheadingNumbered1stlevelTOCChar"/>
          <w:rFonts w:ascii="Barlow" w:hAnsi="Barlow"/>
          <w:color w:val="000000" w:themeColor="text1"/>
          <w:sz w:val="24"/>
        </w:rPr>
        <w:t>engaging faith groups and community leaders</w:t>
      </w:r>
      <w:r>
        <w:rPr>
          <w:rStyle w:val="02BSubheadingNumbered1stlevelTOCChar"/>
          <w:rFonts w:ascii="Barlow" w:hAnsi="Barlow"/>
          <w:color w:val="000000" w:themeColor="text1"/>
          <w:sz w:val="24"/>
        </w:rPr>
        <w:t xml:space="preserve"> and working through charities to develop c</w:t>
      </w:r>
      <w:r w:rsidRPr="00530303">
        <w:rPr>
          <w:rStyle w:val="02BSubheadingNumbered1stlevelTOCChar"/>
          <w:rFonts w:ascii="Barlow" w:hAnsi="Barlow"/>
          <w:color w:val="000000" w:themeColor="text1"/>
          <w:sz w:val="24"/>
        </w:rPr>
        <w:t>ulturally tailored interventions</w:t>
      </w:r>
      <w:r>
        <w:rPr>
          <w:rStyle w:val="02BSubheadingNumbered1stlevelTOCChar"/>
          <w:rFonts w:ascii="Barlow" w:hAnsi="Barlow"/>
          <w:color w:val="000000" w:themeColor="text1"/>
          <w:sz w:val="24"/>
        </w:rPr>
        <w:t xml:space="preserve"> and outreach</w:t>
      </w:r>
      <w:r w:rsidRPr="00530303">
        <w:rPr>
          <w:rStyle w:val="02BSubheadingNumbered1stlevelTOCChar"/>
          <w:rFonts w:ascii="Barlow" w:hAnsi="Barlow"/>
          <w:color w:val="000000" w:themeColor="text1"/>
          <w:sz w:val="24"/>
        </w:rPr>
        <w:t xml:space="preserve"> that resonate with the specific needs and beliefs of different ethnic groups.</w:t>
      </w:r>
      <w:bookmarkEnd w:id="185"/>
      <w:bookmarkEnd w:id="186"/>
      <w:bookmarkEnd w:id="187"/>
      <w:r w:rsidRPr="00530303">
        <w:rPr>
          <w:rStyle w:val="02BSubheadingNumbered1stlevelTOCChar"/>
          <w:rFonts w:ascii="Barlow" w:hAnsi="Barlow"/>
          <w:color w:val="000000" w:themeColor="text1"/>
          <w:sz w:val="24"/>
        </w:rPr>
        <w:t xml:space="preserve">  </w:t>
      </w:r>
    </w:p>
    <w:p w14:paraId="129838F5" w14:textId="77777777" w:rsidR="00727ACA" w:rsidRPr="00214E2D" w:rsidRDefault="00727ACA" w:rsidP="00727ACA">
      <w:pPr>
        <w:spacing w:line="288" w:lineRule="auto"/>
        <w:ind w:left="284"/>
        <w:rPr>
          <w:bCs/>
          <w:color w:val="452567" w:themeColor="accent4"/>
          <w:sz w:val="24"/>
          <w:szCs w:val="12"/>
        </w:rPr>
      </w:pPr>
      <w:r w:rsidRPr="00214E2D">
        <w:rPr>
          <w:b/>
          <w:color w:val="452567" w:themeColor="accent4"/>
          <w:sz w:val="24"/>
          <w:szCs w:val="12"/>
        </w:rPr>
        <w:t>“It's not perfect by any means, but there is more outreach going on into communities, particularly ethnic minority communities, to say, look, these services are available, you can access interpreters or you can speak to somebody who's from a similar background to you if you don't want to.”</w:t>
      </w:r>
      <w:r>
        <w:rPr>
          <w:b/>
          <w:color w:val="452567" w:themeColor="accent4"/>
          <w:sz w:val="24"/>
          <w:szCs w:val="12"/>
        </w:rPr>
        <w:t xml:space="preserve"> </w:t>
      </w:r>
      <w:r>
        <w:rPr>
          <w:bCs/>
          <w:color w:val="452567" w:themeColor="accent4"/>
          <w:sz w:val="24"/>
          <w:szCs w:val="12"/>
        </w:rPr>
        <w:t>Pharmacist, NHS mental health survey</w:t>
      </w:r>
    </w:p>
    <w:p w14:paraId="74CDBCC8" w14:textId="77777777" w:rsidR="00727ACA" w:rsidRDefault="00727ACA" w:rsidP="00727ACA">
      <w:pPr>
        <w:rPr>
          <w:bCs/>
          <w:color w:val="452567" w:themeColor="accent4"/>
          <w:szCs w:val="12"/>
        </w:rPr>
      </w:pPr>
    </w:p>
    <w:p w14:paraId="13D04430" w14:textId="77777777" w:rsidR="00727ACA" w:rsidRPr="00C84A37" w:rsidRDefault="00727ACA" w:rsidP="00717E09">
      <w:pPr>
        <w:pStyle w:val="04ABodyText"/>
        <w:numPr>
          <w:ilvl w:val="0"/>
          <w:numId w:val="0"/>
        </w:numPr>
        <w:rPr>
          <w:b/>
          <w:bCs/>
          <w:color w:val="158281" w:themeColor="text2" w:themeShade="BF"/>
        </w:rPr>
      </w:pPr>
      <w:r w:rsidRPr="00C84A37">
        <w:rPr>
          <w:b/>
          <w:bCs/>
          <w:color w:val="158281" w:themeColor="text2" w:themeShade="BF"/>
        </w:rPr>
        <w:t>People who are homeless</w:t>
      </w:r>
    </w:p>
    <w:p w14:paraId="0FF5CC56" w14:textId="0D9CB1E3" w:rsidR="00971AF6" w:rsidRDefault="00727ACA" w:rsidP="00717E09">
      <w:pPr>
        <w:pStyle w:val="04ABodyText"/>
        <w:numPr>
          <w:ilvl w:val="0"/>
          <w:numId w:val="0"/>
        </w:numPr>
      </w:pPr>
      <w:r>
        <w:t>Around half (52%) of survey participants identified homeless people as a population group facing barriers to accessing support</w:t>
      </w:r>
      <w:r w:rsidRPr="00530303">
        <w:t>.</w:t>
      </w:r>
      <w:r>
        <w:t xml:space="preserve"> N</w:t>
      </w:r>
      <w:r w:rsidRPr="00530303">
        <w:t>umerous obstacles</w:t>
      </w:r>
      <w:r>
        <w:t xml:space="preserve"> were identified</w:t>
      </w:r>
      <w:r w:rsidRPr="00530303">
        <w:t xml:space="preserve"> </w:t>
      </w:r>
      <w:r>
        <w:t xml:space="preserve">for this group </w:t>
      </w:r>
      <w:r w:rsidRPr="00530303">
        <w:t xml:space="preserve">when trying to access support for their mental health and </w:t>
      </w:r>
      <w:r w:rsidR="00C33365">
        <w:t>medicine</w:t>
      </w:r>
      <w:r w:rsidR="00DF4B64">
        <w:t>s</w:t>
      </w:r>
      <w:r w:rsidRPr="00530303">
        <w:t xml:space="preserve"> </w:t>
      </w:r>
      <w:r w:rsidR="00782807">
        <w:t>optimisation</w:t>
      </w:r>
      <w:r w:rsidRPr="00530303">
        <w:t>. These barriers include</w:t>
      </w:r>
      <w:r w:rsidR="00971AF6">
        <w:t>:</w:t>
      </w:r>
    </w:p>
    <w:p w14:paraId="63F27700" w14:textId="1623D4BF" w:rsidR="00971AF6" w:rsidRDefault="00971AF6" w:rsidP="005E3D57">
      <w:pPr>
        <w:pStyle w:val="04ABodyText"/>
        <w:numPr>
          <w:ilvl w:val="0"/>
          <w:numId w:val="9"/>
        </w:numPr>
      </w:pPr>
      <w:r>
        <w:t>A</w:t>
      </w:r>
      <w:r w:rsidR="00727ACA" w:rsidRPr="00530303">
        <w:t xml:space="preserve"> lack of stable housing and contact information</w:t>
      </w:r>
      <w:r>
        <w:t xml:space="preserve">, making </w:t>
      </w:r>
      <w:r w:rsidR="00727ACA" w:rsidRPr="00530303">
        <w:t xml:space="preserve">it difficult for healthcare providers to reach </w:t>
      </w:r>
      <w:r>
        <w:t>people in need,</w:t>
      </w:r>
      <w:r w:rsidR="00727ACA" w:rsidRPr="00530303">
        <w:t xml:space="preserve"> and maintain consistent care</w:t>
      </w:r>
      <w:r>
        <w:t>.</w:t>
      </w:r>
    </w:p>
    <w:p w14:paraId="70DF727F" w14:textId="34DF2D21" w:rsidR="00971AF6" w:rsidRDefault="00971AF6" w:rsidP="005E3D57">
      <w:pPr>
        <w:pStyle w:val="04ABodyText"/>
        <w:numPr>
          <w:ilvl w:val="0"/>
          <w:numId w:val="9"/>
        </w:numPr>
      </w:pPr>
      <w:r>
        <w:t>P</w:t>
      </w:r>
      <w:r w:rsidR="00727ACA" w:rsidRPr="00CC5D31">
        <w:t xml:space="preserve">ractical challenges related to storage, access, and administration of </w:t>
      </w:r>
      <w:r w:rsidR="00C33365">
        <w:t>medicine</w:t>
      </w:r>
      <w:r>
        <w:t xml:space="preserve">. </w:t>
      </w:r>
    </w:p>
    <w:p w14:paraId="754C3A2D" w14:textId="688297B8" w:rsidR="00971AF6" w:rsidRDefault="00971AF6" w:rsidP="005E3D57">
      <w:pPr>
        <w:pStyle w:val="04ABodyText"/>
        <w:numPr>
          <w:ilvl w:val="0"/>
          <w:numId w:val="9"/>
        </w:numPr>
      </w:pPr>
      <w:r>
        <w:lastRenderedPageBreak/>
        <w:t>M</w:t>
      </w:r>
      <w:r w:rsidR="00727ACA" w:rsidRPr="00530303">
        <w:t>iscommunication and unclear pathways within the support system, leading to confusion and difficulty navigating services</w:t>
      </w:r>
      <w:r w:rsidR="00727ACA">
        <w:t xml:space="preserve"> coupled with less consistent engagement with health services</w:t>
      </w:r>
      <w:r>
        <w:t>.</w:t>
      </w:r>
      <w:r w:rsidR="00727ACA" w:rsidRPr="00530303">
        <w:t xml:space="preserve"> </w:t>
      </w:r>
    </w:p>
    <w:p w14:paraId="37D49EE9" w14:textId="01F49F18" w:rsidR="00727ACA" w:rsidRDefault="00971AF6" w:rsidP="005E3D57">
      <w:pPr>
        <w:pStyle w:val="04ABodyText"/>
        <w:numPr>
          <w:ilvl w:val="0"/>
          <w:numId w:val="9"/>
        </w:numPr>
      </w:pPr>
      <w:r>
        <w:t>L</w:t>
      </w:r>
      <w:r w:rsidR="00727ACA">
        <w:t xml:space="preserve">ess commonly, </w:t>
      </w:r>
      <w:r w:rsidR="00727ACA" w:rsidRPr="00530303">
        <w:t xml:space="preserve">strict criteria for accessing support from certain </w:t>
      </w:r>
      <w:r w:rsidR="00727ACA">
        <w:t>services</w:t>
      </w:r>
      <w:r w:rsidR="00727ACA" w:rsidRPr="00530303">
        <w:t>, potentially excluding individuals who are not actively street homeless.</w:t>
      </w:r>
    </w:p>
    <w:p w14:paraId="72E11055" w14:textId="77777777" w:rsidR="00727ACA" w:rsidRDefault="00727ACA" w:rsidP="00971AF6">
      <w:pPr>
        <w:pStyle w:val="04ABodyText"/>
        <w:numPr>
          <w:ilvl w:val="0"/>
          <w:numId w:val="0"/>
        </w:numPr>
      </w:pPr>
      <w:r>
        <w:t>A range of local initiatives have been put in place to address these barriers, often including collaboration across NHS services, the Council, charities and the police. Examples include:</w:t>
      </w:r>
    </w:p>
    <w:p w14:paraId="3F3C75DB" w14:textId="6FE2430E" w:rsidR="00727ACA" w:rsidRDefault="00727ACA" w:rsidP="005E3D57">
      <w:pPr>
        <w:pStyle w:val="04ABodyText"/>
        <w:numPr>
          <w:ilvl w:val="0"/>
          <w:numId w:val="19"/>
        </w:numPr>
      </w:pPr>
      <w:r>
        <w:t xml:space="preserve">Community mental health trusts offering injections in temporary accommodation or shelters, or on the streets, so that those taking depot antipsychotics can remain on </w:t>
      </w:r>
      <w:r w:rsidR="00C33365">
        <w:t>medicine</w:t>
      </w:r>
      <w:r>
        <w:t>.</w:t>
      </w:r>
    </w:p>
    <w:p w14:paraId="0D821878" w14:textId="77777777" w:rsidR="00727ACA" w:rsidRDefault="00727ACA" w:rsidP="005E3D57">
      <w:pPr>
        <w:pStyle w:val="04ABodyText"/>
        <w:numPr>
          <w:ilvl w:val="0"/>
          <w:numId w:val="19"/>
        </w:numPr>
      </w:pPr>
      <w:r>
        <w:t>A collaboration across services and agencies, with joint case reviews and the sharing of information, ensuring a ‘no wrong door’ approach for homeless people in which they can access care where it’s needed.</w:t>
      </w:r>
    </w:p>
    <w:p w14:paraId="52F17920" w14:textId="77777777" w:rsidR="00727ACA" w:rsidRDefault="00727ACA" w:rsidP="005E3D57">
      <w:pPr>
        <w:pStyle w:val="04ABodyText"/>
        <w:numPr>
          <w:ilvl w:val="0"/>
          <w:numId w:val="19"/>
        </w:numPr>
      </w:pPr>
      <w:r>
        <w:t>A charity working alongside the NHS trust to offer outreach and drop-ins.</w:t>
      </w:r>
    </w:p>
    <w:p w14:paraId="14C0B00C" w14:textId="74AC90EC" w:rsidR="00727ACA" w:rsidRDefault="00727ACA" w:rsidP="00DF4B64">
      <w:pPr>
        <w:pStyle w:val="04ABodyText"/>
        <w:numPr>
          <w:ilvl w:val="0"/>
          <w:numId w:val="19"/>
        </w:numPr>
        <w:rPr>
          <w:rStyle w:val="02BSubheadingNumbered1stlevelTOCChar"/>
          <w:rFonts w:ascii="Barlow" w:hAnsi="Barlow"/>
          <w:color w:val="000000" w:themeColor="text1"/>
          <w:sz w:val="24"/>
          <w:szCs w:val="24"/>
        </w:rPr>
      </w:pPr>
      <w:bookmarkStart w:id="188" w:name="_Toc196315300"/>
      <w:bookmarkStart w:id="189" w:name="_Toc200463361"/>
      <w:bookmarkStart w:id="190" w:name="_Toc200463426"/>
      <w:r w:rsidRPr="6AF86436">
        <w:rPr>
          <w:rStyle w:val="02BSubheadingNumbered1stlevelTOCChar"/>
          <w:rFonts w:ascii="Barlow" w:hAnsi="Barlow"/>
          <w:color w:val="000000" w:themeColor="text1"/>
          <w:sz w:val="24"/>
          <w:szCs w:val="24"/>
        </w:rPr>
        <w:t xml:space="preserve">A </w:t>
      </w:r>
      <w:r w:rsidR="4DAB4EA2" w:rsidRPr="6AF86436">
        <w:rPr>
          <w:rStyle w:val="02BSubheadingNumbered1stlevelTOCChar"/>
          <w:rFonts w:ascii="Barlow" w:hAnsi="Barlow"/>
          <w:color w:val="000000" w:themeColor="text1"/>
          <w:sz w:val="24"/>
          <w:szCs w:val="24"/>
        </w:rPr>
        <w:t xml:space="preserve">dedicated </w:t>
      </w:r>
      <w:r w:rsidRPr="6AF86436">
        <w:rPr>
          <w:rStyle w:val="02BSubheadingNumbered1stlevelTOCChar"/>
          <w:rFonts w:ascii="Barlow" w:hAnsi="Barlow"/>
          <w:color w:val="000000" w:themeColor="text1"/>
          <w:sz w:val="24"/>
          <w:szCs w:val="24"/>
        </w:rPr>
        <w:t xml:space="preserve">service for homeless people who are admitted to hospital </w:t>
      </w:r>
      <w:r w:rsidR="45313BA3" w:rsidRPr="6AF86436">
        <w:rPr>
          <w:rStyle w:val="02BSubheadingNumbered1stlevelTOCChar"/>
          <w:rFonts w:ascii="Barlow" w:hAnsi="Barlow"/>
          <w:color w:val="000000" w:themeColor="text1"/>
          <w:sz w:val="24"/>
          <w:szCs w:val="24"/>
        </w:rPr>
        <w:t xml:space="preserve">that engages </w:t>
      </w:r>
      <w:r w:rsidRPr="6AF86436">
        <w:rPr>
          <w:rStyle w:val="02BSubheadingNumbered1stlevelTOCChar"/>
          <w:rFonts w:ascii="Barlow" w:hAnsi="Barlow"/>
          <w:color w:val="000000" w:themeColor="text1"/>
          <w:sz w:val="24"/>
          <w:szCs w:val="24"/>
        </w:rPr>
        <w:t xml:space="preserve">with them </w:t>
      </w:r>
      <w:r w:rsidR="669B8DFC" w:rsidRPr="6AF86436">
        <w:rPr>
          <w:rStyle w:val="02BSubheadingNumbered1stlevelTOCChar"/>
          <w:rFonts w:ascii="Barlow" w:hAnsi="Barlow"/>
          <w:color w:val="000000" w:themeColor="text1"/>
          <w:sz w:val="24"/>
          <w:szCs w:val="24"/>
        </w:rPr>
        <w:t xml:space="preserve">during their stay and, where </w:t>
      </w:r>
      <w:r w:rsidR="00F9190A" w:rsidRPr="6AF86436">
        <w:rPr>
          <w:rStyle w:val="02BSubheadingNumbered1stlevelTOCChar"/>
          <w:rFonts w:ascii="Barlow" w:hAnsi="Barlow"/>
          <w:color w:val="000000" w:themeColor="text1"/>
          <w:sz w:val="24"/>
          <w:szCs w:val="24"/>
        </w:rPr>
        <w:t>possible, continues</w:t>
      </w:r>
      <w:r w:rsidRPr="6AF86436">
        <w:rPr>
          <w:rStyle w:val="02BSubheadingNumbered1stlevelTOCChar"/>
          <w:rFonts w:ascii="Barlow" w:hAnsi="Barlow"/>
          <w:color w:val="000000" w:themeColor="text1"/>
          <w:sz w:val="24"/>
          <w:szCs w:val="24"/>
        </w:rPr>
        <w:t xml:space="preserve"> </w:t>
      </w:r>
      <w:r w:rsidR="003475A1" w:rsidRPr="6AF86436">
        <w:rPr>
          <w:rStyle w:val="02BSubheadingNumbered1stlevelTOCChar"/>
          <w:rFonts w:ascii="Barlow" w:hAnsi="Barlow"/>
          <w:color w:val="000000" w:themeColor="text1"/>
          <w:sz w:val="24"/>
          <w:szCs w:val="24"/>
        </w:rPr>
        <w:t xml:space="preserve">that </w:t>
      </w:r>
      <w:r w:rsidRPr="6AF86436">
        <w:rPr>
          <w:rStyle w:val="02BSubheadingNumbered1stlevelTOCChar"/>
          <w:rFonts w:ascii="Barlow" w:hAnsi="Barlow"/>
          <w:color w:val="000000" w:themeColor="text1"/>
          <w:sz w:val="24"/>
          <w:szCs w:val="24"/>
        </w:rPr>
        <w:t>contact after discharge.</w:t>
      </w:r>
      <w:bookmarkEnd w:id="188"/>
      <w:bookmarkEnd w:id="189"/>
      <w:bookmarkEnd w:id="190"/>
    </w:p>
    <w:p w14:paraId="3F2E73A8" w14:textId="1DFFB1FF" w:rsidR="00727ACA" w:rsidRDefault="00727ACA" w:rsidP="00DF4B64">
      <w:pPr>
        <w:pStyle w:val="04ABodyText"/>
        <w:numPr>
          <w:ilvl w:val="0"/>
          <w:numId w:val="19"/>
        </w:numPr>
      </w:pPr>
      <w:r>
        <w:t xml:space="preserve">A </w:t>
      </w:r>
      <w:r w:rsidR="60D7F818">
        <w:t xml:space="preserve">specialised </w:t>
      </w:r>
      <w:r>
        <w:t xml:space="preserve">homelessness team </w:t>
      </w:r>
      <w:r w:rsidR="403437C2">
        <w:t xml:space="preserve">focused on </w:t>
      </w:r>
      <w:r>
        <w:t xml:space="preserve">providing care for homeless people, monitoring their mental health and </w:t>
      </w:r>
      <w:r w:rsidR="26867735">
        <w:t xml:space="preserve">addressing </w:t>
      </w:r>
      <w:r>
        <w:t xml:space="preserve">any issues </w:t>
      </w:r>
      <w:r w:rsidR="6D172EAC">
        <w:t xml:space="preserve">related to </w:t>
      </w:r>
      <w:r>
        <w:t xml:space="preserve">compliance or </w:t>
      </w:r>
      <w:r w:rsidR="00C33365">
        <w:t>medicine</w:t>
      </w:r>
      <w:r>
        <w:t xml:space="preserve"> treatment. </w:t>
      </w:r>
    </w:p>
    <w:p w14:paraId="7417CFD1" w14:textId="77777777" w:rsidR="00727ACA" w:rsidRDefault="00727ACA" w:rsidP="005E3D57">
      <w:pPr>
        <w:pStyle w:val="04ABodyText"/>
        <w:numPr>
          <w:ilvl w:val="0"/>
          <w:numId w:val="19"/>
        </w:numPr>
      </w:pPr>
      <w:r>
        <w:t xml:space="preserve">A young homeless project, </w:t>
      </w:r>
      <w:r w:rsidRPr="00CC5D31">
        <w:rPr>
          <w:rStyle w:val="02BSubheadingNumbered1stlevelTOCChar"/>
          <w:rFonts w:ascii="Barlow" w:hAnsi="Barlow"/>
          <w:color w:val="000000" w:themeColor="text1"/>
          <w:sz w:val="24"/>
        </w:rPr>
        <w:t>provid</w:t>
      </w:r>
      <w:r>
        <w:rPr>
          <w:rStyle w:val="02BSubheadingNumbered1stlevelTOCChar"/>
          <w:rFonts w:ascii="Barlow" w:hAnsi="Barlow"/>
          <w:color w:val="000000" w:themeColor="text1"/>
          <w:sz w:val="24"/>
        </w:rPr>
        <w:t>ing</w:t>
      </w:r>
      <w:r w:rsidRPr="00CC5D31">
        <w:rPr>
          <w:rStyle w:val="02BSubheadingNumbered1stlevelTOCChar"/>
          <w:rFonts w:ascii="Barlow" w:hAnsi="Barlow"/>
          <w:color w:val="000000" w:themeColor="text1"/>
          <w:sz w:val="24"/>
        </w:rPr>
        <w:t xml:space="preserve"> support with mental and physical health including dental services.</w:t>
      </w:r>
    </w:p>
    <w:p w14:paraId="508C7252" w14:textId="41FA9C9C" w:rsidR="00727ACA" w:rsidRPr="00517E99" w:rsidRDefault="00727ACA" w:rsidP="6AF86436">
      <w:pPr>
        <w:pStyle w:val="04ABodyText"/>
        <w:numPr>
          <w:ilvl w:val="0"/>
          <w:numId w:val="0"/>
        </w:numPr>
        <w:rPr>
          <w:rStyle w:val="02BSubheadingNumbered1stlevelTOCChar"/>
          <w:rFonts w:ascii="Barlow" w:hAnsi="Barlow"/>
          <w:color w:val="000000" w:themeColor="text1"/>
          <w:sz w:val="24"/>
          <w:szCs w:val="24"/>
        </w:rPr>
      </w:pPr>
      <w:r>
        <w:t xml:space="preserve">Other practical interventions included homeless people using the practice as a postal address if needed, setting alerts on the patient’s home screen to alert colleagues whenever they present to the surgery in case they need to speak to them, and using local pharmacy colleagues to get in touch with them. Another practice offers walk-in appointments and has four slots per day available with GPs for vulnerable patients who may need to be seen on the day </w:t>
      </w:r>
      <w:r w:rsidR="7881D570">
        <w:t xml:space="preserve">but are unable to </w:t>
      </w:r>
      <w:r>
        <w:t xml:space="preserve">call in at 8am or access digital services to </w:t>
      </w:r>
      <w:r w:rsidR="632B7A7B">
        <w:t xml:space="preserve">book </w:t>
      </w:r>
      <w:r>
        <w:t>online.</w:t>
      </w:r>
    </w:p>
    <w:p w14:paraId="370A951F" w14:textId="7ADBCDE6" w:rsidR="00727ACA" w:rsidRPr="00C84A37" w:rsidRDefault="00727ACA" w:rsidP="00971AF6">
      <w:pPr>
        <w:pStyle w:val="04ABodyText"/>
        <w:numPr>
          <w:ilvl w:val="0"/>
          <w:numId w:val="0"/>
        </w:numPr>
        <w:rPr>
          <w:b/>
          <w:bCs/>
          <w:color w:val="158281" w:themeColor="text2" w:themeShade="BF"/>
        </w:rPr>
      </w:pPr>
      <w:r w:rsidRPr="00C84A37">
        <w:rPr>
          <w:b/>
          <w:bCs/>
          <w:color w:val="158281" w:themeColor="text2" w:themeShade="BF"/>
        </w:rPr>
        <w:t xml:space="preserve">Autistic </w:t>
      </w:r>
      <w:r w:rsidR="00971AF6">
        <w:rPr>
          <w:b/>
          <w:bCs/>
          <w:color w:val="158281" w:themeColor="text2" w:themeShade="BF"/>
        </w:rPr>
        <w:t>and</w:t>
      </w:r>
      <w:r w:rsidRPr="00C84A37">
        <w:rPr>
          <w:b/>
          <w:bCs/>
          <w:color w:val="158281" w:themeColor="text2" w:themeShade="BF"/>
        </w:rPr>
        <w:t xml:space="preserve"> neurodivergent people</w:t>
      </w:r>
    </w:p>
    <w:p w14:paraId="2C079E3B" w14:textId="5D1CE2D8" w:rsidR="00727ACA" w:rsidRDefault="00727ACA" w:rsidP="00971AF6">
      <w:pPr>
        <w:pStyle w:val="04ABodyText"/>
        <w:numPr>
          <w:ilvl w:val="0"/>
          <w:numId w:val="0"/>
        </w:numPr>
      </w:pPr>
      <w:r w:rsidRPr="004B39CD">
        <w:t>Autistic and neurodivergent individuals face distinct challenges in accessing mental health support</w:t>
      </w:r>
      <w:r>
        <w:t>, with 48% of survey participants identifying them as a population group facing barriers to accessing support</w:t>
      </w:r>
      <w:r w:rsidRPr="004B39CD">
        <w:t xml:space="preserve">. </w:t>
      </w:r>
      <w:r>
        <w:t>Some of the barriers relate to s</w:t>
      </w:r>
      <w:r w:rsidRPr="004B39CD">
        <w:t>ensory sensitivities</w:t>
      </w:r>
      <w:r>
        <w:t xml:space="preserve">, which </w:t>
      </w:r>
      <w:r w:rsidRPr="004B39CD">
        <w:t xml:space="preserve">can </w:t>
      </w:r>
      <w:r>
        <w:t xml:space="preserve">mean alternatives to tablets are needed such as liquid or </w:t>
      </w:r>
      <w:r w:rsidRPr="004B39CD">
        <w:t xml:space="preserve">injectable </w:t>
      </w:r>
      <w:r w:rsidR="00C33365">
        <w:t>medicine</w:t>
      </w:r>
      <w:r w:rsidRPr="004B39CD">
        <w:t xml:space="preserve">s. Communication differences, </w:t>
      </w:r>
      <w:r>
        <w:t xml:space="preserve">such as difficulties with social interaction and </w:t>
      </w:r>
      <w:r w:rsidRPr="004B39CD">
        <w:t xml:space="preserve">delayed information processing, can hinder engagement with </w:t>
      </w:r>
      <w:r>
        <w:t>healthcare professionals</w:t>
      </w:r>
      <w:r w:rsidRPr="004B39CD">
        <w:t xml:space="preserve">. </w:t>
      </w:r>
      <w:r>
        <w:t>This can be exacerbated by</w:t>
      </w:r>
      <w:r w:rsidRPr="004B39CD">
        <w:t xml:space="preserve"> </w:t>
      </w:r>
      <w:r>
        <w:t>a</w:t>
      </w:r>
      <w:r w:rsidRPr="004B39CD">
        <w:t xml:space="preserve"> lack of </w:t>
      </w:r>
      <w:r w:rsidRPr="004B39CD">
        <w:lastRenderedPageBreak/>
        <w:t xml:space="preserve">understanding from some healthcare professionals, </w:t>
      </w:r>
      <w:r>
        <w:t>and a lack of continuity of c</w:t>
      </w:r>
      <w:r w:rsidRPr="004B39CD">
        <w:t xml:space="preserve">are, </w:t>
      </w:r>
      <w:r>
        <w:t xml:space="preserve">which </w:t>
      </w:r>
      <w:r w:rsidRPr="004B39CD">
        <w:t>can lead to mistrust and difficulty building rapport</w:t>
      </w:r>
      <w:r>
        <w:t xml:space="preserve">. </w:t>
      </w:r>
    </w:p>
    <w:p w14:paraId="398A1C06" w14:textId="0CAACAE9" w:rsidR="00727ACA" w:rsidRDefault="00727ACA" w:rsidP="00971AF6">
      <w:pPr>
        <w:pStyle w:val="04ABodyText"/>
        <w:numPr>
          <w:ilvl w:val="0"/>
          <w:numId w:val="0"/>
        </w:numPr>
      </w:pPr>
      <w:r>
        <w:t xml:space="preserve">Finally, longer waiting times </w:t>
      </w:r>
      <w:r w:rsidR="08D82436">
        <w:t xml:space="preserve">or a lack of </w:t>
      </w:r>
      <w:r>
        <w:t>specialised services, can also be barriers for this population group</w:t>
      </w:r>
      <w:r w:rsidR="009C5620">
        <w:t>. It</w:t>
      </w:r>
      <w:r>
        <w:t xml:space="preserve"> can lead them to be referred into mental health services that can be less appropriate for them.</w:t>
      </w:r>
    </w:p>
    <w:p w14:paraId="0261D70B" w14:textId="0B091BA0" w:rsidR="00727ACA" w:rsidRDefault="00727ACA" w:rsidP="00971AF6">
      <w:pPr>
        <w:pStyle w:val="04ABodyText"/>
        <w:numPr>
          <w:ilvl w:val="0"/>
          <w:numId w:val="0"/>
        </w:numPr>
      </w:pPr>
      <w:r>
        <w:t>T</w:t>
      </w:r>
      <w:r w:rsidRPr="004B39CD">
        <w:t>raining</w:t>
      </w:r>
      <w:r>
        <w:t xml:space="preserve"> such as the </w:t>
      </w:r>
      <w:r w:rsidRPr="004B39CD">
        <w:t>Oliver McGowan training</w:t>
      </w:r>
      <w:r w:rsidR="00B37BBF">
        <w:rPr>
          <w:rStyle w:val="FootnoteReference"/>
        </w:rPr>
        <w:footnoteReference w:id="9"/>
      </w:r>
      <w:r>
        <w:t>, which</w:t>
      </w:r>
      <w:r w:rsidRPr="004B39CD">
        <w:t xml:space="preserve"> aim</w:t>
      </w:r>
      <w:r>
        <w:t>s</w:t>
      </w:r>
      <w:r w:rsidRPr="004B39CD">
        <w:t xml:space="preserve"> to increase awareness and understanding of neurodiversity among healthcare professionals</w:t>
      </w:r>
      <w:r>
        <w:t>, was seen to help address these barriers. Another participant talked about the need to make reasonable adjustments to make services work for this population group.</w:t>
      </w:r>
    </w:p>
    <w:p w14:paraId="7E8371B2" w14:textId="5505AC75" w:rsidR="00727ACA" w:rsidRPr="00FD137B" w:rsidRDefault="00727ACA" w:rsidP="00971AF6">
      <w:pPr>
        <w:pStyle w:val="04ABodyText"/>
        <w:numPr>
          <w:ilvl w:val="0"/>
          <w:numId w:val="0"/>
        </w:numPr>
        <w:ind w:left="284"/>
        <w:rPr>
          <w:bCs/>
          <w:color w:val="452567" w:themeColor="accent4"/>
          <w:szCs w:val="12"/>
        </w:rPr>
      </w:pPr>
      <w:r>
        <w:rPr>
          <w:b/>
          <w:color w:val="452567" w:themeColor="accent4"/>
          <w:szCs w:val="12"/>
        </w:rPr>
        <w:t>“</w:t>
      </w:r>
      <w:r w:rsidRPr="00FD137B">
        <w:rPr>
          <w:b/>
          <w:color w:val="452567" w:themeColor="accent4"/>
          <w:szCs w:val="12"/>
        </w:rPr>
        <w:t>So I'm just thinking back to when we did, like the COVID vaccine program</w:t>
      </w:r>
      <w:r w:rsidR="00D11D2E">
        <w:rPr>
          <w:b/>
          <w:color w:val="452567" w:themeColor="accent4"/>
          <w:szCs w:val="12"/>
        </w:rPr>
        <w:t>me</w:t>
      </w:r>
      <w:r w:rsidRPr="00FD137B">
        <w:rPr>
          <w:b/>
          <w:color w:val="452567" w:themeColor="accent4"/>
          <w:szCs w:val="12"/>
        </w:rPr>
        <w:t>. We had patients with autism who we vaccinated in the car park because they couldn't actually come into the building because of whatever was going on with their autism. We adjusted to them.</w:t>
      </w:r>
      <w:r>
        <w:rPr>
          <w:b/>
          <w:color w:val="452567" w:themeColor="accent4"/>
          <w:szCs w:val="12"/>
        </w:rPr>
        <w:t>”</w:t>
      </w:r>
      <w:r>
        <w:rPr>
          <w:b/>
          <w:color w:val="452567" w:themeColor="accent4"/>
          <w:szCs w:val="12"/>
        </w:rPr>
        <w:br/>
      </w:r>
      <w:r>
        <w:rPr>
          <w:bCs/>
          <w:color w:val="452567" w:themeColor="accent4"/>
          <w:szCs w:val="12"/>
        </w:rPr>
        <w:t>Pharmacist, NHS Mental Health Service</w:t>
      </w:r>
    </w:p>
    <w:p w14:paraId="13ADBC6B" w14:textId="5A6A808A" w:rsidR="00727ACA" w:rsidRDefault="00727ACA">
      <w:pPr>
        <w:pStyle w:val="04ABodyText"/>
        <w:numPr>
          <w:ilvl w:val="0"/>
          <w:numId w:val="0"/>
        </w:numPr>
        <w:rPr>
          <w:szCs w:val="24"/>
        </w:rPr>
      </w:pPr>
      <w:r>
        <w:t>In one area</w:t>
      </w:r>
      <w:r w:rsidR="7BE5EDA4">
        <w:t xml:space="preserve">, </w:t>
      </w:r>
      <w:r>
        <w:t>a mental health pharmacist</w:t>
      </w:r>
      <w:r w:rsidR="0D24B3EF">
        <w:t xml:space="preserve"> </w:t>
      </w:r>
      <w:r>
        <w:t>take</w:t>
      </w:r>
      <w:r w:rsidR="53E20BC7">
        <w:t>s</w:t>
      </w:r>
      <w:r>
        <w:t xml:space="preserve"> the time to review the </w:t>
      </w:r>
      <w:r w:rsidR="00C33365">
        <w:t>medicine</w:t>
      </w:r>
      <w:r>
        <w:t xml:space="preserve"> of autistic or neurodivergent people, </w:t>
      </w:r>
      <w:r w:rsidR="51547CC5">
        <w:t xml:space="preserve">offering </w:t>
      </w:r>
      <w:r>
        <w:t>longer appointment</w:t>
      </w:r>
      <w:r w:rsidR="7FBB7311">
        <w:t xml:space="preserve">s that </w:t>
      </w:r>
      <w:r>
        <w:t>allow</w:t>
      </w:r>
      <w:r w:rsidR="6E065E01">
        <w:t xml:space="preserve"> for more </w:t>
      </w:r>
      <w:r>
        <w:t>tailored communication</w:t>
      </w:r>
      <w:r w:rsidR="0054337C">
        <w:t xml:space="preserve">. They can also </w:t>
      </w:r>
      <w:r>
        <w:t xml:space="preserve">provide tailored written information </w:t>
      </w:r>
      <w:r w:rsidR="0054337C">
        <w:t>to the patient</w:t>
      </w:r>
      <w:r w:rsidR="00024E3E">
        <w:t xml:space="preserve"> for</w:t>
      </w:r>
      <w:r>
        <w:t xml:space="preserve"> afterwards, for those with delays in processing information. In another area, primary care can refer neurodivergent patients to a team within the trust, which provides additional support to both staff and patients to help improve patient outcomes.</w:t>
      </w:r>
    </w:p>
    <w:p w14:paraId="0B221DEE" w14:textId="77777777" w:rsidR="00727ACA" w:rsidRPr="00C84A37" w:rsidRDefault="00727ACA" w:rsidP="00971AF6">
      <w:pPr>
        <w:pStyle w:val="04ABodyText"/>
        <w:numPr>
          <w:ilvl w:val="0"/>
          <w:numId w:val="0"/>
        </w:numPr>
        <w:rPr>
          <w:b/>
          <w:bCs/>
          <w:color w:val="158281" w:themeColor="text2" w:themeShade="BF"/>
        </w:rPr>
      </w:pPr>
      <w:r w:rsidRPr="00C84A37">
        <w:rPr>
          <w:b/>
          <w:bCs/>
          <w:color w:val="158281" w:themeColor="text2" w:themeShade="BF"/>
        </w:rPr>
        <w:t>People with learning disabilities</w:t>
      </w:r>
    </w:p>
    <w:p w14:paraId="36E2EAC2" w14:textId="77777777" w:rsidR="00727ACA" w:rsidRDefault="00727ACA" w:rsidP="00971AF6">
      <w:pPr>
        <w:pStyle w:val="04ABodyText"/>
        <w:numPr>
          <w:ilvl w:val="0"/>
          <w:numId w:val="0"/>
        </w:numPr>
      </w:pPr>
      <w:r>
        <w:t>People</w:t>
      </w:r>
      <w:r w:rsidRPr="0081795B">
        <w:t xml:space="preserve"> with learning disabilities </w:t>
      </w:r>
      <w:r>
        <w:t xml:space="preserve">were identified as another population group facing barriers to accessing support (noted by 46% of survey participants). The barriers they face include: </w:t>
      </w:r>
      <w:r w:rsidRPr="0081795B">
        <w:t>struggl</w:t>
      </w:r>
      <w:r>
        <w:t>ing to</w:t>
      </w:r>
      <w:r w:rsidRPr="0081795B">
        <w:t xml:space="preserve"> attend appointments</w:t>
      </w:r>
      <w:r>
        <w:t xml:space="preserve"> (meaning they can be dependent on others for access); difficulties</w:t>
      </w:r>
      <w:r w:rsidRPr="0081795B">
        <w:t xml:space="preserve"> understanding</w:t>
      </w:r>
      <w:r>
        <w:t xml:space="preserve"> and discussing their</w:t>
      </w:r>
      <w:r w:rsidRPr="0081795B">
        <w:t xml:space="preserve"> </w:t>
      </w:r>
      <w:r>
        <w:t xml:space="preserve">condition and </w:t>
      </w:r>
      <w:r w:rsidRPr="0081795B">
        <w:t>treatment,</w:t>
      </w:r>
      <w:r>
        <w:t xml:space="preserve"> leading to less involvement in decision-making;</w:t>
      </w:r>
      <w:r w:rsidRPr="0081795B">
        <w:t xml:space="preserve"> and </w:t>
      </w:r>
      <w:r>
        <w:t xml:space="preserve">challenges </w:t>
      </w:r>
      <w:r w:rsidRPr="0081795B">
        <w:t>advocating for their needs</w:t>
      </w:r>
      <w:r>
        <w:t xml:space="preserve"> and navigating </w:t>
      </w:r>
      <w:r w:rsidRPr="0081795B">
        <w:t xml:space="preserve">complex healthcare systems. </w:t>
      </w:r>
    </w:p>
    <w:p w14:paraId="3A54F044" w14:textId="3AACE1C2" w:rsidR="00727ACA" w:rsidRDefault="001F0907" w:rsidP="00971AF6">
      <w:pPr>
        <w:pStyle w:val="04ABodyText"/>
        <w:numPr>
          <w:ilvl w:val="0"/>
          <w:numId w:val="0"/>
        </w:numPr>
      </w:pPr>
      <w:r>
        <w:t>T</w:t>
      </w:r>
      <w:r w:rsidR="00727ACA">
        <w:t>o address these barriers, patients with learning disabilities who are taking psychotropic medicines in the community are asked to attend reviews (often annually). Some areas are making concerted efforts to ensure every individual has one of these, and to improve the quality of the consultation.</w:t>
      </w:r>
    </w:p>
    <w:p w14:paraId="679227BC" w14:textId="77777777" w:rsidR="00727ACA" w:rsidRDefault="00727ACA" w:rsidP="00971AF6">
      <w:pPr>
        <w:pStyle w:val="04ABodyText"/>
        <w:numPr>
          <w:ilvl w:val="0"/>
          <w:numId w:val="0"/>
        </w:numPr>
      </w:pPr>
      <w:r>
        <w:lastRenderedPageBreak/>
        <w:t>In some areas, there are teams providing specialised support to individuals with learning disabilities. These teams are set up differently but can facilitate better access to support, for example with nursing staff able to support adherence or support workers coordinating their care.</w:t>
      </w:r>
    </w:p>
    <w:p w14:paraId="62885074" w14:textId="77777777" w:rsidR="00727ACA" w:rsidRDefault="00727ACA" w:rsidP="00971AF6">
      <w:pPr>
        <w:pStyle w:val="04ABodyText"/>
        <w:numPr>
          <w:ilvl w:val="0"/>
          <w:numId w:val="0"/>
        </w:numPr>
      </w:pPr>
      <w:r>
        <w:t>Some participants mentioned training, so that healthcare professionals are better equipped to manage this patient group, while practical approaches included having longer consultations, sending reminders about appointments, and offering home visits.</w:t>
      </w:r>
    </w:p>
    <w:p w14:paraId="22835593" w14:textId="77777777" w:rsidR="00727ACA" w:rsidRPr="00C84A37" w:rsidRDefault="00727ACA" w:rsidP="00971AF6">
      <w:pPr>
        <w:pStyle w:val="04ABodyText"/>
        <w:numPr>
          <w:ilvl w:val="0"/>
          <w:numId w:val="0"/>
        </w:numPr>
        <w:rPr>
          <w:b/>
          <w:bCs/>
          <w:color w:val="158281" w:themeColor="text2" w:themeShade="BF"/>
        </w:rPr>
      </w:pPr>
      <w:r w:rsidRPr="00C84A37">
        <w:rPr>
          <w:b/>
          <w:bCs/>
          <w:color w:val="158281" w:themeColor="text2" w:themeShade="BF"/>
        </w:rPr>
        <w:t>People who are misusing substances</w:t>
      </w:r>
    </w:p>
    <w:p w14:paraId="23769D4E" w14:textId="68D9EE10" w:rsidR="00727ACA" w:rsidRDefault="00727ACA" w:rsidP="00971AF6">
      <w:pPr>
        <w:pStyle w:val="04ABodyText"/>
        <w:numPr>
          <w:ilvl w:val="0"/>
          <w:numId w:val="0"/>
        </w:numPr>
      </w:pPr>
      <w:r>
        <w:t xml:space="preserve">People who are misusing substances such as drugs and alcohol </w:t>
      </w:r>
      <w:r w:rsidR="00D11D2E">
        <w:t>we</w:t>
      </w:r>
      <w:r>
        <w:t xml:space="preserve">re identified </w:t>
      </w:r>
      <w:r w:rsidR="005E76B3">
        <w:t xml:space="preserve">in the depth interviews </w:t>
      </w:r>
      <w:r>
        <w:t>as another population group facing barriers to accessing support. The barriers they face include getting appointments, attending appointments and medicine adherence.</w:t>
      </w:r>
      <w:r w:rsidR="00D11D2E">
        <w:t xml:space="preserve"> Attitudinal barriers were also mentioned – for example, a view that self-medicating with drugs was a more effective route to recovery than using prescribed </w:t>
      </w:r>
      <w:r w:rsidR="00C33365">
        <w:t>medicine</w:t>
      </w:r>
      <w:r w:rsidR="00D11D2E">
        <w:t xml:space="preserve">. </w:t>
      </w:r>
    </w:p>
    <w:p w14:paraId="187D75F5" w14:textId="77777777" w:rsidR="00727ACA" w:rsidRPr="00073AA9" w:rsidRDefault="00727ACA" w:rsidP="00971AF6">
      <w:pPr>
        <w:pStyle w:val="04ABodyText"/>
        <w:numPr>
          <w:ilvl w:val="0"/>
          <w:numId w:val="0"/>
        </w:numPr>
        <w:ind w:left="284"/>
        <w:rPr>
          <w:bCs/>
          <w:color w:val="452567" w:themeColor="accent4"/>
          <w:szCs w:val="12"/>
        </w:rPr>
      </w:pPr>
      <w:r>
        <w:rPr>
          <w:b/>
          <w:color w:val="452567" w:themeColor="accent4"/>
          <w:szCs w:val="12"/>
        </w:rPr>
        <w:t>“</w:t>
      </w:r>
      <w:r w:rsidRPr="00073AA9">
        <w:rPr>
          <w:b/>
          <w:color w:val="452567" w:themeColor="accent4"/>
          <w:szCs w:val="12"/>
        </w:rPr>
        <w:t>They tend to be some of the harder patients to treat and in a way they may feel that actually they don't need the medicines which we're trying to push that they think actually by taking cannabis or whatever medicine illicits they're taking</w:t>
      </w:r>
      <w:r>
        <w:rPr>
          <w:b/>
          <w:color w:val="452567" w:themeColor="accent4"/>
          <w:szCs w:val="12"/>
        </w:rPr>
        <w:t>,</w:t>
      </w:r>
      <w:r w:rsidRPr="00073AA9">
        <w:rPr>
          <w:b/>
          <w:color w:val="452567" w:themeColor="accent4"/>
          <w:szCs w:val="12"/>
        </w:rPr>
        <w:t xml:space="preserve"> that they feel that's a better treatment for them.</w:t>
      </w:r>
      <w:r>
        <w:rPr>
          <w:b/>
          <w:color w:val="452567" w:themeColor="accent4"/>
          <w:szCs w:val="12"/>
        </w:rPr>
        <w:t xml:space="preserve">” </w:t>
      </w:r>
      <w:r>
        <w:rPr>
          <w:bCs/>
          <w:color w:val="452567" w:themeColor="accent4"/>
          <w:szCs w:val="12"/>
        </w:rPr>
        <w:t>Pharmacist, NHS Mental Health Survey</w:t>
      </w:r>
    </w:p>
    <w:p w14:paraId="2022E975" w14:textId="2DD0190D" w:rsidR="00727ACA" w:rsidRDefault="00727ACA" w:rsidP="00971AF6">
      <w:pPr>
        <w:pStyle w:val="04ABodyText"/>
        <w:numPr>
          <w:ilvl w:val="0"/>
          <w:numId w:val="0"/>
        </w:numPr>
      </w:pPr>
      <w:r>
        <w:t xml:space="preserve">To address this, one participant would try to see these patients with a support worker from the Council or housing </w:t>
      </w:r>
      <w:r w:rsidR="00E20822">
        <w:t>team and</w:t>
      </w:r>
      <w:r>
        <w:t xml:space="preserve"> build a relationship with the support worker (including getting their contact details) to make sure that appointments are made and attended.</w:t>
      </w:r>
    </w:p>
    <w:p w14:paraId="766302D8" w14:textId="77777777" w:rsidR="00727ACA" w:rsidRDefault="00727ACA" w:rsidP="00971AF6">
      <w:pPr>
        <w:pStyle w:val="04ABodyText"/>
        <w:numPr>
          <w:ilvl w:val="0"/>
          <w:numId w:val="0"/>
        </w:numPr>
      </w:pPr>
      <w:r>
        <w:t>However, the few participants commenting on this group describe a lack of joined-up services, exacerbated by the range of organisations that can be involved (for example, including the police and drug and alcohol teams) which can impact on their care.</w:t>
      </w:r>
    </w:p>
    <w:p w14:paraId="4F711466" w14:textId="77777777" w:rsidR="00727ACA" w:rsidRPr="00C84A37" w:rsidRDefault="00727ACA" w:rsidP="00971AF6">
      <w:pPr>
        <w:pStyle w:val="04ABodyText"/>
        <w:numPr>
          <w:ilvl w:val="0"/>
          <w:numId w:val="0"/>
        </w:numPr>
        <w:rPr>
          <w:b/>
          <w:bCs/>
          <w:color w:val="158281" w:themeColor="text2" w:themeShade="BF"/>
        </w:rPr>
      </w:pPr>
      <w:r w:rsidRPr="00C84A37">
        <w:rPr>
          <w:b/>
          <w:bCs/>
          <w:color w:val="158281" w:themeColor="text2" w:themeShade="BF"/>
        </w:rPr>
        <w:t>People with severe mental illness</w:t>
      </w:r>
    </w:p>
    <w:p w14:paraId="402877AE" w14:textId="7E1ED1FB" w:rsidR="00727ACA" w:rsidRPr="00013B13" w:rsidRDefault="00727ACA" w:rsidP="00971AF6">
      <w:pPr>
        <w:pStyle w:val="04ABodyText"/>
        <w:numPr>
          <w:ilvl w:val="0"/>
          <w:numId w:val="0"/>
        </w:numPr>
        <w:rPr>
          <w:rStyle w:val="02BSubheadingNumbered1stlevelTOCChar"/>
          <w:rFonts w:ascii="Barlow" w:hAnsi="Barlow"/>
          <w:color w:val="000000" w:themeColor="text1"/>
          <w:sz w:val="24"/>
        </w:rPr>
      </w:pPr>
      <w:bookmarkStart w:id="191" w:name="_Toc196315301"/>
      <w:bookmarkStart w:id="192" w:name="_Toc200463362"/>
      <w:bookmarkStart w:id="193" w:name="_Toc200463427"/>
      <w:r w:rsidRPr="00013B13">
        <w:rPr>
          <w:rStyle w:val="02BSubheadingNumbered1stlevelTOCChar"/>
          <w:rFonts w:ascii="Barlow" w:hAnsi="Barlow"/>
          <w:color w:val="000000" w:themeColor="text1"/>
          <w:sz w:val="24"/>
        </w:rPr>
        <w:t xml:space="preserve">Some participants in the depth interviews identified people with severe mental illness (SMI) as struggling to access the support they need, due to a complex interplay of factors. The key barrier is the ‘lack of insight’ that can accompany these conditions alongside stigma, making it difficult for individuals to recognise their need for treatment, proactively seek help, or follow </w:t>
      </w:r>
      <w:r w:rsidR="00C33365">
        <w:rPr>
          <w:rStyle w:val="02BSubheadingNumbered1stlevelTOCChar"/>
          <w:rFonts w:ascii="Barlow" w:hAnsi="Barlow"/>
          <w:color w:val="000000" w:themeColor="text1"/>
          <w:sz w:val="24"/>
        </w:rPr>
        <w:t>medicine</w:t>
      </w:r>
      <w:r w:rsidRPr="00013B13">
        <w:rPr>
          <w:rStyle w:val="02BSubheadingNumbered1stlevelTOCChar"/>
          <w:rFonts w:ascii="Barlow" w:hAnsi="Barlow"/>
          <w:color w:val="000000" w:themeColor="text1"/>
          <w:sz w:val="24"/>
        </w:rPr>
        <w:t xml:space="preserve"> regimens. Again, it could be difficult for these patients to navigate complex, often fragmented health services.</w:t>
      </w:r>
      <w:bookmarkEnd w:id="191"/>
      <w:bookmarkEnd w:id="192"/>
      <w:bookmarkEnd w:id="193"/>
    </w:p>
    <w:p w14:paraId="44FC0F2F" w14:textId="3C69BDAD" w:rsidR="00727ACA" w:rsidRPr="00013B13" w:rsidRDefault="00727ACA" w:rsidP="00971AF6">
      <w:pPr>
        <w:pStyle w:val="04ABodyText"/>
        <w:numPr>
          <w:ilvl w:val="0"/>
          <w:numId w:val="0"/>
        </w:numPr>
        <w:rPr>
          <w:rStyle w:val="02BSubheadingNumbered1stlevelTOCChar"/>
          <w:rFonts w:ascii="Barlow" w:hAnsi="Barlow"/>
          <w:color w:val="000000" w:themeColor="text1"/>
          <w:sz w:val="24"/>
        </w:rPr>
      </w:pPr>
      <w:bookmarkStart w:id="194" w:name="_Toc196315302"/>
      <w:bookmarkStart w:id="195" w:name="_Toc200463363"/>
      <w:bookmarkStart w:id="196" w:name="_Toc200463428"/>
      <w:r>
        <w:rPr>
          <w:rStyle w:val="02BSubheadingNumbered1stlevelTOCChar"/>
          <w:rFonts w:ascii="Barlow" w:hAnsi="Barlow"/>
          <w:color w:val="000000" w:themeColor="text1"/>
          <w:sz w:val="24"/>
        </w:rPr>
        <w:t>Participants explained how t</w:t>
      </w:r>
      <w:r w:rsidRPr="00013B13">
        <w:rPr>
          <w:rStyle w:val="02BSubheadingNumbered1stlevelTOCChar"/>
          <w:rFonts w:ascii="Barlow" w:hAnsi="Barlow"/>
          <w:color w:val="000000" w:themeColor="text1"/>
          <w:sz w:val="24"/>
        </w:rPr>
        <w:t>his is compounded by the pervasive stigma surrounding SMI, both within healthcare settings and society at large</w:t>
      </w:r>
      <w:r w:rsidR="00C67747">
        <w:rPr>
          <w:rStyle w:val="02BSubheadingNumbered1stlevelTOCChar"/>
          <w:rFonts w:ascii="Barlow" w:hAnsi="Barlow"/>
          <w:color w:val="000000" w:themeColor="text1"/>
          <w:sz w:val="24"/>
        </w:rPr>
        <w:t>. This</w:t>
      </w:r>
      <w:r w:rsidRPr="00013B13">
        <w:rPr>
          <w:rStyle w:val="02BSubheadingNumbered1stlevelTOCChar"/>
          <w:rFonts w:ascii="Barlow" w:hAnsi="Barlow"/>
          <w:color w:val="000000" w:themeColor="text1"/>
          <w:sz w:val="24"/>
        </w:rPr>
        <w:t xml:space="preserve"> can deter individuals from disclosing their symptoms or engaging with services. Additionally, systemic issues such as long wait times for speciali</w:t>
      </w:r>
      <w:r>
        <w:rPr>
          <w:rStyle w:val="02BSubheadingNumbered1stlevelTOCChar"/>
          <w:rFonts w:ascii="Barlow" w:hAnsi="Barlow"/>
          <w:color w:val="000000" w:themeColor="text1"/>
          <w:sz w:val="24"/>
        </w:rPr>
        <w:t>s</w:t>
      </w:r>
      <w:r w:rsidRPr="00013B13">
        <w:rPr>
          <w:rStyle w:val="02BSubheadingNumbered1stlevelTOCChar"/>
          <w:rFonts w:ascii="Barlow" w:hAnsi="Barlow"/>
          <w:color w:val="000000" w:themeColor="text1"/>
          <w:sz w:val="24"/>
        </w:rPr>
        <w:t>ed care, fragmented services, and a lack of coordinated support can further marginali</w:t>
      </w:r>
      <w:r w:rsidR="00615D3D">
        <w:rPr>
          <w:rStyle w:val="02BSubheadingNumbered1stlevelTOCChar"/>
          <w:rFonts w:ascii="Barlow" w:hAnsi="Barlow"/>
          <w:color w:val="000000" w:themeColor="text1"/>
          <w:sz w:val="24"/>
        </w:rPr>
        <w:t>s</w:t>
      </w:r>
      <w:r w:rsidRPr="00013B13">
        <w:rPr>
          <w:rStyle w:val="02BSubheadingNumbered1stlevelTOCChar"/>
          <w:rFonts w:ascii="Barlow" w:hAnsi="Barlow"/>
          <w:color w:val="000000" w:themeColor="text1"/>
          <w:sz w:val="24"/>
        </w:rPr>
        <w:t>e this vulnerable population.</w:t>
      </w:r>
      <w:bookmarkEnd w:id="194"/>
      <w:bookmarkEnd w:id="195"/>
      <w:bookmarkEnd w:id="196"/>
      <w:r w:rsidRPr="00013B13">
        <w:rPr>
          <w:rStyle w:val="02BSubheadingNumbered1stlevelTOCChar"/>
          <w:rFonts w:ascii="Barlow" w:hAnsi="Barlow"/>
          <w:color w:val="000000" w:themeColor="text1"/>
          <w:sz w:val="24"/>
        </w:rPr>
        <w:t xml:space="preserve"> </w:t>
      </w:r>
    </w:p>
    <w:p w14:paraId="14DF5392" w14:textId="3F9E6E43" w:rsidR="00727ACA" w:rsidRPr="00013B13" w:rsidRDefault="00727ACA" w:rsidP="00971AF6">
      <w:pPr>
        <w:pStyle w:val="04ABodyText"/>
        <w:numPr>
          <w:ilvl w:val="0"/>
          <w:numId w:val="0"/>
        </w:numPr>
        <w:rPr>
          <w:rStyle w:val="02BSubheadingNumbered1stlevelTOCChar"/>
          <w:rFonts w:ascii="Barlow" w:hAnsi="Barlow"/>
          <w:color w:val="000000" w:themeColor="text1"/>
          <w:sz w:val="24"/>
        </w:rPr>
      </w:pPr>
      <w:bookmarkStart w:id="197" w:name="_Toc196315303"/>
      <w:bookmarkStart w:id="198" w:name="_Toc200463364"/>
      <w:bookmarkStart w:id="199" w:name="_Toc200463429"/>
      <w:r w:rsidRPr="00013B13">
        <w:rPr>
          <w:rStyle w:val="02BSubheadingNumbered1stlevelTOCChar"/>
          <w:rFonts w:ascii="Barlow" w:hAnsi="Barlow"/>
          <w:color w:val="000000" w:themeColor="text1"/>
          <w:sz w:val="24"/>
        </w:rPr>
        <w:lastRenderedPageBreak/>
        <w:t xml:space="preserve">To address these challenges, </w:t>
      </w:r>
      <w:r>
        <w:rPr>
          <w:rStyle w:val="02BSubheadingNumbered1stlevelTOCChar"/>
          <w:rFonts w:ascii="Barlow" w:hAnsi="Barlow"/>
          <w:color w:val="000000" w:themeColor="text1"/>
          <w:sz w:val="24"/>
        </w:rPr>
        <w:t>many of the approaches already mentioned were considered to be important</w:t>
      </w:r>
      <w:r w:rsidR="00615D3D">
        <w:rPr>
          <w:rStyle w:val="02BSubheadingNumbered1stlevelTOCChar"/>
          <w:rFonts w:ascii="Barlow" w:hAnsi="Barlow"/>
          <w:color w:val="000000" w:themeColor="text1"/>
          <w:sz w:val="24"/>
        </w:rPr>
        <w:t>.</w:t>
      </w:r>
      <w:r w:rsidRPr="00013B13">
        <w:rPr>
          <w:rStyle w:val="02BSubheadingNumbered1stlevelTOCChar"/>
          <w:rFonts w:ascii="Barlow" w:hAnsi="Barlow"/>
          <w:color w:val="000000" w:themeColor="text1"/>
          <w:sz w:val="24"/>
        </w:rPr>
        <w:t xml:space="preserve"> Proactive outreach and assertive engagement strategies from mental health services are crucial for reaching individuals who may not seek help on their own. This includes early intervention programs, community-based outreach initiatives, and close collaboration with other agencies. Equally important is tackling the stigma surrounding SMI through public awareness campaigns, education for healthcare providers, and fostering supportive environments that encourage help-seeking behaviours.</w:t>
      </w:r>
      <w:bookmarkEnd w:id="197"/>
      <w:bookmarkEnd w:id="198"/>
      <w:bookmarkEnd w:id="199"/>
      <w:r w:rsidRPr="00013B13">
        <w:rPr>
          <w:rStyle w:val="02BSubheadingNumbered1stlevelTOCChar"/>
          <w:rFonts w:ascii="Barlow" w:hAnsi="Barlow"/>
          <w:color w:val="000000" w:themeColor="text1"/>
          <w:sz w:val="24"/>
        </w:rPr>
        <w:t xml:space="preserve">  </w:t>
      </w:r>
    </w:p>
    <w:p w14:paraId="3BE2C474" w14:textId="77777777" w:rsidR="0015565D" w:rsidRPr="00D0021D" w:rsidRDefault="00727ACA" w:rsidP="00971AF6">
      <w:pPr>
        <w:pStyle w:val="04ABodyText"/>
        <w:numPr>
          <w:ilvl w:val="0"/>
          <w:numId w:val="0"/>
        </w:numPr>
        <w:ind w:left="284"/>
        <w:rPr>
          <w:bCs/>
          <w:color w:val="452567" w:themeColor="accent4"/>
          <w:szCs w:val="12"/>
        </w:rPr>
      </w:pPr>
      <w:r>
        <w:rPr>
          <w:b/>
          <w:color w:val="452567" w:themeColor="accent4"/>
          <w:szCs w:val="12"/>
        </w:rPr>
        <w:t>“</w:t>
      </w:r>
      <w:r w:rsidRPr="00013B13">
        <w:rPr>
          <w:b/>
          <w:color w:val="452567" w:themeColor="accent4"/>
          <w:szCs w:val="12"/>
        </w:rPr>
        <w:t>I think, they lack insight into their health. Just part of having a psychosis or bipolar is part of that condition. And so they won't come forward, they tend not to come forward, they tend not to go to their GP practice like the rest of the population might do if they've got a niggle or a pop or something. And so there is a real need for services to reach out to people with severe mental illness rather than expecting them to come to us.”</w:t>
      </w:r>
      <w:r w:rsidR="0015565D">
        <w:rPr>
          <w:b/>
          <w:color w:val="452567" w:themeColor="accent4"/>
          <w:szCs w:val="12"/>
        </w:rPr>
        <w:t xml:space="preserve"> </w:t>
      </w:r>
      <w:r w:rsidR="0015565D">
        <w:rPr>
          <w:bCs/>
          <w:color w:val="452567" w:themeColor="accent4"/>
          <w:szCs w:val="12"/>
        </w:rPr>
        <w:t>Pharmacist, NHS Mental Health Service</w:t>
      </w:r>
    </w:p>
    <w:p w14:paraId="4ABA57F1" w14:textId="77777777" w:rsidR="00727ACA" w:rsidRPr="00C84A37" w:rsidRDefault="00727ACA" w:rsidP="00971AF6">
      <w:pPr>
        <w:pStyle w:val="04ABodyText"/>
        <w:numPr>
          <w:ilvl w:val="0"/>
          <w:numId w:val="0"/>
        </w:numPr>
        <w:rPr>
          <w:b/>
          <w:bCs/>
          <w:color w:val="158281" w:themeColor="text2" w:themeShade="BF"/>
        </w:rPr>
      </w:pPr>
      <w:r w:rsidRPr="00C84A37">
        <w:rPr>
          <w:b/>
          <w:bCs/>
          <w:color w:val="158281" w:themeColor="text2" w:themeShade="BF"/>
        </w:rPr>
        <w:t>Other population groups</w:t>
      </w:r>
    </w:p>
    <w:p w14:paraId="69CC9768" w14:textId="77777777" w:rsidR="00727ACA" w:rsidRDefault="00727ACA" w:rsidP="00971AF6">
      <w:pPr>
        <w:pStyle w:val="04ABodyText"/>
        <w:numPr>
          <w:ilvl w:val="0"/>
          <w:numId w:val="0"/>
        </w:numPr>
      </w:pPr>
      <w:r w:rsidRPr="000C56A5">
        <w:t xml:space="preserve">In addition to those already mentioned, a range of other population groups </w:t>
      </w:r>
      <w:r>
        <w:t>were</w:t>
      </w:r>
      <w:r w:rsidRPr="000C56A5">
        <w:t xml:space="preserve"> identified by one or two participants as experiencing particular barriers. These include </w:t>
      </w:r>
      <w:r>
        <w:t>people with co-morbidities, immigrants, people with demanding work schedules, people who have recently moved into an area, people who lack family or a strong social support network and who live alone, people who are housebound, single mothers, people living in areas of greater deprivation, and people living in more rural areas.</w:t>
      </w:r>
    </w:p>
    <w:p w14:paraId="68D96F55" w14:textId="77777777" w:rsidR="00727ACA" w:rsidRPr="00D0021D" w:rsidRDefault="00727ACA" w:rsidP="00971AF6">
      <w:pPr>
        <w:pStyle w:val="04ABodyText"/>
        <w:numPr>
          <w:ilvl w:val="0"/>
          <w:numId w:val="0"/>
        </w:numPr>
        <w:ind w:left="284"/>
        <w:rPr>
          <w:bCs/>
          <w:color w:val="452567" w:themeColor="accent4"/>
          <w:szCs w:val="12"/>
        </w:rPr>
      </w:pPr>
      <w:r w:rsidRPr="00D0021D">
        <w:rPr>
          <w:b/>
          <w:color w:val="452567" w:themeColor="accent4"/>
          <w:szCs w:val="12"/>
        </w:rPr>
        <w:t>“The other thing I would really like is for those that are housebound because of their mental health condition, for them to have some form of be</w:t>
      </w:r>
      <w:r>
        <w:rPr>
          <w:b/>
          <w:color w:val="452567" w:themeColor="accent4"/>
          <w:szCs w:val="12"/>
        </w:rPr>
        <w:t>frie</w:t>
      </w:r>
      <w:r w:rsidRPr="00D0021D">
        <w:rPr>
          <w:b/>
          <w:color w:val="452567" w:themeColor="accent4"/>
          <w:szCs w:val="12"/>
        </w:rPr>
        <w:t>nding service, you know, so that somebody can visit them</w:t>
      </w:r>
      <w:r>
        <w:rPr>
          <w:b/>
          <w:color w:val="452567" w:themeColor="accent4"/>
          <w:szCs w:val="12"/>
        </w:rPr>
        <w:t xml:space="preserve">… </w:t>
      </w:r>
      <w:r w:rsidRPr="00D0021D">
        <w:rPr>
          <w:b/>
          <w:color w:val="452567" w:themeColor="accent4"/>
          <w:szCs w:val="12"/>
        </w:rPr>
        <w:t>at home and get them moving again, because there's no real service for them at the moment.”</w:t>
      </w:r>
      <w:r>
        <w:rPr>
          <w:b/>
          <w:color w:val="452567" w:themeColor="accent4"/>
          <w:szCs w:val="12"/>
        </w:rPr>
        <w:t xml:space="preserve"> </w:t>
      </w:r>
      <w:r>
        <w:rPr>
          <w:bCs/>
          <w:color w:val="452567" w:themeColor="accent4"/>
          <w:szCs w:val="12"/>
        </w:rPr>
        <w:t>Pharmacist, NHS Mental Health Service</w:t>
      </w:r>
    </w:p>
    <w:p w14:paraId="78910810" w14:textId="77777777" w:rsidR="00727ACA" w:rsidRPr="00C84A37" w:rsidRDefault="00727ACA" w:rsidP="00727ACA">
      <w:pPr>
        <w:pStyle w:val="04ABodyText"/>
        <w:numPr>
          <w:ilvl w:val="0"/>
          <w:numId w:val="0"/>
        </w:numPr>
        <w:rPr>
          <w:b/>
          <w:bCs/>
          <w:color w:val="158281" w:themeColor="text2" w:themeShade="BF"/>
        </w:rPr>
      </w:pPr>
      <w:r w:rsidRPr="00C84A37">
        <w:rPr>
          <w:b/>
          <w:bCs/>
          <w:color w:val="158281" w:themeColor="text2" w:themeShade="BF"/>
        </w:rPr>
        <w:t>Intersectionality</w:t>
      </w:r>
    </w:p>
    <w:p w14:paraId="6EEF3523" w14:textId="38B81410" w:rsidR="00727ACA" w:rsidRDefault="00727ACA" w:rsidP="00971AF6">
      <w:pPr>
        <w:pStyle w:val="04ABodyText"/>
        <w:numPr>
          <w:ilvl w:val="0"/>
          <w:numId w:val="0"/>
        </w:numPr>
      </w:pPr>
      <w:r>
        <w:t xml:space="preserve">While this section of the report has looked at the barriers facing specific population groups, and how they are being overcome, it is important to remember that some people taking psychotropic medicines in the community will </w:t>
      </w:r>
      <w:r w:rsidR="00D11D2E">
        <w:t>be part of</w:t>
      </w:r>
      <w:r>
        <w:t xml:space="preserve"> several population groups. This means there are patients requiring support in the community who have particularly complex </w:t>
      </w:r>
      <w:r w:rsidR="0022486D">
        <w:t>lives and</w:t>
      </w:r>
      <w:r>
        <w:t xml:space="preserve"> require greater support.</w:t>
      </w:r>
    </w:p>
    <w:p w14:paraId="69D66C22" w14:textId="77777777" w:rsidR="00727ACA" w:rsidRPr="000C56A5" w:rsidRDefault="00727ACA" w:rsidP="00971AF6">
      <w:pPr>
        <w:pStyle w:val="04ABodyText"/>
        <w:numPr>
          <w:ilvl w:val="0"/>
          <w:numId w:val="0"/>
        </w:numPr>
        <w:ind w:left="284"/>
        <w:rPr>
          <w:bCs/>
          <w:color w:val="452567" w:themeColor="accent4"/>
          <w:szCs w:val="12"/>
        </w:rPr>
      </w:pPr>
      <w:r>
        <w:rPr>
          <w:b/>
          <w:color w:val="452567" w:themeColor="accent4"/>
          <w:szCs w:val="12"/>
        </w:rPr>
        <w:t>“</w:t>
      </w:r>
      <w:r w:rsidRPr="000C56A5">
        <w:rPr>
          <w:b/>
          <w:color w:val="452567" w:themeColor="accent4"/>
          <w:szCs w:val="12"/>
        </w:rPr>
        <w:t>The cohort of patients that I used to look after</w:t>
      </w:r>
      <w:r>
        <w:rPr>
          <w:b/>
          <w:color w:val="452567" w:themeColor="accent4"/>
          <w:szCs w:val="12"/>
        </w:rPr>
        <w:t xml:space="preserve">… </w:t>
      </w:r>
      <w:r w:rsidRPr="000C56A5">
        <w:rPr>
          <w:b/>
          <w:color w:val="452567" w:themeColor="accent4"/>
          <w:szCs w:val="12"/>
        </w:rPr>
        <w:t>who were</w:t>
      </w:r>
      <w:r>
        <w:rPr>
          <w:b/>
          <w:color w:val="452567" w:themeColor="accent4"/>
          <w:szCs w:val="12"/>
        </w:rPr>
        <w:t xml:space="preserve"> in a r</w:t>
      </w:r>
      <w:r w:rsidRPr="000C56A5">
        <w:rPr>
          <w:b/>
          <w:color w:val="452567" w:themeColor="accent4"/>
          <w:szCs w:val="12"/>
        </w:rPr>
        <w:t>evolving door to our psychiatric wards, got in themselves and bothered with the police, usually had drug and alcohol problems as well, which inevitably led to issues with their housing and their relationships. And those people whose lives have just sort of spiral</w:t>
      </w:r>
      <w:r>
        <w:rPr>
          <w:b/>
          <w:color w:val="452567" w:themeColor="accent4"/>
          <w:szCs w:val="12"/>
        </w:rPr>
        <w:t>l</w:t>
      </w:r>
      <w:r w:rsidRPr="000C56A5">
        <w:rPr>
          <w:b/>
          <w:color w:val="452567" w:themeColor="accent4"/>
          <w:szCs w:val="12"/>
        </w:rPr>
        <w:t>ed, really, probably because they've become mentally unwell. I think they're the most vulnerable people in society, because they're</w:t>
      </w:r>
      <w:r>
        <w:rPr>
          <w:b/>
          <w:color w:val="452567" w:themeColor="accent4"/>
          <w:szCs w:val="12"/>
        </w:rPr>
        <w:t xml:space="preserve"> </w:t>
      </w:r>
      <w:r w:rsidRPr="000C56A5">
        <w:rPr>
          <w:b/>
          <w:color w:val="452567" w:themeColor="accent4"/>
          <w:szCs w:val="12"/>
        </w:rPr>
        <w:t>really isolated</w:t>
      </w:r>
      <w:r>
        <w:rPr>
          <w:b/>
          <w:color w:val="452567" w:themeColor="accent4"/>
          <w:szCs w:val="12"/>
        </w:rPr>
        <w:t>.</w:t>
      </w:r>
      <w:r w:rsidRPr="000C56A5">
        <w:rPr>
          <w:b/>
          <w:color w:val="452567" w:themeColor="accent4"/>
          <w:szCs w:val="12"/>
        </w:rPr>
        <w:t xml:space="preserve"> And ostraci</w:t>
      </w:r>
      <w:r>
        <w:rPr>
          <w:b/>
          <w:color w:val="452567" w:themeColor="accent4"/>
          <w:szCs w:val="12"/>
        </w:rPr>
        <w:t>s</w:t>
      </w:r>
      <w:r w:rsidRPr="000C56A5">
        <w:rPr>
          <w:b/>
          <w:color w:val="452567" w:themeColor="accent4"/>
          <w:szCs w:val="12"/>
        </w:rPr>
        <w:t>ed. And I think for all of those reasons, they stop being offered the support.</w:t>
      </w:r>
      <w:r>
        <w:rPr>
          <w:b/>
          <w:color w:val="452567" w:themeColor="accent4"/>
          <w:szCs w:val="12"/>
        </w:rPr>
        <w:t xml:space="preserve">” </w:t>
      </w:r>
      <w:r>
        <w:rPr>
          <w:bCs/>
          <w:color w:val="452567" w:themeColor="accent4"/>
          <w:szCs w:val="12"/>
        </w:rPr>
        <w:t>Nurse, NHS Mental Health Service</w:t>
      </w:r>
      <w:r w:rsidRPr="000C56A5">
        <w:rPr>
          <w:bCs/>
          <w:color w:val="452567" w:themeColor="accent4"/>
          <w:szCs w:val="12"/>
        </w:rPr>
        <w:t xml:space="preserve"> </w:t>
      </w:r>
    </w:p>
    <w:p w14:paraId="61FF4E42" w14:textId="7AFA1700" w:rsidR="00727ACA" w:rsidRDefault="46668FDD" w:rsidP="00971AF6">
      <w:pPr>
        <w:pStyle w:val="04ABodyText"/>
        <w:numPr>
          <w:ilvl w:val="0"/>
          <w:numId w:val="0"/>
        </w:numPr>
      </w:pPr>
      <w:r>
        <w:lastRenderedPageBreak/>
        <w:t xml:space="preserve">In addition, </w:t>
      </w:r>
      <w:r w:rsidR="00D11D2E">
        <w:t xml:space="preserve">the group characteristics are not uniform – there will be significant variation within the groups too. </w:t>
      </w:r>
      <w:r>
        <w:t xml:space="preserve">For example, </w:t>
      </w:r>
      <w:r w:rsidR="00D11D2E">
        <w:t xml:space="preserve">some cultures have stronger extended family and community networks helping individuals overcome language barriers, while other do not. </w:t>
      </w:r>
    </w:p>
    <w:p w14:paraId="16B8F533" w14:textId="786C155F" w:rsidR="00727ACA" w:rsidRPr="00727ACA" w:rsidRDefault="00727ACA" w:rsidP="00727ACA">
      <w:pPr>
        <w:pStyle w:val="08BQuoteName"/>
      </w:pPr>
      <w:r w:rsidRPr="002D37C2">
        <w:rPr>
          <w:b/>
          <w:sz w:val="24"/>
          <w:szCs w:val="12"/>
        </w:rPr>
        <w:t>“We've got</w:t>
      </w:r>
      <w:r w:rsidRPr="00214E2D">
        <w:rPr>
          <w:b/>
          <w:sz w:val="24"/>
          <w:szCs w:val="12"/>
        </w:rPr>
        <w:t xml:space="preserve"> a</w:t>
      </w:r>
      <w:r w:rsidRPr="002D37C2">
        <w:rPr>
          <w:b/>
          <w:sz w:val="24"/>
          <w:szCs w:val="12"/>
        </w:rPr>
        <w:t xml:space="preserve"> Bengali population, but a lot of the Bengali population, they live in extended </w:t>
      </w:r>
      <w:r w:rsidR="0022486D" w:rsidRPr="002D37C2">
        <w:rPr>
          <w:b/>
          <w:sz w:val="24"/>
          <w:szCs w:val="12"/>
        </w:rPr>
        <w:t>families,</w:t>
      </w:r>
      <w:r w:rsidRPr="002D37C2">
        <w:rPr>
          <w:b/>
          <w:sz w:val="24"/>
          <w:szCs w:val="12"/>
        </w:rPr>
        <w:t xml:space="preserve"> so they get a lot of support. So</w:t>
      </w:r>
      <w:r w:rsidRPr="00214E2D">
        <w:rPr>
          <w:b/>
          <w:sz w:val="24"/>
          <w:szCs w:val="12"/>
        </w:rPr>
        <w:t>,</w:t>
      </w:r>
      <w:r w:rsidRPr="002D37C2">
        <w:rPr>
          <w:b/>
          <w:sz w:val="24"/>
          <w:szCs w:val="12"/>
        </w:rPr>
        <w:t xml:space="preserve"> I think for them usually there's somebody within the family who speaks English and they bring them in. So</w:t>
      </w:r>
      <w:r w:rsidRPr="00214E2D">
        <w:rPr>
          <w:b/>
          <w:sz w:val="24"/>
          <w:szCs w:val="12"/>
        </w:rPr>
        <w:t>,</w:t>
      </w:r>
      <w:r w:rsidRPr="002D37C2">
        <w:rPr>
          <w:b/>
          <w:sz w:val="24"/>
          <w:szCs w:val="12"/>
        </w:rPr>
        <w:t xml:space="preserve"> I don't think there's that much of a barrier there. It's more people who are here alone, you know, from Eastern Europe, Polish community, Romanian. So </w:t>
      </w:r>
      <w:r w:rsidRPr="00214E2D">
        <w:rPr>
          <w:b/>
          <w:sz w:val="24"/>
          <w:szCs w:val="12"/>
        </w:rPr>
        <w:t>I</w:t>
      </w:r>
      <w:r w:rsidRPr="002D37C2">
        <w:rPr>
          <w:b/>
          <w:sz w:val="24"/>
          <w:szCs w:val="12"/>
        </w:rPr>
        <w:t xml:space="preserve"> think sometimes, that's the population that struggles to access</w:t>
      </w:r>
      <w:r w:rsidRPr="00214E2D">
        <w:rPr>
          <w:b/>
          <w:sz w:val="24"/>
          <w:szCs w:val="12"/>
        </w:rPr>
        <w:t>.”</w:t>
      </w:r>
      <w:r>
        <w:rPr>
          <w:b/>
          <w:szCs w:val="12"/>
        </w:rPr>
        <w:br/>
      </w:r>
      <w:bookmarkEnd w:id="132"/>
      <w:r w:rsidRPr="00013B13">
        <w:rPr>
          <w:bCs/>
          <w:sz w:val="24"/>
          <w:szCs w:val="12"/>
        </w:rPr>
        <w:t>GP, Primary Care</w:t>
      </w:r>
      <w:r>
        <w:rPr>
          <w:bCs/>
          <w:szCs w:val="12"/>
        </w:rPr>
        <w:t xml:space="preserve"> </w:t>
      </w:r>
      <w:r w:rsidRPr="002D37C2">
        <w:rPr>
          <w:bCs/>
          <w:szCs w:val="12"/>
        </w:rPr>
        <w:t xml:space="preserve"> </w:t>
      </w:r>
    </w:p>
    <w:p w14:paraId="36E94E4C" w14:textId="0C144143" w:rsidR="009221DB" w:rsidRDefault="009221DB">
      <w:pPr>
        <w:rPr>
          <w:rFonts w:ascii="Barlow Semi Condensed SemiBold" w:hAnsi="Barlow Semi Condensed SemiBold"/>
          <w:color w:val="121B5A" w:themeColor="accent1"/>
          <w:sz w:val="28"/>
        </w:rPr>
      </w:pPr>
      <w:r>
        <w:br w:type="page"/>
      </w:r>
    </w:p>
    <w:p w14:paraId="251C3665" w14:textId="7E8541DF" w:rsidR="009221DB" w:rsidRDefault="009221DB" w:rsidP="00653C65">
      <w:pPr>
        <w:pStyle w:val="01BMainHeadingNumberedTOC"/>
      </w:pPr>
      <w:bookmarkStart w:id="200" w:name="_Toc200463430"/>
      <w:r w:rsidRPr="00653C65">
        <w:lastRenderedPageBreak/>
        <w:t>Support and training</w:t>
      </w:r>
      <w:bookmarkEnd w:id="200"/>
    </w:p>
    <w:p w14:paraId="20DD5EF3" w14:textId="3FC5C56A" w:rsidR="00BD7E0B" w:rsidRPr="00BD7E0B" w:rsidRDefault="00BD7E0B" w:rsidP="00D11D2E">
      <w:pPr>
        <w:pStyle w:val="04ABodyText"/>
        <w:numPr>
          <w:ilvl w:val="0"/>
          <w:numId w:val="0"/>
        </w:numPr>
        <w:rPr>
          <w:color w:val="FFFFFF" w:themeColor="background1"/>
          <w:shd w:val="clear" w:color="auto" w:fill="121B5A" w:themeFill="accent1"/>
        </w:rPr>
      </w:pPr>
      <w:r>
        <w:t>This chapter explores the training, advice and support</w:t>
      </w:r>
      <w:r w:rsidR="009A5F3B">
        <w:t xml:space="preserve"> that</w:t>
      </w:r>
      <w:r>
        <w:t xml:space="preserve"> healthcare professionals are providing on psychotropic </w:t>
      </w:r>
      <w:r w:rsidR="00C33365">
        <w:t>medicine</w:t>
      </w:r>
      <w:r>
        <w:t>s</w:t>
      </w:r>
      <w:r w:rsidR="00314051">
        <w:t>. It also looks at</w:t>
      </w:r>
      <w:r>
        <w:t xml:space="preserve"> the support and resources healthcare professionals would welcome on this topic, and examines the potential role of the CQC in improving care.</w:t>
      </w:r>
    </w:p>
    <w:p w14:paraId="49F0C8CC" w14:textId="09551A44" w:rsidR="008719A4" w:rsidRPr="00CD12FA" w:rsidRDefault="008719A4" w:rsidP="00D11D2E">
      <w:pPr>
        <w:pStyle w:val="09BBoxedHighlightText"/>
        <w:numPr>
          <w:ilvl w:val="0"/>
          <w:numId w:val="0"/>
        </w:numPr>
        <w:ind w:left="306"/>
        <w:rPr>
          <w:b/>
          <w:bCs/>
        </w:rPr>
      </w:pPr>
      <w:r w:rsidRPr="00CD12FA">
        <w:rPr>
          <w:b/>
          <w:bCs/>
        </w:rPr>
        <w:t>Chapter summary</w:t>
      </w:r>
    </w:p>
    <w:p w14:paraId="721473A9" w14:textId="742379EE" w:rsidR="00CD12FA" w:rsidRDefault="00CD12FA" w:rsidP="00D11D2E">
      <w:pPr>
        <w:pStyle w:val="09BBoxedHighlightText"/>
        <w:numPr>
          <w:ilvl w:val="0"/>
          <w:numId w:val="0"/>
        </w:numPr>
        <w:ind w:left="306"/>
      </w:pPr>
      <w:r>
        <w:t xml:space="preserve">GPs </w:t>
      </w:r>
      <w:r w:rsidR="009A5F3B">
        <w:t>were</w:t>
      </w:r>
      <w:r>
        <w:t xml:space="preserve"> the most likely recipients of training, advice and support on psychotropic medicines. </w:t>
      </w:r>
      <w:r w:rsidRPr="00CD12FA">
        <w:t xml:space="preserve">Pharmacists and those working in mental health services </w:t>
      </w:r>
      <w:r w:rsidR="009A5F3B">
        <w:t>were</w:t>
      </w:r>
      <w:r w:rsidRPr="00CD12FA">
        <w:t xml:space="preserve"> more likely to provide external training than other staff groups.</w:t>
      </w:r>
    </w:p>
    <w:p w14:paraId="6D28DD6E" w14:textId="47FA4334" w:rsidR="00CD12FA" w:rsidRDefault="00C50119" w:rsidP="00D11D2E">
      <w:pPr>
        <w:pStyle w:val="09BBoxedHighlightText"/>
        <w:numPr>
          <w:ilvl w:val="0"/>
          <w:numId w:val="0"/>
        </w:numPr>
        <w:ind w:left="306"/>
      </w:pPr>
      <w:r w:rsidRPr="00C50119">
        <w:t xml:space="preserve">To best support community mental health engagement, </w:t>
      </w:r>
      <w:r>
        <w:t xml:space="preserve">participants called for </w:t>
      </w:r>
      <w:r w:rsidRPr="00C50119">
        <w:t>reduced workloads, improved inter-organi</w:t>
      </w:r>
      <w:r>
        <w:t>s</w:t>
      </w:r>
      <w:r w:rsidRPr="00C50119">
        <w:t>ational communication, and a more collaborative, integrated care approach.</w:t>
      </w:r>
      <w:r>
        <w:t xml:space="preserve"> </w:t>
      </w:r>
      <w:r w:rsidR="00CD12FA">
        <w:t>P</w:t>
      </w:r>
      <w:r w:rsidR="00CD12FA" w:rsidRPr="00CD12FA">
        <w:t xml:space="preserve">articipants identified a need for enhanced specialist knowledge regarding psychotropic </w:t>
      </w:r>
      <w:r w:rsidR="00C33365">
        <w:t>medicine</w:t>
      </w:r>
      <w:r w:rsidR="00CD12FA" w:rsidRPr="00CD12FA">
        <w:t xml:space="preserve">s, particularly among GPs and non-specialist pharmacists. </w:t>
      </w:r>
      <w:r w:rsidR="009A5F3B">
        <w:t>T</w:t>
      </w:r>
      <w:r w:rsidR="007D02D6">
        <w:t>his included: t</w:t>
      </w:r>
      <w:r w:rsidR="00CD12FA" w:rsidRPr="00CD12FA">
        <w:t>argeted training on pharmacological aspects, side effects, and monitoring protocols, alongside training on motivational interviewing techniques to improve patient engagement and adherence. Participants also highlighted the importance of trauma-informed care and suggested training on recogni</w:t>
      </w:r>
      <w:r w:rsidR="00CD12FA">
        <w:t>s</w:t>
      </w:r>
      <w:r w:rsidR="00CD12FA" w:rsidRPr="00CD12FA">
        <w:t>ing and addressing the impact of trauma on patient engagement.</w:t>
      </w:r>
    </w:p>
    <w:p w14:paraId="01EA003F" w14:textId="44E4F2E4" w:rsidR="00CD12FA" w:rsidRDefault="00CD12FA" w:rsidP="00D11D2E">
      <w:pPr>
        <w:pStyle w:val="09BBoxedHighlightText"/>
        <w:numPr>
          <w:ilvl w:val="0"/>
          <w:numId w:val="0"/>
        </w:numPr>
        <w:ind w:left="306"/>
      </w:pPr>
      <w:r w:rsidRPr="00CD12FA">
        <w:t xml:space="preserve">Participants felt CQC could play a valuable role in disseminating best practice examples, such as successful community mental health team models and patient-centred approaches.  Clearer guidance on managing complex </w:t>
      </w:r>
      <w:r w:rsidR="00C33365">
        <w:t>medicine</w:t>
      </w:r>
      <w:r w:rsidRPr="00CD12FA">
        <w:t xml:space="preserve"> regimens, clarifying roles within shared care agreements, and supporting disadvantaged patients was also recommended.  </w:t>
      </w:r>
    </w:p>
    <w:p w14:paraId="01B9ED45" w14:textId="77777777" w:rsidR="00014EAE" w:rsidRPr="00014EAE" w:rsidRDefault="009221DB" w:rsidP="00C95294">
      <w:pPr>
        <w:pStyle w:val="02BSubheadingNumbered1stlevelTOC"/>
        <w:rPr>
          <w:i/>
          <w:iCs/>
          <w:caps/>
          <w:color w:val="FF0000"/>
        </w:rPr>
      </w:pPr>
      <w:bookmarkStart w:id="201" w:name="_Toc194589179"/>
      <w:bookmarkStart w:id="202" w:name="_Toc196315305"/>
      <w:bookmarkStart w:id="203" w:name="_Toc200463366"/>
      <w:bookmarkStart w:id="204" w:name="_Toc200463431"/>
      <w:r>
        <w:t>Advice and training offered to providers</w:t>
      </w:r>
      <w:bookmarkEnd w:id="201"/>
      <w:bookmarkEnd w:id="202"/>
      <w:bookmarkEnd w:id="203"/>
      <w:bookmarkEnd w:id="204"/>
    </w:p>
    <w:p w14:paraId="1C810C7B" w14:textId="56C55223" w:rsidR="005C23B3" w:rsidRPr="009F722E" w:rsidRDefault="00014EAE" w:rsidP="00D11D2E">
      <w:pPr>
        <w:pStyle w:val="04ABodyText"/>
        <w:numPr>
          <w:ilvl w:val="0"/>
          <w:numId w:val="0"/>
        </w:numPr>
      </w:pPr>
      <w:r w:rsidRPr="00014EAE">
        <w:t xml:space="preserve">One in four participants (23%) provide training, advice, and support around psychotropic medicines to </w:t>
      </w:r>
      <w:r w:rsidRPr="00654734">
        <w:rPr>
          <w:b/>
          <w:bCs/>
        </w:rPr>
        <w:t>GPs</w:t>
      </w:r>
      <w:r w:rsidRPr="00014EAE">
        <w:t xml:space="preserve">. One in ten (11%) provide </w:t>
      </w:r>
      <w:r>
        <w:t>training, advice, and</w:t>
      </w:r>
      <w:r w:rsidRPr="00014EAE">
        <w:t xml:space="preserve"> support to </w:t>
      </w:r>
      <w:r w:rsidRPr="00654734">
        <w:rPr>
          <w:b/>
          <w:bCs/>
        </w:rPr>
        <w:t>care homes</w:t>
      </w:r>
      <w:r w:rsidRPr="00014EAE">
        <w:t xml:space="preserve"> (adult social care), </w:t>
      </w:r>
      <w:r w:rsidR="009A5F3B">
        <w:t xml:space="preserve">while around </w:t>
      </w:r>
      <w:r w:rsidRPr="00014EAE">
        <w:t>one in five (1</w:t>
      </w:r>
      <w:r w:rsidR="00374012">
        <w:t>9</w:t>
      </w:r>
      <w:r w:rsidRPr="00014EAE">
        <w:t xml:space="preserve">%) provide support only </w:t>
      </w:r>
      <w:r w:rsidRPr="00654734">
        <w:rPr>
          <w:b/>
          <w:bCs/>
        </w:rPr>
        <w:t>within their own organisation</w:t>
      </w:r>
      <w:r w:rsidRPr="00014EAE">
        <w:t>. A similar proportion (18%) do not provide this support to any external providers.</w:t>
      </w:r>
    </w:p>
    <w:p w14:paraId="6BF8BAE9" w14:textId="4EB2E03C" w:rsidR="009F722E" w:rsidRPr="00F43C60" w:rsidRDefault="003442DC" w:rsidP="00605525">
      <w:pPr>
        <w:pStyle w:val="07BImageCaptionNumbered"/>
      </w:pPr>
      <w:r>
        <w:lastRenderedPageBreak/>
        <w:t>The</w:t>
      </w:r>
      <w:r w:rsidR="009F722E">
        <w:t xml:space="preserve"> providers participants</w:t>
      </w:r>
      <w:r w:rsidR="000D7528">
        <w:t>’</w:t>
      </w:r>
      <w:r w:rsidR="009F722E">
        <w:t xml:space="preserve"> organisations provide training, advice, and support to</w:t>
      </w:r>
    </w:p>
    <w:p w14:paraId="4A7E9786" w14:textId="3F8723C8" w:rsidR="00F43C60" w:rsidRPr="005C23B3" w:rsidRDefault="00F43C60" w:rsidP="4A78456C">
      <w:pPr>
        <w:pStyle w:val="04ABodyText"/>
        <w:numPr>
          <w:ilvl w:val="0"/>
          <w:numId w:val="0"/>
        </w:numPr>
        <w:rPr>
          <w:caps/>
          <w:color w:val="FF0000"/>
        </w:rPr>
      </w:pPr>
      <w:r>
        <w:rPr>
          <w:caps/>
          <w:noProof/>
          <w:color w:val="FF0000"/>
        </w:rPr>
        <w:drawing>
          <wp:inline distT="0" distB="0" distL="0" distR="0" wp14:anchorId="743C9124" wp14:editId="19B004E1">
            <wp:extent cx="6757779" cy="3327400"/>
            <wp:effectExtent l="0" t="0" r="5080" b="6350"/>
            <wp:docPr id="1283348793" name="Picture 37" descr="Bar chart showing health and social care providers participants organisations provided training, advice and support to, as discussed in section 7.1. Base: All respondents (314). Chart shows responses of 5% and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48793" name="Picture 37" descr="Bar chart showing health and social care providers participants organisations provided training, advice and support to, as discussed in section 7.1. Base: All respondents (314). Chart shows responses of 5% and highe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06491" cy="3351385"/>
                    </a:xfrm>
                    <a:prstGeom prst="rect">
                      <a:avLst/>
                    </a:prstGeom>
                    <a:noFill/>
                  </pic:spPr>
                </pic:pic>
              </a:graphicData>
            </a:graphic>
          </wp:inline>
        </w:drawing>
      </w:r>
    </w:p>
    <w:p w14:paraId="203FA73A" w14:textId="660C9D9F" w:rsidR="005E1874" w:rsidRDefault="009A5F3B" w:rsidP="00D11D2E">
      <w:pPr>
        <w:pStyle w:val="04ABodyText"/>
        <w:numPr>
          <w:ilvl w:val="0"/>
          <w:numId w:val="0"/>
        </w:numPr>
      </w:pPr>
      <w:r>
        <w:t>Among survey participants, p</w:t>
      </w:r>
      <w:r w:rsidR="005E1874">
        <w:t>harmacists and those</w:t>
      </w:r>
      <w:r>
        <w:t xml:space="preserve"> working</w:t>
      </w:r>
      <w:r w:rsidR="005E1874">
        <w:t xml:space="preserve"> in </w:t>
      </w:r>
      <w:r w:rsidR="00C84CCD" w:rsidRPr="00C84CCD">
        <w:t>NHS mental health services are most likely to provide training, advice, and support around psychotropic medicines to external providers</w:t>
      </w:r>
      <w:r w:rsidR="005E1874">
        <w:t>:</w:t>
      </w:r>
    </w:p>
    <w:p w14:paraId="05EB2FC6" w14:textId="4CF2C8D2" w:rsidR="005E1874" w:rsidRDefault="00397A89" w:rsidP="005E3D57">
      <w:pPr>
        <w:pStyle w:val="04ABodyText"/>
        <w:numPr>
          <w:ilvl w:val="0"/>
          <w:numId w:val="9"/>
        </w:numPr>
      </w:pPr>
      <w:r>
        <w:t>Over</w:t>
      </w:r>
      <w:r w:rsidR="00C84CCD" w:rsidRPr="00C84CCD">
        <w:t xml:space="preserve"> one in four (2</w:t>
      </w:r>
      <w:r>
        <w:t>7</w:t>
      </w:r>
      <w:r w:rsidR="00C84CCD" w:rsidRPr="00C84CCD">
        <w:t>%)</w:t>
      </w:r>
      <w:r w:rsidR="005E1874">
        <w:t xml:space="preserve"> participants from </w:t>
      </w:r>
      <w:r w:rsidR="005E1874" w:rsidRPr="00C84CCD">
        <w:t>NHS mental health services</w:t>
      </w:r>
      <w:r w:rsidR="00C84CCD" w:rsidRPr="00C84CCD">
        <w:t xml:space="preserve"> provide support to GPs, </w:t>
      </w:r>
      <w:r>
        <w:t xml:space="preserve">23% to other acute trusts, </w:t>
      </w:r>
      <w:r w:rsidR="00C84CCD" w:rsidRPr="00C84CCD">
        <w:t>1</w:t>
      </w:r>
      <w:r w:rsidR="009A5F3B">
        <w:t>3</w:t>
      </w:r>
      <w:r w:rsidR="00C84CCD" w:rsidRPr="00C84CCD">
        <w:t xml:space="preserve">% to care homes, and </w:t>
      </w:r>
      <w:r>
        <w:t>10</w:t>
      </w:r>
      <w:r w:rsidR="00C84CCD" w:rsidRPr="00C84CCD">
        <w:t xml:space="preserve">% to </w:t>
      </w:r>
      <w:r>
        <w:t>pharmacies</w:t>
      </w:r>
      <w:r w:rsidR="00C84CCD" w:rsidRPr="00C84CCD">
        <w:t>.</w:t>
      </w:r>
      <w:r w:rsidR="00C84CCD">
        <w:t xml:space="preserve"> </w:t>
      </w:r>
    </w:p>
    <w:p w14:paraId="5548ABD3" w14:textId="1B633BC9" w:rsidR="005E1874" w:rsidRDefault="005E1874" w:rsidP="005E3D57">
      <w:pPr>
        <w:pStyle w:val="04ABodyText"/>
        <w:numPr>
          <w:ilvl w:val="0"/>
          <w:numId w:val="9"/>
        </w:numPr>
      </w:pPr>
      <w:r>
        <w:t>Pharmacist</w:t>
      </w:r>
      <w:r w:rsidR="009A5F3B">
        <w:t xml:space="preserve"> participant</w:t>
      </w:r>
      <w:r>
        <w:t xml:space="preserve">s are more likely to be providing training than medical practitioners/ doctors or nursing staff. For example, a third (33%) of </w:t>
      </w:r>
      <w:r w:rsidR="009A5F3B">
        <w:t>p</w:t>
      </w:r>
      <w:r>
        <w:t>harmacist</w:t>
      </w:r>
      <w:r w:rsidR="009A5F3B">
        <w:t>s</w:t>
      </w:r>
      <w:r>
        <w:t xml:space="preserve"> provide training to acute trusts, compared to 10% overall.</w:t>
      </w:r>
    </w:p>
    <w:p w14:paraId="6077F416" w14:textId="3DF7A440" w:rsidR="00C84CCD" w:rsidRDefault="00B3168E" w:rsidP="005E1874">
      <w:pPr>
        <w:pStyle w:val="04ABodyText"/>
        <w:numPr>
          <w:ilvl w:val="0"/>
          <w:numId w:val="0"/>
        </w:numPr>
      </w:pPr>
      <w:r>
        <w:t>Among</w:t>
      </w:r>
      <w:r w:rsidR="009A5F3B">
        <w:t xml:space="preserve"> participants working in</w:t>
      </w:r>
      <w:r>
        <w:t xml:space="preserve"> p</w:t>
      </w:r>
      <w:r w:rsidR="00C84CCD" w:rsidRPr="00C84CCD">
        <w:t>rimary care services</w:t>
      </w:r>
      <w:r>
        <w:t xml:space="preserve">, </w:t>
      </w:r>
      <w:r w:rsidR="00C84CCD" w:rsidRPr="00C84CCD">
        <w:t>one in five (2</w:t>
      </w:r>
      <w:r w:rsidR="009A5F3B">
        <w:t>2</w:t>
      </w:r>
      <w:r w:rsidR="00C84CCD" w:rsidRPr="00C84CCD">
        <w:t>%) provid</w:t>
      </w:r>
      <w:r>
        <w:t>e</w:t>
      </w:r>
      <w:r w:rsidR="00C84CCD" w:rsidRPr="00C84CCD">
        <w:t xml:space="preserve"> support to GPs and one in ten (11%) to care homes.</w:t>
      </w:r>
    </w:p>
    <w:p w14:paraId="3047D1A1" w14:textId="2F73C980" w:rsidR="00C84CCD" w:rsidRDefault="00C84CCD" w:rsidP="00C84CCD">
      <w:pPr>
        <w:pStyle w:val="02BSubheadingNumbered1stlevelTOC"/>
      </w:pPr>
      <w:bookmarkStart w:id="205" w:name="_Toc194589180"/>
      <w:bookmarkStart w:id="206" w:name="_Toc196315306"/>
      <w:bookmarkStart w:id="207" w:name="_Toc200463367"/>
      <w:bookmarkStart w:id="208" w:name="_Toc200463432"/>
      <w:r>
        <w:t xml:space="preserve">Support </w:t>
      </w:r>
      <w:r w:rsidR="00D913C4">
        <w:t>and resources for</w:t>
      </w:r>
      <w:r>
        <w:t xml:space="preserve"> healthcare professionals</w:t>
      </w:r>
      <w:bookmarkEnd w:id="205"/>
      <w:bookmarkEnd w:id="206"/>
      <w:bookmarkEnd w:id="207"/>
      <w:bookmarkEnd w:id="208"/>
    </w:p>
    <w:p w14:paraId="23E44798" w14:textId="5622D7CB" w:rsidR="00C50119" w:rsidRDefault="00C50119" w:rsidP="00D11D2E">
      <w:pPr>
        <w:pStyle w:val="04ABodyText"/>
        <w:numPr>
          <w:ilvl w:val="0"/>
          <w:numId w:val="0"/>
        </w:numPr>
      </w:pPr>
      <w:r>
        <w:t xml:space="preserve">When </w:t>
      </w:r>
      <w:r w:rsidR="1095BA4A">
        <w:t xml:space="preserve">considering </w:t>
      </w:r>
      <w:r>
        <w:t xml:space="preserve">how healthcare professionals could be best supported to help people engage with mental health services and treatment in the community, </w:t>
      </w:r>
      <w:r w:rsidR="08349A4C">
        <w:t xml:space="preserve">participants </w:t>
      </w:r>
      <w:r>
        <w:t xml:space="preserve">most commonly </w:t>
      </w:r>
      <w:r w:rsidR="5E384780">
        <w:t xml:space="preserve">highlighted the need to improve </w:t>
      </w:r>
      <w:r w:rsidRPr="6AF86436">
        <w:rPr>
          <w:b/>
          <w:bCs/>
        </w:rPr>
        <w:t>staff workload capacity</w:t>
      </w:r>
      <w:r>
        <w:t xml:space="preserve"> (mentioned by 6</w:t>
      </w:r>
      <w:r w:rsidR="009A5F3B">
        <w:t>4</w:t>
      </w:r>
      <w:r>
        <w:t xml:space="preserve">%) and </w:t>
      </w:r>
      <w:r w:rsidR="221F74FC">
        <w:t>enhance</w:t>
      </w:r>
      <w:r>
        <w:t xml:space="preserve"> </w:t>
      </w:r>
      <w:r w:rsidRPr="6AF86436">
        <w:rPr>
          <w:b/>
          <w:bCs/>
        </w:rPr>
        <w:t>information sharing and joined</w:t>
      </w:r>
      <w:r w:rsidR="009A5F3B" w:rsidRPr="6AF86436">
        <w:rPr>
          <w:b/>
          <w:bCs/>
        </w:rPr>
        <w:t>-</w:t>
      </w:r>
      <w:r w:rsidRPr="6AF86436">
        <w:rPr>
          <w:b/>
          <w:bCs/>
        </w:rPr>
        <w:t>up working</w:t>
      </w:r>
      <w:r>
        <w:t xml:space="preserve"> between organisations (</w:t>
      </w:r>
      <w:r w:rsidR="009A5F3B">
        <w:t>60</w:t>
      </w:r>
      <w:r>
        <w:t>%).</w:t>
      </w:r>
    </w:p>
    <w:p w14:paraId="079B4865" w14:textId="3644B6EA" w:rsidR="00C50119" w:rsidRDefault="00C50119" w:rsidP="00D11D2E">
      <w:pPr>
        <w:pStyle w:val="04ABodyText"/>
        <w:numPr>
          <w:ilvl w:val="0"/>
          <w:numId w:val="0"/>
        </w:numPr>
      </w:pPr>
      <w:r>
        <w:t>Around half mention</w:t>
      </w:r>
      <w:r w:rsidR="009A5F3B">
        <w:t>ed</w:t>
      </w:r>
      <w:r>
        <w:t xml:space="preserve"> </w:t>
      </w:r>
      <w:r w:rsidR="009A5F3B">
        <w:t xml:space="preserve">that </w:t>
      </w:r>
      <w:r>
        <w:t xml:space="preserve">an </w:t>
      </w:r>
      <w:r w:rsidRPr="009A5F3B">
        <w:rPr>
          <w:b/>
          <w:bCs/>
        </w:rPr>
        <w:t>improved staff skill mix</w:t>
      </w:r>
      <w:r>
        <w:t xml:space="preserve"> would help (5</w:t>
      </w:r>
      <w:r w:rsidR="009A5F3B">
        <w:t>3</w:t>
      </w:r>
      <w:r>
        <w:t>%), likewise 47% mention</w:t>
      </w:r>
      <w:r w:rsidR="009A5F3B">
        <w:t>ed</w:t>
      </w:r>
      <w:r>
        <w:t xml:space="preserve"> an improved understanding of other services/ organisations in the area. </w:t>
      </w:r>
    </w:p>
    <w:p w14:paraId="6B350AAE" w14:textId="7F7B0CB8" w:rsidR="00C50119" w:rsidRPr="002E014B" w:rsidRDefault="7A095A77" w:rsidP="00D11D2E">
      <w:pPr>
        <w:pStyle w:val="04ABodyText"/>
        <w:numPr>
          <w:ilvl w:val="0"/>
          <w:numId w:val="0"/>
        </w:numPr>
      </w:pPr>
      <w:r>
        <w:t xml:space="preserve">While </w:t>
      </w:r>
      <w:r w:rsidR="0369DAA5">
        <w:t>t</w:t>
      </w:r>
      <w:r w:rsidR="00C50119">
        <w:t xml:space="preserve">raining and development </w:t>
      </w:r>
      <w:r w:rsidR="009A5F3B">
        <w:t>wa</w:t>
      </w:r>
      <w:r w:rsidR="00C50119">
        <w:t>s not the most commonly mentioned</w:t>
      </w:r>
      <w:r w:rsidR="009A5F3B">
        <w:t xml:space="preserve"> improvement</w:t>
      </w:r>
      <w:r w:rsidR="00C50119">
        <w:t xml:space="preserve">, two in five (40%) still think it would </w:t>
      </w:r>
      <w:r w:rsidR="3C4D97A4">
        <w:t xml:space="preserve">support </w:t>
      </w:r>
      <w:r w:rsidR="00C50119">
        <w:t xml:space="preserve">healthcare professionals. </w:t>
      </w:r>
      <w:r w:rsidR="6AC590A9">
        <w:t xml:space="preserve">In contrast, </w:t>
      </w:r>
      <w:r w:rsidR="5E6BFA14">
        <w:t>i</w:t>
      </w:r>
      <w:r w:rsidR="00C50119">
        <w:t xml:space="preserve">mproved policies and </w:t>
      </w:r>
      <w:r w:rsidR="00C50119">
        <w:lastRenderedPageBreak/>
        <w:t xml:space="preserve">procedures </w:t>
      </w:r>
      <w:r w:rsidR="003C78B0">
        <w:t>wa</w:t>
      </w:r>
      <w:r w:rsidR="00C50119">
        <w:t>s not commonly mentioned as a way to support healthcare professionals help people engage with mental health services and treatment in the community (22%).</w:t>
      </w:r>
    </w:p>
    <w:p w14:paraId="6B38AED9" w14:textId="52CAC136" w:rsidR="009F722E" w:rsidRPr="00F43C60" w:rsidRDefault="009F722E" w:rsidP="00605525">
      <w:pPr>
        <w:pStyle w:val="07BImageCaptionNumbered"/>
      </w:pPr>
      <w:r w:rsidRPr="00764378">
        <w:t>Support healthcare professionals need to help people continue to engage with me</w:t>
      </w:r>
      <w:r w:rsidR="00E4266D">
        <w:t>n</w:t>
      </w:r>
      <w:r w:rsidRPr="00764378">
        <w:t>tal health services and treatment in the community</w:t>
      </w:r>
    </w:p>
    <w:p w14:paraId="1596DC22" w14:textId="24EBC2D7" w:rsidR="00F43C60" w:rsidRPr="00C50119" w:rsidRDefault="00F43C60" w:rsidP="009F722E">
      <w:pPr>
        <w:pStyle w:val="04ABodyText"/>
        <w:numPr>
          <w:ilvl w:val="0"/>
          <w:numId w:val="0"/>
        </w:numPr>
        <w:rPr>
          <w:i/>
          <w:iCs/>
          <w:color w:val="E50158" w:themeColor="accent5"/>
        </w:rPr>
      </w:pPr>
      <w:r>
        <w:rPr>
          <w:i/>
          <w:iCs/>
          <w:noProof/>
          <w:color w:val="E50158" w:themeColor="accent5"/>
        </w:rPr>
        <w:drawing>
          <wp:inline distT="0" distB="0" distL="0" distR="0" wp14:anchorId="0C56752F" wp14:editId="5D18444D">
            <wp:extent cx="6695440" cy="3304111"/>
            <wp:effectExtent l="0" t="0" r="0" b="0"/>
            <wp:docPr id="1378408260" name="Picture 38" descr="Bar chart showing types of support healthcare professionals need to help people continue to engage with mental health services and treatment int he community, as discussed in section 7.2. Base: All respondents (314). Chart shows response of 5% and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08260" name="Picture 38" descr="Bar chart showing types of support healthcare professionals need to help people continue to engage with mental health services and treatment int he community, as discussed in section 7.2. Base: All respondents (314). Chart shows response of 5% and highe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4292" cy="3318349"/>
                    </a:xfrm>
                    <a:prstGeom prst="rect">
                      <a:avLst/>
                    </a:prstGeom>
                    <a:noFill/>
                  </pic:spPr>
                </pic:pic>
              </a:graphicData>
            </a:graphic>
          </wp:inline>
        </w:drawing>
      </w:r>
    </w:p>
    <w:p w14:paraId="4B0EBE04" w14:textId="06E3F1FE" w:rsidR="00C50119" w:rsidRPr="00C50119" w:rsidRDefault="00C50119" w:rsidP="00D11D2E">
      <w:pPr>
        <w:pStyle w:val="04ABodyText"/>
        <w:numPr>
          <w:ilvl w:val="0"/>
          <w:numId w:val="0"/>
        </w:numPr>
      </w:pPr>
      <w:r w:rsidRPr="00C50119">
        <w:t>Pharmacists</w:t>
      </w:r>
      <w:r>
        <w:t xml:space="preserve"> </w:t>
      </w:r>
      <w:r w:rsidR="003C78B0">
        <w:t>were</w:t>
      </w:r>
      <w:r>
        <w:t xml:space="preserve"> more likely to say </w:t>
      </w:r>
      <w:r w:rsidR="003C78B0">
        <w:t xml:space="preserve">an </w:t>
      </w:r>
      <w:r>
        <w:t>i</w:t>
      </w:r>
      <w:r w:rsidRPr="00C50119">
        <w:t>mproved staff skill mix</w:t>
      </w:r>
      <w:r w:rsidR="003C78B0">
        <w:t xml:space="preserve"> would support them to help people to continue to engage</w:t>
      </w:r>
      <w:r w:rsidRPr="00C50119">
        <w:t xml:space="preserve"> (64% vs. 5</w:t>
      </w:r>
      <w:r w:rsidR="003C78B0">
        <w:t>3</w:t>
      </w:r>
      <w:r w:rsidRPr="00C50119">
        <w:t>% overall)</w:t>
      </w:r>
      <w:r>
        <w:t>, i</w:t>
      </w:r>
      <w:r w:rsidRPr="00C50119">
        <w:t>mproved understanding of other services or organisations available in the area (63% vs. 47% overall)</w:t>
      </w:r>
      <w:r>
        <w:t>, and t</w:t>
      </w:r>
      <w:r w:rsidRPr="00C50119">
        <w:t>raining and development (55% vs. 40% overall)</w:t>
      </w:r>
      <w:r>
        <w:t xml:space="preserve"> would support in the </w:t>
      </w:r>
      <w:r w:rsidR="00782807">
        <w:t xml:space="preserve">optimisation </w:t>
      </w:r>
      <w:r>
        <w:t xml:space="preserve">of medicines than those overall.  </w:t>
      </w:r>
    </w:p>
    <w:p w14:paraId="659DC269" w14:textId="77777777" w:rsidR="00C50119" w:rsidRDefault="00C50119" w:rsidP="00D11D2E">
      <w:pPr>
        <w:pStyle w:val="04ABodyText"/>
        <w:numPr>
          <w:ilvl w:val="0"/>
          <w:numId w:val="0"/>
        </w:numPr>
      </w:pPr>
      <w:r>
        <w:t>The training available to healthcare professionals to support people taking psychotropic medicines, and their needs in this regard, was discussed further in the qualitative interviews.</w:t>
      </w:r>
    </w:p>
    <w:p w14:paraId="70383153" w14:textId="2EA3F963" w:rsidR="00C50119" w:rsidRDefault="00C50119" w:rsidP="00D11D2E">
      <w:pPr>
        <w:pStyle w:val="04ABodyText"/>
        <w:numPr>
          <w:ilvl w:val="0"/>
          <w:numId w:val="0"/>
        </w:numPr>
      </w:pPr>
      <w:r>
        <w:t>Some of the professionals interviewed had benefitted from training on medic</w:t>
      </w:r>
      <w:r w:rsidR="00C15BB6">
        <w:t>ines</w:t>
      </w:r>
      <w:r>
        <w:t xml:space="preserve"> </w:t>
      </w:r>
      <w:r w:rsidR="00782807">
        <w:t xml:space="preserve">optimisation </w:t>
      </w:r>
      <w:r>
        <w:t xml:space="preserve">given by pharmacists. </w:t>
      </w:r>
      <w:r w:rsidR="00D11D2E">
        <w:t>However</w:t>
      </w:r>
      <w:r>
        <w:t xml:space="preserve">, mostly participants described any training available to healthcare professionals as being inconsistent and non-standardised. With a lack of formal training programmes available, participants talked about healthcare professionals relying upon experience, self-directed learning, and informal mentorship. Some GPs said the training they received on supporting mental health patients came from their time at medical school, and from doing specialty rotations. </w:t>
      </w:r>
    </w:p>
    <w:p w14:paraId="36C92EAB" w14:textId="5DE047CC" w:rsidR="00C50119" w:rsidRDefault="00C50119" w:rsidP="00D11D2E">
      <w:pPr>
        <w:pStyle w:val="04ABodyText"/>
        <w:numPr>
          <w:ilvl w:val="0"/>
          <w:numId w:val="0"/>
        </w:numPr>
      </w:pPr>
      <w:r>
        <w:t xml:space="preserve">As mentioned in both the qualitative interviews and the survey, GPs in particular expressed a concern about not having the specialist expertise required to support patients that have been discharged from mental health services. </w:t>
      </w:r>
      <w:r w:rsidR="088020E9">
        <w:t>H</w:t>
      </w:r>
      <w:r w:rsidR="234CBFE3">
        <w:t>owever</w:t>
      </w:r>
      <w:r>
        <w:t>, training was not always seen as the answer, with some GPs querying why the responsibility for these patients’ care and prescribing needs falls to them.</w:t>
      </w:r>
    </w:p>
    <w:p w14:paraId="40E8A078" w14:textId="77CC7EDF" w:rsidR="00712C31" w:rsidRPr="00F82E56" w:rsidRDefault="00C50119" w:rsidP="00D11D2E">
      <w:pPr>
        <w:pStyle w:val="04ABodyText"/>
        <w:numPr>
          <w:ilvl w:val="0"/>
          <w:numId w:val="0"/>
        </w:numPr>
      </w:pPr>
      <w:bookmarkStart w:id="209" w:name="_Hlk194590256"/>
      <w:r>
        <w:lastRenderedPageBreak/>
        <w:t>P</w:t>
      </w:r>
      <w:r w:rsidR="00F82E56" w:rsidRPr="00F82E56">
        <w:t xml:space="preserve">articipants discussed areas where </w:t>
      </w:r>
      <w:r w:rsidR="00712C31" w:rsidRPr="00F82E56">
        <w:t xml:space="preserve">support, training and resources </w:t>
      </w:r>
      <w:r w:rsidR="00F82E56" w:rsidRPr="00F82E56">
        <w:t>could help</w:t>
      </w:r>
      <w:r w:rsidR="00712C31" w:rsidRPr="00F82E56">
        <w:t xml:space="preserve"> healthcare professionals </w:t>
      </w:r>
      <w:r w:rsidR="00F82E56" w:rsidRPr="00F82E56">
        <w:t>in managing psychotropic medicines</w:t>
      </w:r>
      <w:bookmarkEnd w:id="209"/>
      <w:r w:rsidR="00F82E56" w:rsidRPr="00F82E56">
        <w:t xml:space="preserve">. Their suggestions </w:t>
      </w:r>
      <w:r w:rsidR="00712C31" w:rsidRPr="00F82E56">
        <w:t>were as follows:</w:t>
      </w:r>
    </w:p>
    <w:p w14:paraId="779BF723" w14:textId="46DC9456" w:rsidR="00F82E56" w:rsidRDefault="00F82E56" w:rsidP="00F82E56">
      <w:pPr>
        <w:pStyle w:val="04ABodyText"/>
        <w:numPr>
          <w:ilvl w:val="0"/>
          <w:numId w:val="0"/>
        </w:numPr>
      </w:pPr>
      <w:r w:rsidRPr="00712C31">
        <w:rPr>
          <w:b/>
          <w:bCs/>
        </w:rPr>
        <w:t xml:space="preserve">Specialist </w:t>
      </w:r>
      <w:r w:rsidR="00C33365">
        <w:rPr>
          <w:b/>
          <w:bCs/>
        </w:rPr>
        <w:t>medicine</w:t>
      </w:r>
      <w:r w:rsidRPr="00712C31">
        <w:rPr>
          <w:b/>
          <w:bCs/>
        </w:rPr>
        <w:t xml:space="preserve"> knowledge:</w:t>
      </w:r>
      <w:r w:rsidRPr="00D913C4">
        <w:t xml:space="preserve"> </w:t>
      </w:r>
      <w:r w:rsidR="003C78B0">
        <w:t>P</w:t>
      </w:r>
      <w:r w:rsidRPr="00D913C4">
        <w:t xml:space="preserve">articipants identified a knowledge gap among non-specialist </w:t>
      </w:r>
      <w:r>
        <w:t>pharmacists and</w:t>
      </w:r>
      <w:r w:rsidRPr="00D913C4">
        <w:t xml:space="preserve"> GPs</w:t>
      </w:r>
      <w:r w:rsidR="00F36E82">
        <w:t xml:space="preserve"> </w:t>
      </w:r>
      <w:r w:rsidRPr="00D913C4">
        <w:t xml:space="preserve">regarding psychotropic </w:t>
      </w:r>
      <w:r w:rsidR="00C33365">
        <w:t>medicine</w:t>
      </w:r>
      <w:r w:rsidRPr="00D913C4">
        <w:t>s, their side effects, and monitoring protocols. They suggested targeted training to address this gap</w:t>
      </w:r>
      <w:r w:rsidR="005E1874">
        <w:t xml:space="preserve"> would help</w:t>
      </w:r>
      <w:r>
        <w:t xml:space="preserve">, focusing on </w:t>
      </w:r>
      <w:r w:rsidRPr="00712C31">
        <w:t>pharmacological aspects</w:t>
      </w:r>
      <w:r w:rsidR="00B3168E">
        <w:t xml:space="preserve">, </w:t>
      </w:r>
      <w:r>
        <w:t>to</w:t>
      </w:r>
      <w:r w:rsidRPr="00D913C4">
        <w:t xml:space="preserve"> improve confidence in managing these </w:t>
      </w:r>
      <w:r w:rsidR="0024037B">
        <w:t>medicines</w:t>
      </w:r>
      <w:r w:rsidRPr="00D913C4">
        <w:t xml:space="preserve">.  </w:t>
      </w:r>
    </w:p>
    <w:p w14:paraId="3F1B1254" w14:textId="78F865D1" w:rsidR="000F7D71" w:rsidRDefault="00F82E56" w:rsidP="000F7D71">
      <w:pPr>
        <w:pStyle w:val="08AQuoteBody"/>
        <w:ind w:left="284" w:firstLine="0"/>
        <w:rPr>
          <w:b w:val="0"/>
          <w:bCs/>
        </w:rPr>
      </w:pPr>
      <w:r>
        <w:rPr>
          <w:sz w:val="24"/>
          <w:szCs w:val="16"/>
        </w:rPr>
        <w:t>“</w:t>
      </w:r>
      <w:r w:rsidRPr="00C63592">
        <w:rPr>
          <w:sz w:val="24"/>
          <w:szCs w:val="16"/>
        </w:rPr>
        <w:t>I think there needs to be more of an awareness from the prescriber about side effects and</w:t>
      </w:r>
      <w:r>
        <w:rPr>
          <w:sz w:val="24"/>
          <w:szCs w:val="16"/>
        </w:rPr>
        <w:t xml:space="preserve"> </w:t>
      </w:r>
      <w:r w:rsidRPr="00C63592">
        <w:rPr>
          <w:sz w:val="24"/>
          <w:szCs w:val="16"/>
        </w:rPr>
        <w:t xml:space="preserve">interactions of </w:t>
      </w:r>
      <w:r w:rsidR="00C33365">
        <w:rPr>
          <w:sz w:val="24"/>
          <w:szCs w:val="16"/>
        </w:rPr>
        <w:t>medicine</w:t>
      </w:r>
      <w:r w:rsidRPr="00C63592">
        <w:rPr>
          <w:sz w:val="24"/>
          <w:szCs w:val="16"/>
        </w:rPr>
        <w:t xml:space="preserve"> with each other</w:t>
      </w:r>
      <w:r w:rsidR="00B3168E">
        <w:rPr>
          <w:sz w:val="24"/>
          <w:szCs w:val="16"/>
        </w:rPr>
        <w:t>…</w:t>
      </w:r>
      <w:r w:rsidRPr="00C63592">
        <w:rPr>
          <w:sz w:val="24"/>
          <w:szCs w:val="16"/>
        </w:rPr>
        <w:t>at the moment it's done incorrectly and people then don't</w:t>
      </w:r>
      <w:r>
        <w:rPr>
          <w:sz w:val="24"/>
          <w:szCs w:val="16"/>
        </w:rPr>
        <w:t xml:space="preserve"> </w:t>
      </w:r>
      <w:r w:rsidRPr="00C63592">
        <w:rPr>
          <w:sz w:val="24"/>
          <w:szCs w:val="16"/>
        </w:rPr>
        <w:t>recogni</w:t>
      </w:r>
      <w:r>
        <w:rPr>
          <w:sz w:val="24"/>
          <w:szCs w:val="16"/>
        </w:rPr>
        <w:t>s</w:t>
      </w:r>
      <w:r w:rsidRPr="00C63592">
        <w:rPr>
          <w:sz w:val="24"/>
          <w:szCs w:val="16"/>
        </w:rPr>
        <w:t>e withdrawal symptoms</w:t>
      </w:r>
      <w:r>
        <w:rPr>
          <w:sz w:val="24"/>
          <w:szCs w:val="16"/>
        </w:rPr>
        <w:t xml:space="preserve">.” </w:t>
      </w:r>
      <w:r w:rsidR="000F7D71" w:rsidRPr="000F53B6">
        <w:rPr>
          <w:b w:val="0"/>
          <w:bCs/>
          <w:sz w:val="24"/>
          <w:szCs w:val="16"/>
        </w:rPr>
        <w:t>Pharmacist, NHS Mental Health Service</w:t>
      </w:r>
      <w:r w:rsidR="000F7D71" w:rsidRPr="00AE044E">
        <w:rPr>
          <w:b w:val="0"/>
          <w:bCs/>
        </w:rPr>
        <w:t xml:space="preserve"> </w:t>
      </w:r>
    </w:p>
    <w:p w14:paraId="5FC6C507" w14:textId="76DC7948" w:rsidR="00712C31" w:rsidRDefault="00D913C4" w:rsidP="00D11D2E">
      <w:pPr>
        <w:pStyle w:val="04ABodyText"/>
        <w:numPr>
          <w:ilvl w:val="0"/>
          <w:numId w:val="0"/>
        </w:numPr>
      </w:pPr>
      <w:r w:rsidRPr="00AE044E">
        <w:rPr>
          <w:b/>
          <w:bCs/>
        </w:rPr>
        <w:t xml:space="preserve">Motivational </w:t>
      </w:r>
      <w:r w:rsidR="00AE044E">
        <w:rPr>
          <w:b/>
          <w:bCs/>
        </w:rPr>
        <w:t>i</w:t>
      </w:r>
      <w:r w:rsidRPr="00AE044E">
        <w:rPr>
          <w:b/>
          <w:bCs/>
        </w:rPr>
        <w:t>nterviewi</w:t>
      </w:r>
      <w:r w:rsidR="00F82E56">
        <w:rPr>
          <w:b/>
          <w:bCs/>
        </w:rPr>
        <w:t xml:space="preserve">ng </w:t>
      </w:r>
      <w:r w:rsidR="00F82E56">
        <w:t xml:space="preserve">was seen as an effective way of having good quality conversations with </w:t>
      </w:r>
      <w:r w:rsidR="00180E2E">
        <w:t>patients and</w:t>
      </w:r>
      <w:r w:rsidR="00F82E56">
        <w:t xml:space="preserve"> supporting patients to feel informed and empowered in their care and treatment. It was suggested that</w:t>
      </w:r>
      <w:r w:rsidR="00AE044E">
        <w:rPr>
          <w:b/>
          <w:bCs/>
        </w:rPr>
        <w:t xml:space="preserve"> </w:t>
      </w:r>
      <w:r w:rsidRPr="00F82E56">
        <w:t xml:space="preserve">training </w:t>
      </w:r>
      <w:r w:rsidRPr="00D913C4">
        <w:t xml:space="preserve">for all mental health staff </w:t>
      </w:r>
      <w:r w:rsidR="00F82E56">
        <w:t xml:space="preserve">in this </w:t>
      </w:r>
      <w:r w:rsidR="00B3168E">
        <w:t>c</w:t>
      </w:r>
      <w:r w:rsidR="00F82E56">
        <w:t xml:space="preserve">ould </w:t>
      </w:r>
      <w:r w:rsidRPr="00D913C4">
        <w:t xml:space="preserve">improve communication, support patient decision-making, and enhance adherence. </w:t>
      </w:r>
      <w:r w:rsidR="00B3168E">
        <w:t xml:space="preserve">In particular, it could tackle the challenge of patients struggling to gain the insight into their condition, and need for </w:t>
      </w:r>
      <w:r w:rsidR="00C33365">
        <w:t>medicine</w:t>
      </w:r>
      <w:r w:rsidR="00B3168E">
        <w:t xml:space="preserve"> (discussed in chapter </w:t>
      </w:r>
      <w:r w:rsidR="007479B6">
        <w:t>2</w:t>
      </w:r>
      <w:r w:rsidR="00B3168E">
        <w:t xml:space="preserve"> as a key challenge for maintaining adherence). </w:t>
      </w:r>
    </w:p>
    <w:p w14:paraId="71EBC54E" w14:textId="6E767B29" w:rsidR="00D913C4" w:rsidRDefault="00AE044E" w:rsidP="00F82E56">
      <w:pPr>
        <w:pStyle w:val="04ABodyText"/>
        <w:numPr>
          <w:ilvl w:val="0"/>
          <w:numId w:val="0"/>
        </w:numPr>
      </w:pPr>
      <w:r w:rsidRPr="00712C31">
        <w:rPr>
          <w:b/>
          <w:bCs/>
        </w:rPr>
        <w:t>Importance of t</w:t>
      </w:r>
      <w:r w:rsidR="00D913C4" w:rsidRPr="00712C31">
        <w:rPr>
          <w:b/>
          <w:bCs/>
        </w:rPr>
        <w:t>rauma-</w:t>
      </w:r>
      <w:r w:rsidRPr="00712C31">
        <w:rPr>
          <w:b/>
          <w:bCs/>
        </w:rPr>
        <w:t>i</w:t>
      </w:r>
      <w:r w:rsidR="00D913C4" w:rsidRPr="00712C31">
        <w:rPr>
          <w:b/>
          <w:bCs/>
        </w:rPr>
        <w:t xml:space="preserve">nformed </w:t>
      </w:r>
      <w:r w:rsidRPr="00712C31">
        <w:rPr>
          <w:b/>
          <w:bCs/>
        </w:rPr>
        <w:t>c</w:t>
      </w:r>
      <w:r w:rsidR="00D913C4" w:rsidRPr="00712C31">
        <w:rPr>
          <w:b/>
          <w:bCs/>
        </w:rPr>
        <w:t>ar</w:t>
      </w:r>
      <w:r w:rsidRPr="00712C31">
        <w:rPr>
          <w:b/>
          <w:bCs/>
        </w:rPr>
        <w:t>e</w:t>
      </w:r>
      <w:r w:rsidR="00D913C4" w:rsidRPr="00D913C4">
        <w:t xml:space="preserve"> and understanding the impact of trauma on engagement and treatment</w:t>
      </w:r>
      <w:r w:rsidR="00F82E56">
        <w:t xml:space="preserve"> was also highlighted as an important area to provide more training and resources</w:t>
      </w:r>
      <w:r w:rsidR="00B3168E">
        <w:t xml:space="preserve"> on</w:t>
      </w:r>
      <w:r w:rsidR="00D913C4" w:rsidRPr="00D913C4">
        <w:t>. This includes recogni</w:t>
      </w:r>
      <w:r>
        <w:t>s</w:t>
      </w:r>
      <w:r w:rsidR="00D913C4" w:rsidRPr="00D913C4">
        <w:t xml:space="preserve">ing the potential for power imbalances in healthcare interactions and developing strategies for building trust and rapport with patients who have experienced trauma.  </w:t>
      </w:r>
    </w:p>
    <w:p w14:paraId="5C0B63DF" w14:textId="3E50189D" w:rsidR="00C84CCD" w:rsidRPr="00C84CCD" w:rsidRDefault="009221DB" w:rsidP="00162AC5">
      <w:pPr>
        <w:pStyle w:val="02BSubheadingNumbered1stlevelTOC"/>
        <w:rPr>
          <w:color w:val="FF0000"/>
        </w:rPr>
      </w:pPr>
      <w:bookmarkStart w:id="210" w:name="_Toc194589181"/>
      <w:bookmarkStart w:id="211" w:name="_Toc196315307"/>
      <w:bookmarkStart w:id="212" w:name="_Toc200463368"/>
      <w:bookmarkStart w:id="213" w:name="_Toc200463433"/>
      <w:r>
        <w:t>Role for CQC</w:t>
      </w:r>
      <w:bookmarkEnd w:id="210"/>
      <w:bookmarkEnd w:id="211"/>
      <w:bookmarkEnd w:id="212"/>
      <w:bookmarkEnd w:id="213"/>
      <w:r>
        <w:t xml:space="preserve"> </w:t>
      </w:r>
    </w:p>
    <w:p w14:paraId="1603A20F" w14:textId="7FC6D13F" w:rsidR="005C23B3" w:rsidRPr="000625F1" w:rsidRDefault="00B3168E" w:rsidP="00D11D2E">
      <w:pPr>
        <w:pStyle w:val="04ABodyText"/>
        <w:numPr>
          <w:ilvl w:val="0"/>
          <w:numId w:val="0"/>
        </w:numPr>
        <w:rPr>
          <w:i/>
          <w:iCs/>
          <w:color w:val="auto"/>
        </w:rPr>
      </w:pPr>
      <w:r w:rsidRPr="00B3168E">
        <w:rPr>
          <w:color w:val="auto"/>
        </w:rPr>
        <w:t>The following cha</w:t>
      </w:r>
      <w:r w:rsidR="00374012">
        <w:rPr>
          <w:color w:val="auto"/>
        </w:rPr>
        <w:t>r</w:t>
      </w:r>
      <w:r w:rsidRPr="00B3168E">
        <w:rPr>
          <w:color w:val="auto"/>
        </w:rPr>
        <w:t xml:space="preserve">t presents the findings from the survey on what participants feel CQC could do to help their organisation. </w:t>
      </w:r>
    </w:p>
    <w:p w14:paraId="53E45303" w14:textId="73597971" w:rsidR="000625F1" w:rsidRPr="00F43C60" w:rsidRDefault="000625F1" w:rsidP="00605525">
      <w:pPr>
        <w:pStyle w:val="07BImageCaptionNumbered"/>
      </w:pPr>
      <w:r>
        <w:lastRenderedPageBreak/>
        <w:t>CQC support</w:t>
      </w:r>
    </w:p>
    <w:p w14:paraId="4F3DA0C5" w14:textId="793BD6D7" w:rsidR="00F43C60" w:rsidRPr="004A54E7" w:rsidRDefault="00F43C60" w:rsidP="000625F1">
      <w:pPr>
        <w:pStyle w:val="04ABodyText"/>
        <w:numPr>
          <w:ilvl w:val="0"/>
          <w:numId w:val="0"/>
        </w:numPr>
        <w:rPr>
          <w:i/>
          <w:iCs/>
          <w:color w:val="E50158" w:themeColor="accent5"/>
        </w:rPr>
      </w:pPr>
      <w:r>
        <w:rPr>
          <w:i/>
          <w:iCs/>
          <w:noProof/>
          <w:color w:val="E50158" w:themeColor="accent5"/>
        </w:rPr>
        <w:drawing>
          <wp:inline distT="0" distB="0" distL="0" distR="0" wp14:anchorId="5A908547" wp14:editId="2A37437F">
            <wp:extent cx="6696075" cy="3028652"/>
            <wp:effectExtent l="0" t="0" r="0" b="635"/>
            <wp:docPr id="1411051146" name="Picture 39" descr="Bar chart showing what CQC could do to help participant organisations, as discussed in section 7.3. Base: All respondents (314). Chart shows responses of 5% and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51146" name="Picture 39" descr="Bar chart showing what CQC could do to help participant organisations, as discussed in section 7.3. Base: All respondents (314). Chart shows responses of 5% and highe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06540" cy="3033386"/>
                    </a:xfrm>
                    <a:prstGeom prst="rect">
                      <a:avLst/>
                    </a:prstGeom>
                    <a:noFill/>
                  </pic:spPr>
                </pic:pic>
              </a:graphicData>
            </a:graphic>
          </wp:inline>
        </w:drawing>
      </w:r>
    </w:p>
    <w:p w14:paraId="1670B085" w14:textId="6F80053C" w:rsidR="004A54E7" w:rsidRPr="00F82E56" w:rsidRDefault="00712C31" w:rsidP="00D11D2E">
      <w:pPr>
        <w:pStyle w:val="04ABodyText"/>
        <w:numPr>
          <w:ilvl w:val="0"/>
          <w:numId w:val="0"/>
        </w:numPr>
        <w:rPr>
          <w:highlight w:val="yellow"/>
        </w:rPr>
      </w:pPr>
      <w:r w:rsidRPr="00712C31">
        <w:rPr>
          <w:b/>
          <w:bCs/>
        </w:rPr>
        <w:t>Sharing best practice:</w:t>
      </w:r>
      <w:r>
        <w:t xml:space="preserve"> </w:t>
      </w:r>
      <w:r w:rsidR="003C78B0">
        <w:t>Nearly two in five</w:t>
      </w:r>
      <w:r w:rsidR="00B3168E" w:rsidRPr="00C84CCD">
        <w:t xml:space="preserve"> participants (38%) believ</w:t>
      </w:r>
      <w:r w:rsidR="009429E9">
        <w:t>e</w:t>
      </w:r>
      <w:r w:rsidR="00B3168E" w:rsidRPr="00C84CCD">
        <w:t xml:space="preserve"> that reporting case studies of good practice would be helpful. </w:t>
      </w:r>
      <w:r>
        <w:t xml:space="preserve">In the qualitative interviews, participants also </w:t>
      </w:r>
      <w:r w:rsidR="00F82E56">
        <w:t>suggested that</w:t>
      </w:r>
      <w:r>
        <w:t xml:space="preserve"> CQC</w:t>
      </w:r>
      <w:r w:rsidR="00F82E56">
        <w:t xml:space="preserve"> could have a</w:t>
      </w:r>
      <w:r>
        <w:t xml:space="preserve"> role in d</w:t>
      </w:r>
      <w:r w:rsidR="004A54E7" w:rsidRPr="004A54E7">
        <w:t>evelop</w:t>
      </w:r>
      <w:r>
        <w:t>ing</w:t>
      </w:r>
      <w:r w:rsidR="004A54E7" w:rsidRPr="004A54E7">
        <w:t xml:space="preserve"> and disseminat</w:t>
      </w:r>
      <w:r>
        <w:t>ing</w:t>
      </w:r>
      <w:r w:rsidR="004A54E7" w:rsidRPr="004A54E7">
        <w:t xml:space="preserve"> </w:t>
      </w:r>
      <w:r w:rsidR="004A54E7">
        <w:t>best practice</w:t>
      </w:r>
      <w:r>
        <w:t>.</w:t>
      </w:r>
      <w:r w:rsidR="004A54E7" w:rsidRPr="004A54E7">
        <w:t xml:space="preserve"> </w:t>
      </w:r>
      <w:r w:rsidR="00F82E56">
        <w:t xml:space="preserve">The types of things they would like to see included: </w:t>
      </w:r>
      <w:r w:rsidR="00B3168E">
        <w:t xml:space="preserve"> </w:t>
      </w:r>
    </w:p>
    <w:p w14:paraId="24FCDBD0" w14:textId="4AE65404" w:rsidR="00F82E56" w:rsidRDefault="00F82E56" w:rsidP="005E3D57">
      <w:pPr>
        <w:pStyle w:val="04ABodyText"/>
        <w:numPr>
          <w:ilvl w:val="0"/>
          <w:numId w:val="9"/>
        </w:numPr>
      </w:pPr>
      <w:r w:rsidRPr="00F82E56">
        <w:t>What does a good community mental health team look like in terms of</w:t>
      </w:r>
      <w:r w:rsidR="005E1874">
        <w:t xml:space="preserve"> skill mix,</w:t>
      </w:r>
      <w:r w:rsidRPr="00F82E56">
        <w:t xml:space="preserve"> patient care, safety and outcomes? </w:t>
      </w:r>
    </w:p>
    <w:p w14:paraId="4D9CDB06" w14:textId="666BF126" w:rsidR="00242992" w:rsidRDefault="00242992" w:rsidP="005E3D57">
      <w:pPr>
        <w:pStyle w:val="04ABodyText"/>
        <w:numPr>
          <w:ilvl w:val="0"/>
          <w:numId w:val="9"/>
        </w:numPr>
      </w:pPr>
      <w:r>
        <w:t xml:space="preserve">Approaches to </w:t>
      </w:r>
      <w:r w:rsidRPr="00242992">
        <w:t>patient-centred care,</w:t>
      </w:r>
      <w:r w:rsidR="005E1874">
        <w:t xml:space="preserve"> such as</w:t>
      </w:r>
      <w:r w:rsidRPr="00242992">
        <w:t xml:space="preserve"> shared decision-making tools and resources. </w:t>
      </w:r>
    </w:p>
    <w:p w14:paraId="2594F5C6" w14:textId="3476D381" w:rsidR="00763572" w:rsidRDefault="00763572" w:rsidP="005E3D57">
      <w:pPr>
        <w:pStyle w:val="04ABodyText"/>
        <w:numPr>
          <w:ilvl w:val="0"/>
          <w:numId w:val="9"/>
        </w:numPr>
      </w:pPr>
      <w:r>
        <w:t>Examples of innovation.</w:t>
      </w:r>
    </w:p>
    <w:p w14:paraId="1E27F981" w14:textId="5225C7BE" w:rsidR="00763572" w:rsidRDefault="00763572" w:rsidP="005E3D57">
      <w:pPr>
        <w:pStyle w:val="04ABodyText"/>
        <w:numPr>
          <w:ilvl w:val="0"/>
          <w:numId w:val="9"/>
        </w:numPr>
      </w:pPr>
      <w:r>
        <w:t xml:space="preserve">Templates and flowcharts to support </w:t>
      </w:r>
      <w:r w:rsidR="00961D17">
        <w:t>applicability to local settings</w:t>
      </w:r>
      <w:r>
        <w:t xml:space="preserve">. </w:t>
      </w:r>
    </w:p>
    <w:p w14:paraId="2CF8664A" w14:textId="77777777" w:rsidR="009429E9" w:rsidRPr="009429E9" w:rsidRDefault="009429E9" w:rsidP="009429E9">
      <w:pPr>
        <w:spacing w:before="120" w:after="240" w:line="288" w:lineRule="auto"/>
        <w:ind w:left="644"/>
        <w:rPr>
          <w:b/>
          <w:color w:val="452567"/>
          <w:sz w:val="24"/>
        </w:rPr>
      </w:pPr>
      <w:r w:rsidRPr="009429E9">
        <w:rPr>
          <w:b/>
          <w:color w:val="452567"/>
          <w:sz w:val="24"/>
        </w:rPr>
        <w:t xml:space="preserve">“I think take examples of best practice and help other organisations to learn from. So I think we are really fortunate in that we've got a very forward thinking mental health trust that seems to genuinely want to improve. I think it is about taking those examples of what can be done and spreading best practice.” </w:t>
      </w:r>
      <w:r w:rsidRPr="009429E9">
        <w:rPr>
          <w:bCs/>
          <w:color w:val="452567"/>
          <w:sz w:val="24"/>
        </w:rPr>
        <w:t>GP, Primary Care</w:t>
      </w:r>
      <w:r w:rsidRPr="009429E9">
        <w:rPr>
          <w:b/>
          <w:color w:val="452567"/>
          <w:sz w:val="24"/>
        </w:rPr>
        <w:t xml:space="preserve"> </w:t>
      </w:r>
    </w:p>
    <w:p w14:paraId="4DAA7EB6" w14:textId="17338D86" w:rsidR="009429E9" w:rsidRPr="00B649F5" w:rsidRDefault="009429E9" w:rsidP="00D11D2E">
      <w:pPr>
        <w:pStyle w:val="04ABodyText"/>
        <w:numPr>
          <w:ilvl w:val="0"/>
          <w:numId w:val="0"/>
        </w:numPr>
      </w:pPr>
      <w:r>
        <w:t xml:space="preserve">However, a small number of participants questioned whether it was CQC’s role to share best practice, </w:t>
      </w:r>
      <w:r w:rsidR="2C8E1B18">
        <w:t>noting that this would represent a shift from its current</w:t>
      </w:r>
      <w:r>
        <w:t xml:space="preserve"> approach </w:t>
      </w:r>
      <w:r w:rsidR="431B851B">
        <w:t xml:space="preserve">and risk </w:t>
      </w:r>
      <w:r>
        <w:t xml:space="preserve">duplicating </w:t>
      </w:r>
      <w:r w:rsidR="3476A907">
        <w:t xml:space="preserve">existing </w:t>
      </w:r>
      <w:r>
        <w:t>sources of best practice.</w:t>
      </w:r>
    </w:p>
    <w:p w14:paraId="30772F34" w14:textId="720714D1" w:rsidR="009429E9" w:rsidRPr="00946C70" w:rsidRDefault="00B3168E" w:rsidP="009429E9">
      <w:pPr>
        <w:spacing w:before="120" w:after="240" w:line="288" w:lineRule="auto"/>
        <w:rPr>
          <w:rFonts w:asciiTheme="minorHAnsi" w:hAnsiTheme="minorHAnsi"/>
          <w:color w:val="000000"/>
          <w:sz w:val="24"/>
          <w:szCs w:val="24"/>
        </w:rPr>
      </w:pPr>
      <w:r w:rsidRPr="00946C70">
        <w:rPr>
          <w:rFonts w:asciiTheme="minorHAnsi" w:hAnsiTheme="minorHAnsi"/>
          <w:sz w:val="24"/>
          <w:szCs w:val="24"/>
        </w:rPr>
        <w:t xml:space="preserve">Around a third (34%) </w:t>
      </w:r>
      <w:r w:rsidR="4B92480E" w:rsidRPr="00946C70">
        <w:rPr>
          <w:rFonts w:asciiTheme="minorHAnsi" w:hAnsiTheme="minorHAnsi"/>
          <w:sz w:val="24"/>
          <w:szCs w:val="24"/>
        </w:rPr>
        <w:t>s</w:t>
      </w:r>
      <w:r w:rsidR="194BC712" w:rsidRPr="00946C70">
        <w:rPr>
          <w:rFonts w:asciiTheme="minorHAnsi" w:hAnsiTheme="minorHAnsi"/>
          <w:sz w:val="24"/>
          <w:szCs w:val="24"/>
        </w:rPr>
        <w:t>a</w:t>
      </w:r>
      <w:r w:rsidR="147A69C1" w:rsidRPr="00946C70">
        <w:rPr>
          <w:rFonts w:asciiTheme="minorHAnsi" w:hAnsiTheme="minorHAnsi"/>
          <w:sz w:val="24"/>
          <w:szCs w:val="24"/>
        </w:rPr>
        <w:t>id</w:t>
      </w:r>
      <w:r w:rsidRPr="00946C70">
        <w:rPr>
          <w:rFonts w:asciiTheme="minorHAnsi" w:hAnsiTheme="minorHAnsi"/>
          <w:sz w:val="24"/>
          <w:szCs w:val="24"/>
        </w:rPr>
        <w:t xml:space="preserve"> </w:t>
      </w:r>
      <w:r w:rsidRPr="00946C70">
        <w:rPr>
          <w:rFonts w:asciiTheme="minorHAnsi" w:hAnsiTheme="minorHAnsi"/>
          <w:b/>
          <w:bCs/>
          <w:sz w:val="24"/>
          <w:szCs w:val="24"/>
        </w:rPr>
        <w:t>reporting on trends and themes</w:t>
      </w:r>
      <w:r w:rsidRPr="00946C70">
        <w:rPr>
          <w:rFonts w:asciiTheme="minorHAnsi" w:hAnsiTheme="minorHAnsi"/>
          <w:sz w:val="24"/>
          <w:szCs w:val="24"/>
        </w:rPr>
        <w:t xml:space="preserve"> identified by CQC would be helpful. </w:t>
      </w:r>
      <w:r w:rsidR="009429E9" w:rsidRPr="00946C70">
        <w:rPr>
          <w:rFonts w:asciiTheme="minorHAnsi" w:hAnsiTheme="minorHAnsi"/>
          <w:sz w:val="24"/>
          <w:szCs w:val="24"/>
        </w:rPr>
        <w:t>While this was not discussed in the qualitative interviews, there were areas in which participants felt CQC could exert its influence:</w:t>
      </w:r>
    </w:p>
    <w:p w14:paraId="675AA405" w14:textId="77777777" w:rsidR="009429E9" w:rsidRPr="00946C70" w:rsidRDefault="009429E9" w:rsidP="005E3D57">
      <w:pPr>
        <w:numPr>
          <w:ilvl w:val="0"/>
          <w:numId w:val="9"/>
        </w:numPr>
        <w:spacing w:before="120" w:after="240" w:line="288" w:lineRule="auto"/>
        <w:rPr>
          <w:color w:val="000000"/>
          <w:sz w:val="24"/>
          <w:szCs w:val="24"/>
        </w:rPr>
      </w:pPr>
      <w:r w:rsidRPr="00946C70">
        <w:rPr>
          <w:color w:val="000000"/>
          <w:sz w:val="24"/>
          <w:szCs w:val="24"/>
        </w:rPr>
        <w:lastRenderedPageBreak/>
        <w:t>Encouraging the employment of mental health pharmacists.</w:t>
      </w:r>
    </w:p>
    <w:p w14:paraId="1B53549F" w14:textId="102169C0" w:rsidR="009429E9" w:rsidRPr="00946C70" w:rsidRDefault="009429E9" w:rsidP="005E3D57">
      <w:pPr>
        <w:numPr>
          <w:ilvl w:val="0"/>
          <w:numId w:val="9"/>
        </w:numPr>
        <w:spacing w:before="120" w:after="240" w:line="288" w:lineRule="auto"/>
        <w:rPr>
          <w:color w:val="000000"/>
          <w:sz w:val="24"/>
          <w:szCs w:val="24"/>
        </w:rPr>
      </w:pPr>
      <w:r w:rsidRPr="6AF86436">
        <w:rPr>
          <w:sz w:val="24"/>
          <w:szCs w:val="24"/>
        </w:rPr>
        <w:t xml:space="preserve">Recognising limited GP specialism in mental health and appreciating the risks of primary care’s role in </w:t>
      </w:r>
      <w:r w:rsidR="00DF4B64">
        <w:rPr>
          <w:sz w:val="24"/>
          <w:szCs w:val="24"/>
        </w:rPr>
        <w:t xml:space="preserve">managing </w:t>
      </w:r>
      <w:r w:rsidRPr="6AF86436">
        <w:rPr>
          <w:sz w:val="24"/>
          <w:szCs w:val="24"/>
        </w:rPr>
        <w:t xml:space="preserve">mental health </w:t>
      </w:r>
      <w:r w:rsidR="00C33365">
        <w:rPr>
          <w:sz w:val="24"/>
          <w:szCs w:val="24"/>
        </w:rPr>
        <w:t>medicine</w:t>
      </w:r>
      <w:r w:rsidRPr="6AF86436">
        <w:rPr>
          <w:sz w:val="24"/>
          <w:szCs w:val="24"/>
        </w:rPr>
        <w:t xml:space="preserve"> as a result.</w:t>
      </w:r>
    </w:p>
    <w:p w14:paraId="6E1FBE39" w14:textId="52F9F03D" w:rsidR="00946C70" w:rsidRPr="00C63592" w:rsidRDefault="00946C70" w:rsidP="00946C70">
      <w:pPr>
        <w:pStyle w:val="04ABodyText"/>
        <w:numPr>
          <w:ilvl w:val="0"/>
          <w:numId w:val="0"/>
        </w:numPr>
        <w:rPr>
          <w:color w:val="E50158" w:themeColor="accent5"/>
          <w:highlight w:val="yellow"/>
        </w:rPr>
      </w:pPr>
      <w:r w:rsidRPr="00712C31">
        <w:rPr>
          <w:b/>
          <w:bCs/>
        </w:rPr>
        <w:t>Provision of guidance</w:t>
      </w:r>
      <w:r>
        <w:rPr>
          <w:b/>
          <w:bCs/>
        </w:rPr>
        <w:t xml:space="preserve"> and setting minimum standards</w:t>
      </w:r>
      <w:r w:rsidRPr="00712C31">
        <w:rPr>
          <w:b/>
          <w:bCs/>
        </w:rPr>
        <w:t>:</w:t>
      </w:r>
      <w:r>
        <w:t xml:space="preserve"> In the qualitative interviews, p</w:t>
      </w:r>
      <w:r w:rsidRPr="004A54E7">
        <w:t xml:space="preserve">articipants </w:t>
      </w:r>
      <w:r>
        <w:t xml:space="preserve">also </w:t>
      </w:r>
      <w:r w:rsidRPr="004A54E7">
        <w:t>called for clearer guidance on a range of issues, including</w:t>
      </w:r>
      <w:r>
        <w:t>:</w:t>
      </w:r>
    </w:p>
    <w:p w14:paraId="52D18F1C" w14:textId="0D66F578" w:rsidR="00946C70" w:rsidRPr="00C63592" w:rsidRDefault="00946C70" w:rsidP="005E3D57">
      <w:pPr>
        <w:pStyle w:val="04ABodyText"/>
        <w:numPr>
          <w:ilvl w:val="0"/>
          <w:numId w:val="12"/>
        </w:numPr>
      </w:pPr>
      <w:r>
        <w:t>M</w:t>
      </w:r>
      <w:r w:rsidRPr="00C63592">
        <w:t xml:space="preserve">anaging and reviewing complex </w:t>
      </w:r>
      <w:r w:rsidR="00C33365">
        <w:t>medicine</w:t>
      </w:r>
      <w:r w:rsidRPr="00C63592">
        <w:t xml:space="preserve"> regimens, for example mandating annual psychotropic medic</w:t>
      </w:r>
      <w:r w:rsidR="00782807">
        <w:t>ine</w:t>
      </w:r>
      <w:r w:rsidR="00296DC3">
        <w:t>s</w:t>
      </w:r>
      <w:r w:rsidRPr="00C63592">
        <w:t xml:space="preserve"> reviews.</w:t>
      </w:r>
    </w:p>
    <w:p w14:paraId="4C6C0F7F" w14:textId="2A02A71B" w:rsidR="00946C70" w:rsidRPr="00C63592" w:rsidRDefault="00946C70" w:rsidP="005E3D57">
      <w:pPr>
        <w:pStyle w:val="04ABodyText"/>
        <w:numPr>
          <w:ilvl w:val="0"/>
          <w:numId w:val="11"/>
        </w:numPr>
        <w:rPr>
          <w:color w:val="auto"/>
        </w:rPr>
      </w:pPr>
      <w:r>
        <w:rPr>
          <w:color w:val="auto"/>
        </w:rPr>
        <w:t>C</w:t>
      </w:r>
      <w:r w:rsidRPr="00C63592">
        <w:rPr>
          <w:color w:val="auto"/>
        </w:rPr>
        <w:t>larifying roles and responsibilities within shared care agreements</w:t>
      </w:r>
      <w:r>
        <w:rPr>
          <w:color w:val="auto"/>
        </w:rPr>
        <w:t>, such as</w:t>
      </w:r>
      <w:r w:rsidRPr="00C63592">
        <w:rPr>
          <w:color w:val="auto"/>
        </w:rPr>
        <w:t xml:space="preserve"> standards on the roles of specialists, GPs and pharmacists in the </w:t>
      </w:r>
      <w:r w:rsidR="00782807">
        <w:t>optimisation</w:t>
      </w:r>
      <w:r w:rsidR="00782807" w:rsidRPr="00C63592">
        <w:rPr>
          <w:color w:val="auto"/>
        </w:rPr>
        <w:t xml:space="preserve"> </w:t>
      </w:r>
      <w:r w:rsidRPr="00C63592">
        <w:rPr>
          <w:color w:val="auto"/>
        </w:rPr>
        <w:t xml:space="preserve">of psychotropic medicines.  </w:t>
      </w:r>
    </w:p>
    <w:p w14:paraId="689B4B4F" w14:textId="77777777" w:rsidR="00946C70" w:rsidRPr="00C63592" w:rsidRDefault="00946C70" w:rsidP="005E3D57">
      <w:pPr>
        <w:pStyle w:val="04ABodyText"/>
        <w:numPr>
          <w:ilvl w:val="0"/>
          <w:numId w:val="11"/>
        </w:numPr>
        <w:rPr>
          <w:color w:val="auto"/>
        </w:rPr>
      </w:pPr>
      <w:r>
        <w:rPr>
          <w:color w:val="auto"/>
        </w:rPr>
        <w:t>S</w:t>
      </w:r>
      <w:r w:rsidRPr="00C63592">
        <w:rPr>
          <w:color w:val="auto"/>
        </w:rPr>
        <w:t>upporting disadvantaged patients.</w:t>
      </w:r>
    </w:p>
    <w:p w14:paraId="5C917B44" w14:textId="65163180" w:rsidR="00946C70" w:rsidRPr="00793228" w:rsidRDefault="00946C70" w:rsidP="00946C70">
      <w:pPr>
        <w:pStyle w:val="08AQuoteBody"/>
        <w:ind w:left="284" w:firstLine="0"/>
        <w:rPr>
          <w:b w:val="0"/>
          <w:bCs/>
          <w:sz w:val="24"/>
          <w:szCs w:val="16"/>
        </w:rPr>
      </w:pPr>
      <w:r w:rsidRPr="00793228">
        <w:rPr>
          <w:bCs/>
          <w:color w:val="452567"/>
          <w:sz w:val="24"/>
        </w:rPr>
        <w:t>“It sometimes feels that because there isn't any guidelines or recommendations anywhere of the need to have</w:t>
      </w:r>
      <w:r w:rsidR="009B6235">
        <w:rPr>
          <w:bCs/>
          <w:color w:val="452567"/>
          <w:sz w:val="24"/>
        </w:rPr>
        <w:t>…</w:t>
      </w:r>
      <w:r w:rsidRPr="00793228">
        <w:rPr>
          <w:bCs/>
          <w:color w:val="452567"/>
          <w:sz w:val="24"/>
        </w:rPr>
        <w:t xml:space="preserve">pharmacy input or specific targets around </w:t>
      </w:r>
      <w:r w:rsidR="00C33365">
        <w:rPr>
          <w:bCs/>
          <w:color w:val="452567"/>
          <w:sz w:val="24"/>
        </w:rPr>
        <w:t>medicine</w:t>
      </w:r>
      <w:r w:rsidRPr="00793228">
        <w:rPr>
          <w:bCs/>
          <w:color w:val="452567"/>
          <w:sz w:val="24"/>
        </w:rPr>
        <w:t>s, then there's not much to really push organisations to do something about it.”</w:t>
      </w:r>
      <w:r w:rsidRPr="007C75D0">
        <w:rPr>
          <w:b w:val="0"/>
          <w:color w:val="452567"/>
          <w:sz w:val="24"/>
        </w:rPr>
        <w:t xml:space="preserve"> </w:t>
      </w:r>
      <w:r w:rsidRPr="00793228">
        <w:rPr>
          <w:b w:val="0"/>
          <w:color w:val="452567"/>
          <w:sz w:val="24"/>
        </w:rPr>
        <w:t>Pharmacist, Mental Health Service</w:t>
      </w:r>
    </w:p>
    <w:p w14:paraId="1EFFBCAE" w14:textId="10BDE6E2" w:rsidR="004D2B30" w:rsidRPr="00242992" w:rsidRDefault="0079390D" w:rsidP="00D11D2E">
      <w:pPr>
        <w:pStyle w:val="04ABodyText"/>
        <w:numPr>
          <w:ilvl w:val="0"/>
          <w:numId w:val="0"/>
        </w:numPr>
        <w:rPr>
          <w:color w:val="auto"/>
        </w:rPr>
      </w:pPr>
      <w:r w:rsidRPr="00242992">
        <w:rPr>
          <w:b/>
          <w:bCs/>
        </w:rPr>
        <w:t>Working with partners</w:t>
      </w:r>
      <w:r w:rsidR="00946C70">
        <w:rPr>
          <w:b/>
          <w:bCs/>
        </w:rPr>
        <w:t xml:space="preserve"> and improving shared care</w:t>
      </w:r>
      <w:r w:rsidRPr="00242992">
        <w:rPr>
          <w:b/>
          <w:bCs/>
        </w:rPr>
        <w:t>:</w:t>
      </w:r>
      <w:r>
        <w:t xml:space="preserve"> </w:t>
      </w:r>
      <w:r w:rsidR="00946C70">
        <w:t>6% say improved collaboration and partnership should be a focus for CQC</w:t>
      </w:r>
      <w:r w:rsidR="00667037">
        <w:t>. O</w:t>
      </w:r>
      <w:r w:rsidR="00946C70">
        <w:t>ne in twenty</w:t>
      </w:r>
      <w:r w:rsidRPr="00C84CCD">
        <w:t xml:space="preserve"> (</w:t>
      </w:r>
      <w:r w:rsidR="00946C70">
        <w:t>5</w:t>
      </w:r>
      <w:r w:rsidRPr="00C84CCD">
        <w:t>%) feel that working with partners, such as NHS trusts, providers, ICBs, and patient voice organi</w:t>
      </w:r>
      <w:r>
        <w:t>s</w:t>
      </w:r>
      <w:r w:rsidRPr="00C84CCD">
        <w:t xml:space="preserve">ations, would be beneficial. </w:t>
      </w:r>
      <w:r w:rsidR="00946C70">
        <w:t xml:space="preserve">The same proportion (5%) say that improving shared care processes/ systems/ agreements should be a focus. </w:t>
      </w:r>
      <w:r w:rsidRPr="00242992">
        <w:t>This was not raised</w:t>
      </w:r>
      <w:r w:rsidR="00242992">
        <w:t xml:space="preserve"> explicitly</w:t>
      </w:r>
      <w:r w:rsidRPr="00242992">
        <w:t xml:space="preserve"> in the qualitative interviews</w:t>
      </w:r>
      <w:r w:rsidR="00E46329" w:rsidRPr="00242992">
        <w:t xml:space="preserve"> when discussing what participants would like to see from CQC</w:t>
      </w:r>
      <w:r w:rsidRPr="00242992">
        <w:t>.</w:t>
      </w:r>
      <w:r>
        <w:t xml:space="preserve"> </w:t>
      </w:r>
      <w:r w:rsidR="00242992">
        <w:t>However, t</w:t>
      </w:r>
      <w:r w:rsidR="004D2B30" w:rsidRPr="00242992">
        <w:rPr>
          <w:color w:val="auto"/>
        </w:rPr>
        <w:t>he discussions do provide some insight on what this kind of collaborative work could focus on:</w:t>
      </w:r>
    </w:p>
    <w:p w14:paraId="34C58531" w14:textId="27AF74F0" w:rsidR="004D2B30" w:rsidRPr="00242992" w:rsidRDefault="00242992" w:rsidP="00CD1C31">
      <w:pPr>
        <w:pStyle w:val="04ABodyText"/>
        <w:numPr>
          <w:ilvl w:val="0"/>
          <w:numId w:val="36"/>
        </w:numPr>
        <w:rPr>
          <w:color w:val="auto"/>
        </w:rPr>
      </w:pPr>
      <w:r w:rsidRPr="6AF86436">
        <w:rPr>
          <w:color w:val="auto"/>
        </w:rPr>
        <w:t xml:space="preserve">Supporting and </w:t>
      </w:r>
      <w:r w:rsidR="4D4250CB" w:rsidRPr="6AF86436">
        <w:rPr>
          <w:color w:val="auto"/>
        </w:rPr>
        <w:t xml:space="preserve">improving </w:t>
      </w:r>
      <w:r w:rsidR="004D2B30" w:rsidRPr="6AF86436">
        <w:rPr>
          <w:color w:val="auto"/>
        </w:rPr>
        <w:t>collaboration</w:t>
      </w:r>
      <w:r w:rsidRPr="6AF86436">
        <w:rPr>
          <w:color w:val="auto"/>
        </w:rPr>
        <w:t>, and communication channels, between providers</w:t>
      </w:r>
      <w:r w:rsidR="004D2B30" w:rsidRPr="6AF86436">
        <w:rPr>
          <w:color w:val="auto"/>
        </w:rPr>
        <w:t xml:space="preserve"> to support the </w:t>
      </w:r>
      <w:r w:rsidR="00782807">
        <w:t>optimisation</w:t>
      </w:r>
      <w:r w:rsidR="00782807" w:rsidRPr="6AF86436">
        <w:rPr>
          <w:color w:val="auto"/>
        </w:rPr>
        <w:t xml:space="preserve"> </w:t>
      </w:r>
      <w:r w:rsidR="004D2B30" w:rsidRPr="6AF86436">
        <w:rPr>
          <w:color w:val="auto"/>
        </w:rPr>
        <w:t>of psychotropic medicines.</w:t>
      </w:r>
    </w:p>
    <w:p w14:paraId="2C656FB0" w14:textId="690DAA5F" w:rsidR="004D2B30" w:rsidRPr="00242992" w:rsidRDefault="005E1874" w:rsidP="005E3D57">
      <w:pPr>
        <w:pStyle w:val="04ABodyText"/>
        <w:numPr>
          <w:ilvl w:val="0"/>
          <w:numId w:val="13"/>
        </w:numPr>
        <w:rPr>
          <w:color w:val="auto"/>
        </w:rPr>
      </w:pPr>
      <w:r>
        <w:rPr>
          <w:color w:val="auto"/>
        </w:rPr>
        <w:t>Facilitating</w:t>
      </w:r>
      <w:r w:rsidR="004D2B30" w:rsidRPr="00242992">
        <w:rPr>
          <w:color w:val="auto"/>
        </w:rPr>
        <w:t xml:space="preserve"> </w:t>
      </w:r>
      <w:r w:rsidR="00516CE7" w:rsidRPr="00242992">
        <w:rPr>
          <w:color w:val="auto"/>
        </w:rPr>
        <w:t>a "mature conversation" around shared care between stakeholders</w:t>
      </w:r>
      <w:r>
        <w:rPr>
          <w:color w:val="auto"/>
        </w:rPr>
        <w:t>.</w:t>
      </w:r>
    </w:p>
    <w:p w14:paraId="26AC3F4D" w14:textId="5B057457" w:rsidR="004D2B30" w:rsidRDefault="004D2B30" w:rsidP="005E3D57">
      <w:pPr>
        <w:pStyle w:val="04ABodyText"/>
        <w:numPr>
          <w:ilvl w:val="0"/>
          <w:numId w:val="13"/>
        </w:numPr>
        <w:rPr>
          <w:color w:val="auto"/>
        </w:rPr>
      </w:pPr>
      <w:r w:rsidRPr="00242992">
        <w:rPr>
          <w:color w:val="auto"/>
        </w:rPr>
        <w:t xml:space="preserve">Addressing the uneven distribution of specialist mental health pharmacists across different </w:t>
      </w:r>
      <w:r w:rsidR="00180E2E" w:rsidRPr="00242992">
        <w:rPr>
          <w:color w:val="auto"/>
        </w:rPr>
        <w:t>trusts and</w:t>
      </w:r>
      <w:r w:rsidRPr="00242992">
        <w:rPr>
          <w:color w:val="auto"/>
        </w:rPr>
        <w:t xml:space="preserve"> creating a more standardised approach to embedding </w:t>
      </w:r>
      <w:r w:rsidR="00C33365">
        <w:rPr>
          <w:color w:val="auto"/>
        </w:rPr>
        <w:t>medicine</w:t>
      </w:r>
      <w:r w:rsidRPr="00242992">
        <w:rPr>
          <w:color w:val="auto"/>
        </w:rPr>
        <w:t xml:space="preserve"> expertise</w:t>
      </w:r>
      <w:r w:rsidR="00242992" w:rsidRPr="00242992">
        <w:rPr>
          <w:color w:val="auto"/>
        </w:rPr>
        <w:t xml:space="preserve"> within community mental health teams</w:t>
      </w:r>
      <w:r w:rsidRPr="00242992">
        <w:rPr>
          <w:color w:val="auto"/>
        </w:rPr>
        <w:t>.</w:t>
      </w:r>
    </w:p>
    <w:p w14:paraId="39788FE1" w14:textId="7B9088BA" w:rsidR="009429E9" w:rsidRPr="007C75D0" w:rsidRDefault="007C75D0" w:rsidP="007C75D0">
      <w:pPr>
        <w:spacing w:before="120" w:after="240" w:line="288" w:lineRule="auto"/>
        <w:ind w:left="644"/>
        <w:rPr>
          <w:b/>
          <w:color w:val="452567"/>
          <w:sz w:val="24"/>
        </w:rPr>
      </w:pPr>
      <w:r w:rsidRPr="007C75D0">
        <w:rPr>
          <w:b/>
          <w:color w:val="452567"/>
          <w:sz w:val="24"/>
        </w:rPr>
        <w:t>“</w:t>
      </w:r>
      <w:r w:rsidR="009429E9" w:rsidRPr="007C75D0">
        <w:rPr>
          <w:b/>
          <w:color w:val="452567"/>
          <w:sz w:val="24"/>
        </w:rPr>
        <w:t xml:space="preserve">I think that the regulatory issue is around the interface between primary and secondary care.” </w:t>
      </w:r>
      <w:r w:rsidR="009429E9" w:rsidRPr="007C75D0">
        <w:rPr>
          <w:bCs/>
          <w:color w:val="452567"/>
          <w:sz w:val="24"/>
        </w:rPr>
        <w:t>GP, ICB &amp; Primary Care</w:t>
      </w:r>
    </w:p>
    <w:p w14:paraId="6ED00C9B" w14:textId="77777777" w:rsidR="009E4327" w:rsidRDefault="009E4327" w:rsidP="00946C70">
      <w:pPr>
        <w:pStyle w:val="04ABodyText"/>
        <w:numPr>
          <w:ilvl w:val="0"/>
          <w:numId w:val="0"/>
        </w:numPr>
        <w:rPr>
          <w:b/>
          <w:bCs/>
          <w:color w:val="158281" w:themeColor="text2" w:themeShade="BF"/>
        </w:rPr>
      </w:pPr>
    </w:p>
    <w:p w14:paraId="66B62A5A" w14:textId="77777777" w:rsidR="009E4327" w:rsidRDefault="009E4327" w:rsidP="00946C70">
      <w:pPr>
        <w:pStyle w:val="04ABodyText"/>
        <w:numPr>
          <w:ilvl w:val="0"/>
          <w:numId w:val="0"/>
        </w:numPr>
        <w:rPr>
          <w:b/>
          <w:bCs/>
          <w:color w:val="158281" w:themeColor="text2" w:themeShade="BF"/>
        </w:rPr>
      </w:pPr>
    </w:p>
    <w:p w14:paraId="701C4C5C" w14:textId="03C8602E" w:rsidR="007C75D0" w:rsidRPr="007C75D0" w:rsidRDefault="5BDF77AD" w:rsidP="00946C70">
      <w:pPr>
        <w:pStyle w:val="04ABodyText"/>
        <w:numPr>
          <w:ilvl w:val="0"/>
          <w:numId w:val="0"/>
        </w:numPr>
        <w:rPr>
          <w:b/>
          <w:bCs/>
          <w:color w:val="1DAFAD" w:themeColor="text2"/>
        </w:rPr>
      </w:pPr>
      <w:r w:rsidRPr="00C84A37">
        <w:rPr>
          <w:b/>
          <w:bCs/>
          <w:color w:val="158281" w:themeColor="text2" w:themeShade="BF"/>
        </w:rPr>
        <w:lastRenderedPageBreak/>
        <w:t xml:space="preserve">How CQC </w:t>
      </w:r>
      <w:r w:rsidR="009E4327">
        <w:rPr>
          <w:b/>
          <w:bCs/>
          <w:color w:val="158281" w:themeColor="text2" w:themeShade="BF"/>
        </w:rPr>
        <w:t xml:space="preserve">can </w:t>
      </w:r>
      <w:r w:rsidRPr="00C84A37">
        <w:rPr>
          <w:b/>
          <w:bCs/>
          <w:color w:val="158281" w:themeColor="text2" w:themeShade="BF"/>
        </w:rPr>
        <w:t>use its regulatory mechanisms</w:t>
      </w:r>
    </w:p>
    <w:p w14:paraId="08AA5B23" w14:textId="77777777" w:rsidR="007C75D0" w:rsidRPr="00790AE5" w:rsidRDefault="007C75D0" w:rsidP="00946C70">
      <w:pPr>
        <w:pStyle w:val="04ABodyText"/>
        <w:numPr>
          <w:ilvl w:val="0"/>
          <w:numId w:val="0"/>
        </w:numPr>
      </w:pPr>
      <w:r w:rsidRPr="00790AE5">
        <w:t>Alliance Manchester Business School and The King’s Fund have developed a framework that describes eight ways in which regulation can affect provider performance.</w:t>
      </w:r>
      <w:r>
        <w:rPr>
          <w:rStyle w:val="FootnoteReference"/>
        </w:rPr>
        <w:footnoteReference w:id="10"/>
      </w:r>
      <w:r>
        <w:t xml:space="preserve"> The following table summarises the implications for CQC of this research for each impact mechanism.</w:t>
      </w:r>
    </w:p>
    <w:tbl>
      <w:tblPr>
        <w:tblStyle w:val="GridTable4-Accent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999"/>
        <w:gridCol w:w="4111"/>
      </w:tblGrid>
      <w:tr w:rsidR="007C75D0" w:rsidRPr="002E2278" w14:paraId="29AB2EDE" w14:textId="77777777" w:rsidTr="6AF86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0A770EFB" w14:textId="77777777" w:rsidR="007C75D0" w:rsidRPr="007C75D0" w:rsidRDefault="007C75D0" w:rsidP="00B270B9">
            <w:pPr>
              <w:rPr>
                <w:b w:val="0"/>
                <w:bCs w:val="0"/>
                <w:sz w:val="22"/>
                <w:szCs w:val="22"/>
              </w:rPr>
            </w:pPr>
            <w:r w:rsidRPr="6AF86436">
              <w:rPr>
                <w:sz w:val="22"/>
                <w:szCs w:val="22"/>
              </w:rPr>
              <w:t>Impact mechanism</w:t>
            </w:r>
          </w:p>
        </w:tc>
        <w:tc>
          <w:tcPr>
            <w:tcW w:w="3999" w:type="dxa"/>
            <w:tcBorders>
              <w:top w:val="none" w:sz="0" w:space="0" w:color="auto"/>
              <w:left w:val="none" w:sz="0" w:space="0" w:color="auto"/>
              <w:bottom w:val="none" w:sz="0" w:space="0" w:color="auto"/>
              <w:right w:val="none" w:sz="0" w:space="0" w:color="auto"/>
            </w:tcBorders>
            <w:hideMark/>
          </w:tcPr>
          <w:p w14:paraId="14866EAE" w14:textId="34CFE849" w:rsidR="007C75D0" w:rsidRPr="007C75D0" w:rsidRDefault="007C75D0" w:rsidP="00B270B9">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C75D0">
              <w:rPr>
                <w:sz w:val="22"/>
                <w:szCs w:val="22"/>
              </w:rPr>
              <w:t>Description of logic/</w:t>
            </w:r>
            <w:r w:rsidR="006B2359">
              <w:rPr>
                <w:sz w:val="22"/>
                <w:szCs w:val="22"/>
              </w:rPr>
              <w:t xml:space="preserve"> </w:t>
            </w:r>
            <w:r w:rsidRPr="007C75D0">
              <w:rPr>
                <w:sz w:val="22"/>
                <w:szCs w:val="22"/>
              </w:rPr>
              <w:t>causal chain/</w:t>
            </w:r>
            <w:r w:rsidR="006B2359">
              <w:rPr>
                <w:sz w:val="22"/>
                <w:szCs w:val="22"/>
              </w:rPr>
              <w:t xml:space="preserve"> </w:t>
            </w:r>
            <w:r w:rsidRPr="007C75D0">
              <w:rPr>
                <w:sz w:val="22"/>
                <w:szCs w:val="22"/>
              </w:rPr>
              <w:t>process</w:t>
            </w:r>
          </w:p>
        </w:tc>
        <w:tc>
          <w:tcPr>
            <w:tcW w:w="4111" w:type="dxa"/>
            <w:tcBorders>
              <w:top w:val="none" w:sz="0" w:space="0" w:color="auto"/>
              <w:left w:val="none" w:sz="0" w:space="0" w:color="auto"/>
              <w:bottom w:val="none" w:sz="0" w:space="0" w:color="auto"/>
              <w:right w:val="none" w:sz="0" w:space="0" w:color="auto"/>
            </w:tcBorders>
          </w:tcPr>
          <w:p w14:paraId="0450C53C" w14:textId="77777777" w:rsidR="007C75D0" w:rsidRPr="007C75D0" w:rsidRDefault="007C75D0" w:rsidP="00B270B9">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C75D0">
              <w:rPr>
                <w:sz w:val="22"/>
                <w:szCs w:val="22"/>
              </w:rPr>
              <w:t>Implications for CQC</w:t>
            </w:r>
          </w:p>
        </w:tc>
      </w:tr>
      <w:tr w:rsidR="007C75D0" w:rsidRPr="002E2278" w14:paraId="53D5AF47" w14:textId="77777777" w:rsidTr="6AF8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2731CA99" w14:textId="77777777" w:rsidR="007C75D0" w:rsidRPr="007C75D0" w:rsidRDefault="007C75D0" w:rsidP="00B270B9">
            <w:pPr>
              <w:rPr>
                <w:sz w:val="22"/>
                <w:szCs w:val="22"/>
              </w:rPr>
            </w:pPr>
            <w:r w:rsidRPr="007C75D0">
              <w:rPr>
                <w:sz w:val="22"/>
                <w:szCs w:val="22"/>
              </w:rPr>
              <w:t>Anticipatory</w:t>
            </w:r>
          </w:p>
        </w:tc>
        <w:tc>
          <w:tcPr>
            <w:tcW w:w="3999" w:type="dxa"/>
            <w:shd w:val="clear" w:color="auto" w:fill="D9D9D9" w:themeFill="background1" w:themeFillShade="D9"/>
            <w:hideMark/>
          </w:tcPr>
          <w:p w14:paraId="3C362227" w14:textId="77777777" w:rsidR="007C75D0" w:rsidRPr="007C75D0" w:rsidRDefault="007C75D0" w:rsidP="00B270B9">
            <w:pPr>
              <w:cnfStyle w:val="000000100000" w:firstRow="0" w:lastRow="0" w:firstColumn="0" w:lastColumn="0" w:oddVBand="0" w:evenVBand="0" w:oddHBand="1" w:evenHBand="0" w:firstRowFirstColumn="0" w:firstRowLastColumn="0" w:lastRowFirstColumn="0" w:lastRowLastColumn="0"/>
              <w:rPr>
                <w:sz w:val="22"/>
                <w:szCs w:val="22"/>
              </w:rPr>
            </w:pPr>
            <w:r w:rsidRPr="007C75D0">
              <w:rPr>
                <w:sz w:val="22"/>
                <w:szCs w:val="22"/>
              </w:rPr>
              <w:t>The regulator sets quality expectations, and providers understand those expectations and seek compliance in advance of any regulatory interaction.</w:t>
            </w:r>
          </w:p>
        </w:tc>
        <w:tc>
          <w:tcPr>
            <w:tcW w:w="4111" w:type="dxa"/>
            <w:shd w:val="clear" w:color="auto" w:fill="D9D9D9" w:themeFill="background1" w:themeFillShade="D9"/>
          </w:tcPr>
          <w:p w14:paraId="03C91274" w14:textId="26449A2F" w:rsidR="007C75D0" w:rsidRPr="007C75D0" w:rsidRDefault="007C75D0" w:rsidP="00B270B9">
            <w:pPr>
              <w:cnfStyle w:val="000000100000" w:firstRow="0" w:lastRow="0" w:firstColumn="0" w:lastColumn="0" w:oddVBand="0" w:evenVBand="0" w:oddHBand="1" w:evenHBand="0" w:firstRowFirstColumn="0" w:firstRowLastColumn="0" w:lastRowFirstColumn="0" w:lastRowLastColumn="0"/>
              <w:rPr>
                <w:sz w:val="22"/>
                <w:szCs w:val="22"/>
              </w:rPr>
            </w:pPr>
            <w:r w:rsidRPr="007C75D0">
              <w:rPr>
                <w:sz w:val="22"/>
                <w:szCs w:val="22"/>
              </w:rPr>
              <w:t xml:space="preserve">Review </w:t>
            </w:r>
            <w:r w:rsidR="00A154FD">
              <w:rPr>
                <w:sz w:val="22"/>
                <w:szCs w:val="22"/>
              </w:rPr>
              <w:t xml:space="preserve">CQC </w:t>
            </w:r>
            <w:r w:rsidR="00CD1C31">
              <w:rPr>
                <w:sz w:val="22"/>
                <w:szCs w:val="22"/>
              </w:rPr>
              <w:t>inspection guidance documents to ensure findings from this report are</w:t>
            </w:r>
            <w:r w:rsidR="00655338">
              <w:rPr>
                <w:sz w:val="22"/>
                <w:szCs w:val="22"/>
              </w:rPr>
              <w:t xml:space="preserve"> consistently considered </w:t>
            </w:r>
            <w:r w:rsidR="00CD1C31">
              <w:rPr>
                <w:sz w:val="22"/>
                <w:szCs w:val="22"/>
              </w:rPr>
              <w:t xml:space="preserve">when CQC inspect Community Mental Health Trusts. For example, </w:t>
            </w:r>
            <w:r w:rsidR="00B6649B">
              <w:rPr>
                <w:sz w:val="22"/>
                <w:szCs w:val="22"/>
              </w:rPr>
              <w:t>how are</w:t>
            </w:r>
            <w:r w:rsidR="00CD1C31">
              <w:rPr>
                <w:sz w:val="22"/>
                <w:szCs w:val="22"/>
              </w:rPr>
              <w:t xml:space="preserve"> Community Mental Health Trusts </w:t>
            </w:r>
            <w:r w:rsidR="00B6649B">
              <w:rPr>
                <w:sz w:val="22"/>
                <w:szCs w:val="22"/>
              </w:rPr>
              <w:t>engaging with</w:t>
            </w:r>
            <w:r w:rsidR="00CD1C31">
              <w:rPr>
                <w:sz w:val="22"/>
                <w:szCs w:val="22"/>
              </w:rPr>
              <w:t xml:space="preserve"> patients </w:t>
            </w:r>
            <w:r w:rsidR="00B6649B">
              <w:rPr>
                <w:sz w:val="22"/>
                <w:szCs w:val="22"/>
              </w:rPr>
              <w:t xml:space="preserve">who face greater </w:t>
            </w:r>
            <w:r w:rsidR="00CD1C31">
              <w:rPr>
                <w:sz w:val="22"/>
                <w:szCs w:val="22"/>
              </w:rPr>
              <w:t xml:space="preserve">barriers in accessing support. </w:t>
            </w:r>
          </w:p>
        </w:tc>
      </w:tr>
      <w:tr w:rsidR="007C75D0" w:rsidRPr="002E2278" w14:paraId="010404D0" w14:textId="77777777" w:rsidTr="6AF86436">
        <w:tc>
          <w:tcPr>
            <w:cnfStyle w:val="001000000000" w:firstRow="0" w:lastRow="0" w:firstColumn="1" w:lastColumn="0" w:oddVBand="0" w:evenVBand="0" w:oddHBand="0" w:evenHBand="0" w:firstRowFirstColumn="0" w:firstRowLastColumn="0" w:lastRowFirstColumn="0" w:lastRowLastColumn="0"/>
            <w:tcW w:w="0" w:type="auto"/>
            <w:hideMark/>
          </w:tcPr>
          <w:p w14:paraId="47B2070B" w14:textId="77777777" w:rsidR="007C75D0" w:rsidRPr="007C75D0" w:rsidRDefault="007C75D0" w:rsidP="00B270B9">
            <w:pPr>
              <w:rPr>
                <w:sz w:val="22"/>
                <w:szCs w:val="22"/>
              </w:rPr>
            </w:pPr>
            <w:r w:rsidRPr="007C75D0">
              <w:rPr>
                <w:sz w:val="22"/>
                <w:szCs w:val="22"/>
              </w:rPr>
              <w:t>Directive</w:t>
            </w:r>
          </w:p>
        </w:tc>
        <w:tc>
          <w:tcPr>
            <w:tcW w:w="3999" w:type="dxa"/>
            <w:hideMark/>
          </w:tcPr>
          <w:p w14:paraId="13C4F915" w14:textId="77777777" w:rsidR="007C75D0" w:rsidRPr="007C75D0" w:rsidRDefault="007C75D0" w:rsidP="00B270B9">
            <w:pPr>
              <w:cnfStyle w:val="000000000000" w:firstRow="0" w:lastRow="0" w:firstColumn="0" w:lastColumn="0" w:oddVBand="0" w:evenVBand="0" w:oddHBand="0" w:evenHBand="0" w:firstRowFirstColumn="0" w:firstRowLastColumn="0" w:lastRowFirstColumn="0" w:lastRowLastColumn="0"/>
              <w:rPr>
                <w:sz w:val="22"/>
                <w:szCs w:val="22"/>
              </w:rPr>
            </w:pPr>
            <w:r w:rsidRPr="007C75D0">
              <w:rPr>
                <w:sz w:val="22"/>
                <w:szCs w:val="22"/>
              </w:rPr>
              <w:t>Providers take actions that they have been directed or guided to take by the regulator. This includes enforcement actions and, at the extreme, may involve formal legal repercussions such as prosecution or cancellation of registration.</w:t>
            </w:r>
          </w:p>
        </w:tc>
        <w:tc>
          <w:tcPr>
            <w:tcW w:w="4111" w:type="dxa"/>
          </w:tcPr>
          <w:p w14:paraId="06944411" w14:textId="04E33E0B" w:rsidR="007C75D0" w:rsidRPr="007C75D0" w:rsidRDefault="00922ABB" w:rsidP="00B270B9">
            <w:pPr>
              <w:cnfStyle w:val="000000000000" w:firstRow="0" w:lastRow="0" w:firstColumn="0" w:lastColumn="0" w:oddVBand="0" w:evenVBand="0" w:oddHBand="0" w:evenHBand="0" w:firstRowFirstColumn="0" w:firstRowLastColumn="0" w:lastRowFirstColumn="0" w:lastRowLastColumn="0"/>
              <w:rPr>
                <w:sz w:val="22"/>
                <w:szCs w:val="22"/>
              </w:rPr>
            </w:pPr>
            <w:r w:rsidRPr="007C75D0">
              <w:rPr>
                <w:sz w:val="22"/>
                <w:szCs w:val="22"/>
              </w:rPr>
              <w:t xml:space="preserve">Use regulation to encourage </w:t>
            </w:r>
            <w:r w:rsidR="00CD1C31">
              <w:rPr>
                <w:sz w:val="22"/>
                <w:szCs w:val="22"/>
              </w:rPr>
              <w:t xml:space="preserve">good practice </w:t>
            </w:r>
            <w:r w:rsidRPr="007C75D0">
              <w:rPr>
                <w:sz w:val="22"/>
                <w:szCs w:val="22"/>
              </w:rPr>
              <w:t xml:space="preserve">such as </w:t>
            </w:r>
            <w:r w:rsidR="00FE55A2">
              <w:rPr>
                <w:sz w:val="22"/>
                <w:szCs w:val="22"/>
              </w:rPr>
              <w:t xml:space="preserve">employing </w:t>
            </w:r>
            <w:r w:rsidRPr="007C75D0">
              <w:rPr>
                <w:sz w:val="22"/>
                <w:szCs w:val="22"/>
              </w:rPr>
              <w:t xml:space="preserve">mental health </w:t>
            </w:r>
            <w:r w:rsidR="00366AAA" w:rsidRPr="007C75D0">
              <w:rPr>
                <w:sz w:val="22"/>
                <w:szCs w:val="22"/>
              </w:rPr>
              <w:t>pharmacists</w:t>
            </w:r>
            <w:r w:rsidR="00366AAA">
              <w:rPr>
                <w:sz w:val="22"/>
                <w:szCs w:val="22"/>
              </w:rPr>
              <w:t xml:space="preserve"> or</w:t>
            </w:r>
            <w:r w:rsidR="00CD1C31">
              <w:rPr>
                <w:sz w:val="22"/>
                <w:szCs w:val="22"/>
              </w:rPr>
              <w:t xml:space="preserve"> </w:t>
            </w:r>
            <w:r w:rsidR="00CD1C31" w:rsidRPr="00CD1C31">
              <w:rPr>
                <w:sz w:val="22"/>
                <w:szCs w:val="22"/>
              </w:rPr>
              <w:t>ensur</w:t>
            </w:r>
            <w:r w:rsidR="00CD1C31">
              <w:rPr>
                <w:sz w:val="22"/>
                <w:szCs w:val="22"/>
              </w:rPr>
              <w:t>ing</w:t>
            </w:r>
            <w:r w:rsidR="00CD1C31" w:rsidRPr="00CD1C31">
              <w:rPr>
                <w:sz w:val="22"/>
                <w:szCs w:val="22"/>
              </w:rPr>
              <w:t xml:space="preserve"> that staff are </w:t>
            </w:r>
            <w:r w:rsidR="0022395D">
              <w:rPr>
                <w:sz w:val="22"/>
                <w:szCs w:val="22"/>
              </w:rPr>
              <w:t>well informed about the side effects and their management, so they can have meaningful conversations with patients.</w:t>
            </w:r>
          </w:p>
        </w:tc>
      </w:tr>
      <w:tr w:rsidR="007C75D0" w:rsidRPr="002E2278" w14:paraId="6B904EB9" w14:textId="77777777" w:rsidTr="6AF8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123961BA" w14:textId="77777777" w:rsidR="007C75D0" w:rsidRPr="007C75D0" w:rsidRDefault="007C75D0" w:rsidP="00B270B9">
            <w:pPr>
              <w:rPr>
                <w:sz w:val="22"/>
                <w:szCs w:val="22"/>
              </w:rPr>
            </w:pPr>
            <w:r w:rsidRPr="007C75D0">
              <w:rPr>
                <w:sz w:val="22"/>
                <w:szCs w:val="22"/>
              </w:rPr>
              <w:t>Organisational</w:t>
            </w:r>
          </w:p>
        </w:tc>
        <w:tc>
          <w:tcPr>
            <w:tcW w:w="3999" w:type="dxa"/>
            <w:shd w:val="clear" w:color="auto" w:fill="D9D9D9" w:themeFill="background1" w:themeFillShade="D9"/>
            <w:hideMark/>
          </w:tcPr>
          <w:p w14:paraId="3E66DEF5" w14:textId="77777777" w:rsidR="007C75D0" w:rsidRPr="007C75D0" w:rsidRDefault="007C75D0" w:rsidP="00B270B9">
            <w:pPr>
              <w:cnfStyle w:val="000000100000" w:firstRow="0" w:lastRow="0" w:firstColumn="0" w:lastColumn="0" w:oddVBand="0" w:evenVBand="0" w:oddHBand="1" w:evenHBand="0" w:firstRowFirstColumn="0" w:firstRowLastColumn="0" w:lastRowFirstColumn="0" w:lastRowLastColumn="0"/>
              <w:rPr>
                <w:sz w:val="22"/>
                <w:szCs w:val="22"/>
              </w:rPr>
            </w:pPr>
            <w:r w:rsidRPr="007C75D0">
              <w:rPr>
                <w:sz w:val="22"/>
                <w:szCs w:val="22"/>
              </w:rPr>
              <w:t>Regulatory interaction leads to internal organisational developments, reflection and analysis by providers that are not related to specific CQC directions. This leads to changes in areas such as internal team dynamics, leadership, culture, motivation and whistleblowing.</w:t>
            </w:r>
          </w:p>
        </w:tc>
        <w:tc>
          <w:tcPr>
            <w:tcW w:w="4111" w:type="dxa"/>
            <w:shd w:val="clear" w:color="auto" w:fill="D9D9D9" w:themeFill="background1" w:themeFillShade="D9"/>
          </w:tcPr>
          <w:p w14:paraId="0B843FCD" w14:textId="67C0D6BD" w:rsidR="007C75D0" w:rsidRPr="007C75D0" w:rsidRDefault="00922ABB" w:rsidP="00B270B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w:t>
            </w:r>
            <w:r w:rsidRPr="00922ABB">
              <w:rPr>
                <w:sz w:val="22"/>
                <w:szCs w:val="22"/>
              </w:rPr>
              <w:t xml:space="preserve">orking with </w:t>
            </w:r>
            <w:r>
              <w:rPr>
                <w:sz w:val="22"/>
                <w:szCs w:val="22"/>
              </w:rPr>
              <w:t xml:space="preserve">partners (such as </w:t>
            </w:r>
            <w:r w:rsidRPr="00922ABB">
              <w:rPr>
                <w:sz w:val="22"/>
                <w:szCs w:val="22"/>
              </w:rPr>
              <w:t>RPsych and NICE</w:t>
            </w:r>
            <w:r>
              <w:rPr>
                <w:sz w:val="22"/>
                <w:szCs w:val="22"/>
              </w:rPr>
              <w:t>)</w:t>
            </w:r>
            <w:r w:rsidRPr="00922ABB">
              <w:rPr>
                <w:sz w:val="22"/>
                <w:szCs w:val="22"/>
              </w:rPr>
              <w:t xml:space="preserve"> to develop guidance on </w:t>
            </w:r>
            <w:r w:rsidR="0022395D">
              <w:rPr>
                <w:sz w:val="22"/>
                <w:szCs w:val="22"/>
              </w:rPr>
              <w:t xml:space="preserve">shared care between </w:t>
            </w:r>
            <w:r w:rsidR="00366AAA">
              <w:rPr>
                <w:sz w:val="22"/>
                <w:szCs w:val="22"/>
              </w:rPr>
              <w:t xml:space="preserve">mental </w:t>
            </w:r>
            <w:r>
              <w:rPr>
                <w:sz w:val="22"/>
                <w:szCs w:val="22"/>
              </w:rPr>
              <w:t xml:space="preserve">health </w:t>
            </w:r>
            <w:r w:rsidR="00366AAA">
              <w:rPr>
                <w:sz w:val="22"/>
                <w:szCs w:val="22"/>
              </w:rPr>
              <w:t xml:space="preserve">services </w:t>
            </w:r>
            <w:r>
              <w:rPr>
                <w:sz w:val="22"/>
                <w:szCs w:val="22"/>
              </w:rPr>
              <w:t>and GP</w:t>
            </w:r>
            <w:r w:rsidR="00366AAA">
              <w:rPr>
                <w:sz w:val="22"/>
                <w:szCs w:val="22"/>
              </w:rPr>
              <w:t xml:space="preserve">s, as one example. </w:t>
            </w:r>
          </w:p>
        </w:tc>
      </w:tr>
      <w:tr w:rsidR="007C75D0" w:rsidRPr="002E2278" w14:paraId="7B2C6BDD" w14:textId="77777777" w:rsidTr="6AF86436">
        <w:tc>
          <w:tcPr>
            <w:cnfStyle w:val="001000000000" w:firstRow="0" w:lastRow="0" w:firstColumn="1" w:lastColumn="0" w:oddVBand="0" w:evenVBand="0" w:oddHBand="0" w:evenHBand="0" w:firstRowFirstColumn="0" w:firstRowLastColumn="0" w:lastRowFirstColumn="0" w:lastRowLastColumn="0"/>
            <w:tcW w:w="0" w:type="auto"/>
            <w:hideMark/>
          </w:tcPr>
          <w:p w14:paraId="1A28F257" w14:textId="77777777" w:rsidR="007C75D0" w:rsidRPr="007C75D0" w:rsidRDefault="007C75D0" w:rsidP="00B270B9">
            <w:pPr>
              <w:rPr>
                <w:sz w:val="22"/>
                <w:szCs w:val="22"/>
              </w:rPr>
            </w:pPr>
            <w:r w:rsidRPr="007C75D0">
              <w:rPr>
                <w:sz w:val="22"/>
                <w:szCs w:val="22"/>
              </w:rPr>
              <w:t>Relational</w:t>
            </w:r>
          </w:p>
        </w:tc>
        <w:tc>
          <w:tcPr>
            <w:tcW w:w="3999" w:type="dxa"/>
            <w:hideMark/>
          </w:tcPr>
          <w:p w14:paraId="2FE5B312" w14:textId="77777777" w:rsidR="007C75D0" w:rsidRPr="007C75D0" w:rsidRDefault="007C75D0" w:rsidP="00B270B9">
            <w:pPr>
              <w:cnfStyle w:val="000000000000" w:firstRow="0" w:lastRow="0" w:firstColumn="0" w:lastColumn="0" w:oddVBand="0" w:evenVBand="0" w:oddHBand="0" w:evenHBand="0" w:firstRowFirstColumn="0" w:firstRowLastColumn="0" w:lastRowFirstColumn="0" w:lastRowLastColumn="0"/>
              <w:rPr>
                <w:sz w:val="22"/>
                <w:szCs w:val="22"/>
              </w:rPr>
            </w:pPr>
            <w:r w:rsidRPr="007C75D0">
              <w:rPr>
                <w:sz w:val="22"/>
                <w:szCs w:val="22"/>
              </w:rPr>
              <w:t>Results from the nature of relationships between regulatory staff (i.e., inspectors) and regulated providers. Informal, soft, influencing actions have an impact on providers.</w:t>
            </w:r>
          </w:p>
        </w:tc>
        <w:tc>
          <w:tcPr>
            <w:tcW w:w="4111" w:type="dxa"/>
          </w:tcPr>
          <w:p w14:paraId="1A138D9C" w14:textId="0006F092" w:rsidR="00CD1C31" w:rsidRPr="007C75D0" w:rsidRDefault="00CD1C31" w:rsidP="00B270B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w:t>
            </w:r>
            <w:r w:rsidRPr="00CD1C31">
              <w:rPr>
                <w:sz w:val="22"/>
                <w:szCs w:val="22"/>
              </w:rPr>
              <w:t>ncourage CQC relationship owners to use the findings of this report when engaging with services</w:t>
            </w:r>
            <w:r>
              <w:rPr>
                <w:sz w:val="22"/>
                <w:szCs w:val="22"/>
              </w:rPr>
              <w:t xml:space="preserve"> </w:t>
            </w:r>
            <w:r w:rsidRPr="00CD1C31">
              <w:rPr>
                <w:sz w:val="22"/>
                <w:szCs w:val="22"/>
              </w:rPr>
              <w:t xml:space="preserve">identified </w:t>
            </w:r>
            <w:r>
              <w:rPr>
                <w:sz w:val="22"/>
                <w:szCs w:val="22"/>
              </w:rPr>
              <w:t xml:space="preserve">as having </w:t>
            </w:r>
            <w:r w:rsidR="002004D2">
              <w:rPr>
                <w:sz w:val="22"/>
                <w:szCs w:val="22"/>
              </w:rPr>
              <w:t xml:space="preserve">challenges </w:t>
            </w:r>
            <w:r w:rsidRPr="00CD1C31">
              <w:rPr>
                <w:sz w:val="22"/>
                <w:szCs w:val="22"/>
              </w:rPr>
              <w:t xml:space="preserve">in </w:t>
            </w:r>
            <w:r>
              <w:rPr>
                <w:sz w:val="22"/>
                <w:szCs w:val="22"/>
              </w:rPr>
              <w:t>managing</w:t>
            </w:r>
            <w:r w:rsidRPr="00CD1C31">
              <w:rPr>
                <w:sz w:val="22"/>
                <w:szCs w:val="22"/>
              </w:rPr>
              <w:t xml:space="preserve"> psychotic medicines in the community</w:t>
            </w:r>
            <w:r>
              <w:rPr>
                <w:sz w:val="22"/>
                <w:szCs w:val="22"/>
              </w:rPr>
              <w:t>. Encourage relationship owners to</w:t>
            </w:r>
            <w:r w:rsidRPr="00CD1C31">
              <w:rPr>
                <w:sz w:val="22"/>
                <w:szCs w:val="22"/>
              </w:rPr>
              <w:t xml:space="preserve"> promote</w:t>
            </w:r>
            <w:r>
              <w:rPr>
                <w:sz w:val="22"/>
                <w:szCs w:val="22"/>
              </w:rPr>
              <w:t xml:space="preserve"> and explore </w:t>
            </w:r>
            <w:r w:rsidRPr="00CD1C31">
              <w:rPr>
                <w:sz w:val="22"/>
                <w:szCs w:val="22"/>
              </w:rPr>
              <w:t xml:space="preserve">areas that have been identified as good practice </w:t>
            </w:r>
            <w:r>
              <w:rPr>
                <w:sz w:val="22"/>
                <w:szCs w:val="22"/>
              </w:rPr>
              <w:t xml:space="preserve">in the report </w:t>
            </w:r>
            <w:r w:rsidRPr="00CD1C31">
              <w:rPr>
                <w:sz w:val="22"/>
                <w:szCs w:val="22"/>
              </w:rPr>
              <w:t>- e.g. are there mechanisms in place to provide proactive outreach to patients who are not adhering to their medicines regimes?</w:t>
            </w:r>
          </w:p>
        </w:tc>
      </w:tr>
      <w:tr w:rsidR="007C75D0" w:rsidRPr="002E2278" w14:paraId="67E561E1" w14:textId="77777777" w:rsidTr="6AF8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72330773" w14:textId="77777777" w:rsidR="007C75D0" w:rsidRPr="007C75D0" w:rsidRDefault="007C75D0" w:rsidP="00B270B9">
            <w:pPr>
              <w:rPr>
                <w:sz w:val="22"/>
                <w:szCs w:val="22"/>
              </w:rPr>
            </w:pPr>
            <w:r w:rsidRPr="007C75D0">
              <w:rPr>
                <w:sz w:val="22"/>
                <w:szCs w:val="22"/>
              </w:rPr>
              <w:t>Informational</w:t>
            </w:r>
          </w:p>
        </w:tc>
        <w:tc>
          <w:tcPr>
            <w:tcW w:w="3999" w:type="dxa"/>
            <w:shd w:val="clear" w:color="auto" w:fill="D9D9D9" w:themeFill="background1" w:themeFillShade="D9"/>
            <w:hideMark/>
          </w:tcPr>
          <w:p w14:paraId="2AB1C4E2" w14:textId="063CB6A1" w:rsidR="007C75D0" w:rsidRPr="007C75D0" w:rsidRDefault="007C75D0" w:rsidP="00B270B9">
            <w:pPr>
              <w:cnfStyle w:val="000000100000" w:firstRow="0" w:lastRow="0" w:firstColumn="0" w:lastColumn="0" w:oddVBand="0" w:evenVBand="0" w:oddHBand="1" w:evenHBand="0" w:firstRowFirstColumn="0" w:firstRowLastColumn="0" w:lastRowFirstColumn="0" w:lastRowLastColumn="0"/>
              <w:rPr>
                <w:sz w:val="22"/>
                <w:szCs w:val="22"/>
              </w:rPr>
            </w:pPr>
            <w:r w:rsidRPr="007C75D0">
              <w:rPr>
                <w:sz w:val="22"/>
                <w:szCs w:val="22"/>
              </w:rPr>
              <w:t xml:space="preserve">The regulator collates intelligence and puts information about provider performance into the public domain or shares it with other </w:t>
            </w:r>
            <w:r w:rsidR="00CD1C31">
              <w:rPr>
                <w:sz w:val="22"/>
                <w:szCs w:val="22"/>
              </w:rPr>
              <w:t>interested parties</w:t>
            </w:r>
            <w:r w:rsidRPr="007C75D0">
              <w:rPr>
                <w:sz w:val="22"/>
                <w:szCs w:val="22"/>
              </w:rPr>
              <w:t xml:space="preserve"> </w:t>
            </w:r>
            <w:r w:rsidRPr="007C75D0">
              <w:rPr>
                <w:sz w:val="22"/>
                <w:szCs w:val="22"/>
              </w:rPr>
              <w:lastRenderedPageBreak/>
              <w:t>who then use it for decision-making (e.g., commissioning, patient choice).</w:t>
            </w:r>
          </w:p>
        </w:tc>
        <w:tc>
          <w:tcPr>
            <w:tcW w:w="4111" w:type="dxa"/>
            <w:shd w:val="clear" w:color="auto" w:fill="D9D9D9" w:themeFill="background1" w:themeFillShade="D9"/>
          </w:tcPr>
          <w:p w14:paraId="00DAE08E" w14:textId="245B1122" w:rsidR="007C75D0" w:rsidRPr="007C75D0" w:rsidRDefault="00F42B3E" w:rsidP="00B270B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Actively</w:t>
            </w:r>
            <w:r w:rsidR="00CD1C31" w:rsidRPr="00CD1C31">
              <w:rPr>
                <w:sz w:val="22"/>
                <w:szCs w:val="22"/>
              </w:rPr>
              <w:t xml:space="preserve"> promot</w:t>
            </w:r>
            <w:r>
              <w:rPr>
                <w:sz w:val="22"/>
                <w:szCs w:val="22"/>
              </w:rPr>
              <w:t>e</w:t>
            </w:r>
            <w:r w:rsidR="00CD1C31" w:rsidRPr="00CD1C31">
              <w:rPr>
                <w:sz w:val="22"/>
                <w:szCs w:val="22"/>
              </w:rPr>
              <w:t xml:space="preserve"> of the findings of this report </w:t>
            </w:r>
            <w:r>
              <w:rPr>
                <w:sz w:val="22"/>
                <w:szCs w:val="22"/>
              </w:rPr>
              <w:t xml:space="preserve">across relevant platforms and audiences. </w:t>
            </w:r>
          </w:p>
        </w:tc>
      </w:tr>
      <w:tr w:rsidR="007C75D0" w:rsidRPr="002E2278" w14:paraId="6778EE9C" w14:textId="77777777" w:rsidTr="6AF86436">
        <w:tc>
          <w:tcPr>
            <w:cnfStyle w:val="001000000000" w:firstRow="0" w:lastRow="0" w:firstColumn="1" w:lastColumn="0" w:oddVBand="0" w:evenVBand="0" w:oddHBand="0" w:evenHBand="0" w:firstRowFirstColumn="0" w:firstRowLastColumn="0" w:lastRowFirstColumn="0" w:lastRowLastColumn="0"/>
            <w:tcW w:w="0" w:type="auto"/>
            <w:hideMark/>
          </w:tcPr>
          <w:p w14:paraId="65E8DAB7" w14:textId="77777777" w:rsidR="007C75D0" w:rsidRPr="007C75D0" w:rsidRDefault="007C75D0" w:rsidP="00B270B9">
            <w:pPr>
              <w:rPr>
                <w:sz w:val="22"/>
                <w:szCs w:val="22"/>
              </w:rPr>
            </w:pPr>
            <w:r w:rsidRPr="007C75D0">
              <w:rPr>
                <w:sz w:val="22"/>
                <w:szCs w:val="22"/>
              </w:rPr>
              <w:t>Stakeholder</w:t>
            </w:r>
          </w:p>
        </w:tc>
        <w:tc>
          <w:tcPr>
            <w:tcW w:w="3999" w:type="dxa"/>
            <w:hideMark/>
          </w:tcPr>
          <w:p w14:paraId="311B8BF4" w14:textId="77777777" w:rsidR="007C75D0" w:rsidRPr="007C75D0" w:rsidRDefault="007C75D0" w:rsidP="00B270B9">
            <w:pPr>
              <w:cnfStyle w:val="000000000000" w:firstRow="0" w:lastRow="0" w:firstColumn="0" w:lastColumn="0" w:oddVBand="0" w:evenVBand="0" w:oddHBand="0" w:evenHBand="0" w:firstRowFirstColumn="0" w:firstRowLastColumn="0" w:lastRowFirstColumn="0" w:lastRowLastColumn="0"/>
              <w:rPr>
                <w:sz w:val="22"/>
                <w:szCs w:val="22"/>
              </w:rPr>
            </w:pPr>
            <w:r w:rsidRPr="007C75D0">
              <w:rPr>
                <w:sz w:val="22"/>
                <w:szCs w:val="22"/>
              </w:rPr>
              <w:t>Regulatory actions encourage, mandate or influence other stakeholders to take action or to interact with the regulated provider.</w:t>
            </w:r>
          </w:p>
        </w:tc>
        <w:tc>
          <w:tcPr>
            <w:tcW w:w="4111" w:type="dxa"/>
          </w:tcPr>
          <w:p w14:paraId="08D4D195" w14:textId="57B70B76" w:rsidR="007C75D0" w:rsidRPr="007C75D0" w:rsidRDefault="007C75D0" w:rsidP="00B270B9">
            <w:pPr>
              <w:cnfStyle w:val="000000000000" w:firstRow="0" w:lastRow="0" w:firstColumn="0" w:lastColumn="0" w:oddVBand="0" w:evenVBand="0" w:oddHBand="0" w:evenHBand="0" w:firstRowFirstColumn="0" w:firstRowLastColumn="0" w:lastRowFirstColumn="0" w:lastRowLastColumn="0"/>
              <w:rPr>
                <w:sz w:val="22"/>
                <w:szCs w:val="22"/>
              </w:rPr>
            </w:pPr>
            <w:r w:rsidRPr="007C75D0">
              <w:rPr>
                <w:sz w:val="22"/>
                <w:szCs w:val="22"/>
              </w:rPr>
              <w:t xml:space="preserve">Use regulatory actions to </w:t>
            </w:r>
            <w:r w:rsidR="00F42B3E">
              <w:rPr>
                <w:sz w:val="22"/>
                <w:szCs w:val="22"/>
              </w:rPr>
              <w:t>drive</w:t>
            </w:r>
            <w:r w:rsidRPr="007C75D0">
              <w:rPr>
                <w:sz w:val="22"/>
                <w:szCs w:val="22"/>
              </w:rPr>
              <w:t xml:space="preserve"> positive outcomes within a local </w:t>
            </w:r>
            <w:r w:rsidR="00807539" w:rsidRPr="007C75D0">
              <w:rPr>
                <w:sz w:val="22"/>
                <w:szCs w:val="22"/>
              </w:rPr>
              <w:t>area,</w:t>
            </w:r>
            <w:r w:rsidR="00807539">
              <w:rPr>
                <w:sz w:val="22"/>
                <w:szCs w:val="22"/>
              </w:rPr>
              <w:t xml:space="preserve"> for</w:t>
            </w:r>
            <w:r w:rsidR="00F42B3E">
              <w:rPr>
                <w:sz w:val="22"/>
                <w:szCs w:val="22"/>
              </w:rPr>
              <w:t xml:space="preserve"> example, by improving </w:t>
            </w:r>
            <w:r w:rsidR="00CD1C31" w:rsidRPr="00CD1C31">
              <w:rPr>
                <w:sz w:val="22"/>
                <w:szCs w:val="22"/>
              </w:rPr>
              <w:t xml:space="preserve">communication </w:t>
            </w:r>
            <w:r w:rsidR="00807539">
              <w:rPr>
                <w:sz w:val="22"/>
                <w:szCs w:val="22"/>
              </w:rPr>
              <w:t>during the</w:t>
            </w:r>
            <w:r w:rsidR="00CD1C31" w:rsidRPr="00CD1C31">
              <w:rPr>
                <w:sz w:val="22"/>
                <w:szCs w:val="22"/>
              </w:rPr>
              <w:t xml:space="preserve"> transfer of care in order to minimise the risks of patient harm</w:t>
            </w:r>
            <w:r w:rsidRPr="007C75D0">
              <w:rPr>
                <w:sz w:val="22"/>
                <w:szCs w:val="22"/>
              </w:rPr>
              <w:t>.</w:t>
            </w:r>
          </w:p>
        </w:tc>
      </w:tr>
      <w:tr w:rsidR="007C75D0" w:rsidRPr="002E2278" w14:paraId="1B1B10B9" w14:textId="77777777" w:rsidTr="6AF8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2566BA54" w14:textId="77777777" w:rsidR="007C75D0" w:rsidRPr="007C75D0" w:rsidRDefault="007C75D0" w:rsidP="00B270B9">
            <w:pPr>
              <w:rPr>
                <w:sz w:val="22"/>
                <w:szCs w:val="22"/>
              </w:rPr>
            </w:pPr>
            <w:r w:rsidRPr="007C75D0">
              <w:rPr>
                <w:sz w:val="22"/>
                <w:szCs w:val="22"/>
              </w:rPr>
              <w:t>Lateral</w:t>
            </w:r>
          </w:p>
        </w:tc>
        <w:tc>
          <w:tcPr>
            <w:tcW w:w="3999" w:type="dxa"/>
            <w:shd w:val="clear" w:color="auto" w:fill="D9D9D9" w:themeFill="background1" w:themeFillShade="D9"/>
            <w:hideMark/>
          </w:tcPr>
          <w:p w14:paraId="7106F251" w14:textId="77777777" w:rsidR="007C75D0" w:rsidRPr="007C75D0" w:rsidRDefault="007C75D0" w:rsidP="00B270B9">
            <w:pPr>
              <w:cnfStyle w:val="000000100000" w:firstRow="0" w:lastRow="0" w:firstColumn="0" w:lastColumn="0" w:oddVBand="0" w:evenVBand="0" w:oddHBand="1" w:evenHBand="0" w:firstRowFirstColumn="0" w:firstRowLastColumn="0" w:lastRowFirstColumn="0" w:lastRowLastColumn="0"/>
              <w:rPr>
                <w:sz w:val="22"/>
                <w:szCs w:val="22"/>
              </w:rPr>
            </w:pPr>
            <w:r w:rsidRPr="007C75D0">
              <w:rPr>
                <w:sz w:val="22"/>
                <w:szCs w:val="22"/>
              </w:rPr>
              <w:t>Regulatory interactions stimulate inter-organisational interactions, such as providers working with their peers to share learning and undertake improvement work.</w:t>
            </w:r>
          </w:p>
        </w:tc>
        <w:tc>
          <w:tcPr>
            <w:tcW w:w="4111" w:type="dxa"/>
            <w:shd w:val="clear" w:color="auto" w:fill="D9D9D9" w:themeFill="background1" w:themeFillShade="D9"/>
          </w:tcPr>
          <w:p w14:paraId="328B0A68" w14:textId="5E8E71F2" w:rsidR="007C75D0" w:rsidRPr="007C75D0" w:rsidRDefault="007C75D0" w:rsidP="00B270B9">
            <w:pPr>
              <w:cnfStyle w:val="000000100000" w:firstRow="0" w:lastRow="0" w:firstColumn="0" w:lastColumn="0" w:oddVBand="0" w:evenVBand="0" w:oddHBand="1" w:evenHBand="0" w:firstRowFirstColumn="0" w:firstRowLastColumn="0" w:lastRowFirstColumn="0" w:lastRowLastColumn="0"/>
              <w:rPr>
                <w:sz w:val="22"/>
                <w:szCs w:val="22"/>
              </w:rPr>
            </w:pPr>
            <w:r w:rsidRPr="007C75D0">
              <w:rPr>
                <w:sz w:val="22"/>
                <w:szCs w:val="22"/>
              </w:rPr>
              <w:t xml:space="preserve">Promoting best practice </w:t>
            </w:r>
            <w:r w:rsidR="00807539">
              <w:rPr>
                <w:sz w:val="22"/>
                <w:szCs w:val="22"/>
              </w:rPr>
              <w:t xml:space="preserve">in </w:t>
            </w:r>
            <w:r w:rsidRPr="007C75D0">
              <w:rPr>
                <w:sz w:val="22"/>
                <w:szCs w:val="22"/>
              </w:rPr>
              <w:t>supporting people taking psychotropic medicines in the community</w:t>
            </w:r>
            <w:r w:rsidR="00807539">
              <w:rPr>
                <w:sz w:val="22"/>
                <w:szCs w:val="22"/>
              </w:rPr>
              <w:t xml:space="preserve">, including </w:t>
            </w:r>
            <w:r w:rsidRPr="007C75D0">
              <w:rPr>
                <w:sz w:val="22"/>
                <w:szCs w:val="22"/>
              </w:rPr>
              <w:t xml:space="preserve">positive </w:t>
            </w:r>
            <w:r w:rsidR="00807539">
              <w:rPr>
                <w:sz w:val="22"/>
                <w:szCs w:val="22"/>
              </w:rPr>
              <w:t>approaches,</w:t>
            </w:r>
            <w:r w:rsidRPr="007C75D0">
              <w:rPr>
                <w:sz w:val="22"/>
                <w:szCs w:val="22"/>
              </w:rPr>
              <w:t xml:space="preserve"> such as pharmacists working across organisations.</w:t>
            </w:r>
          </w:p>
        </w:tc>
      </w:tr>
      <w:tr w:rsidR="007C75D0" w:rsidRPr="002E2278" w14:paraId="415D71F3" w14:textId="77777777" w:rsidTr="6AF86436">
        <w:tc>
          <w:tcPr>
            <w:cnfStyle w:val="001000000000" w:firstRow="0" w:lastRow="0" w:firstColumn="1" w:lastColumn="0" w:oddVBand="0" w:evenVBand="0" w:oddHBand="0" w:evenHBand="0" w:firstRowFirstColumn="0" w:firstRowLastColumn="0" w:lastRowFirstColumn="0" w:lastRowLastColumn="0"/>
            <w:tcW w:w="0" w:type="auto"/>
            <w:hideMark/>
          </w:tcPr>
          <w:p w14:paraId="785D53FB" w14:textId="77777777" w:rsidR="007C75D0" w:rsidRPr="007C75D0" w:rsidRDefault="007C75D0" w:rsidP="00B270B9">
            <w:pPr>
              <w:rPr>
                <w:sz w:val="22"/>
                <w:szCs w:val="22"/>
              </w:rPr>
            </w:pPr>
            <w:r w:rsidRPr="007C75D0">
              <w:rPr>
                <w:sz w:val="22"/>
                <w:szCs w:val="22"/>
              </w:rPr>
              <w:t>Systemic</w:t>
            </w:r>
          </w:p>
        </w:tc>
        <w:tc>
          <w:tcPr>
            <w:tcW w:w="3999" w:type="dxa"/>
            <w:hideMark/>
          </w:tcPr>
          <w:p w14:paraId="2F6BCF07" w14:textId="35063D69" w:rsidR="007C75D0" w:rsidRPr="007C75D0" w:rsidRDefault="007C75D0" w:rsidP="00B270B9">
            <w:pPr>
              <w:cnfStyle w:val="000000000000" w:firstRow="0" w:lastRow="0" w:firstColumn="0" w:lastColumn="0" w:oddVBand="0" w:evenVBand="0" w:oddHBand="0" w:evenHBand="0" w:firstRowFirstColumn="0" w:firstRowLastColumn="0" w:lastRowFirstColumn="0" w:lastRowLastColumn="0"/>
              <w:rPr>
                <w:sz w:val="22"/>
                <w:szCs w:val="22"/>
              </w:rPr>
            </w:pPr>
            <w:r w:rsidRPr="007C75D0">
              <w:rPr>
                <w:sz w:val="22"/>
                <w:szCs w:val="22"/>
              </w:rPr>
              <w:t>Aggregated findings/</w:t>
            </w:r>
            <w:r w:rsidR="00003D7B">
              <w:rPr>
                <w:sz w:val="22"/>
                <w:szCs w:val="22"/>
              </w:rPr>
              <w:t xml:space="preserve"> i</w:t>
            </w:r>
            <w:r w:rsidRPr="007C75D0">
              <w:rPr>
                <w:sz w:val="22"/>
                <w:szCs w:val="22"/>
              </w:rPr>
              <w:t>nformation from regulation are used to identify systemic or inter-organisational issues, and to influence stakeholders and wider systems other than the regulated providers themselves.</w:t>
            </w:r>
          </w:p>
        </w:tc>
        <w:tc>
          <w:tcPr>
            <w:tcW w:w="4111" w:type="dxa"/>
          </w:tcPr>
          <w:p w14:paraId="55F20959" w14:textId="176A2F6C" w:rsidR="007C75D0" w:rsidRPr="007C75D0" w:rsidRDefault="007C75D0" w:rsidP="00B270B9">
            <w:pPr>
              <w:cnfStyle w:val="000000000000" w:firstRow="0" w:lastRow="0" w:firstColumn="0" w:lastColumn="0" w:oddVBand="0" w:evenVBand="0" w:oddHBand="0" w:evenHBand="0" w:firstRowFirstColumn="0" w:firstRowLastColumn="0" w:lastRowFirstColumn="0" w:lastRowLastColumn="0"/>
              <w:rPr>
                <w:sz w:val="22"/>
                <w:szCs w:val="22"/>
              </w:rPr>
            </w:pPr>
            <w:r w:rsidRPr="007C75D0">
              <w:rPr>
                <w:sz w:val="22"/>
                <w:szCs w:val="22"/>
              </w:rPr>
              <w:t xml:space="preserve">Highlighting common challenges for the sector, such as </w:t>
            </w:r>
            <w:r w:rsidR="00DB57EB">
              <w:rPr>
                <w:sz w:val="22"/>
                <w:szCs w:val="22"/>
              </w:rPr>
              <w:t xml:space="preserve">poor </w:t>
            </w:r>
            <w:r w:rsidRPr="007C75D0">
              <w:rPr>
                <w:sz w:val="22"/>
                <w:szCs w:val="22"/>
              </w:rPr>
              <w:t>communication</w:t>
            </w:r>
            <w:r w:rsidR="00357504">
              <w:rPr>
                <w:sz w:val="22"/>
                <w:szCs w:val="22"/>
              </w:rPr>
              <w:t xml:space="preserve"> </w:t>
            </w:r>
            <w:r w:rsidRPr="007C75D0">
              <w:rPr>
                <w:sz w:val="22"/>
                <w:szCs w:val="22"/>
              </w:rPr>
              <w:t xml:space="preserve">between organisations and difficulties </w:t>
            </w:r>
            <w:r w:rsidR="00DB57EB">
              <w:rPr>
                <w:sz w:val="22"/>
                <w:szCs w:val="22"/>
              </w:rPr>
              <w:t xml:space="preserve">in establishing and managing </w:t>
            </w:r>
            <w:r w:rsidRPr="007C75D0">
              <w:rPr>
                <w:sz w:val="22"/>
                <w:szCs w:val="22"/>
              </w:rPr>
              <w:t>shared care agreements.</w:t>
            </w:r>
          </w:p>
        </w:tc>
      </w:tr>
    </w:tbl>
    <w:p w14:paraId="38E95038" w14:textId="77777777" w:rsidR="007C75D0" w:rsidRDefault="007C75D0" w:rsidP="007C75D0"/>
    <w:p w14:paraId="2C68EDB4" w14:textId="101DE2A3" w:rsidR="00C81365" w:rsidRPr="004A54E7" w:rsidRDefault="00C81365" w:rsidP="000F7D71">
      <w:pPr>
        <w:pStyle w:val="08AQuoteBody"/>
        <w:ind w:left="284" w:firstLine="0"/>
        <w:rPr>
          <w:sz w:val="24"/>
          <w:szCs w:val="16"/>
        </w:rPr>
      </w:pPr>
    </w:p>
    <w:p w14:paraId="16F55B0E" w14:textId="306701C5" w:rsidR="009221DB" w:rsidRDefault="009221DB">
      <w:pPr>
        <w:rPr>
          <w:rFonts w:ascii="Barlow Semi Condensed SemiBold" w:hAnsi="Barlow Semi Condensed SemiBold"/>
          <w:color w:val="121B5A" w:themeColor="accent1"/>
          <w:sz w:val="28"/>
        </w:rPr>
      </w:pPr>
      <w:r>
        <w:br w:type="page"/>
      </w:r>
    </w:p>
    <w:p w14:paraId="5F51256A" w14:textId="4A4D4F91" w:rsidR="009221DB" w:rsidRDefault="009221DB" w:rsidP="00653C65">
      <w:pPr>
        <w:pStyle w:val="01BMainHeadingNumberedTOC"/>
      </w:pPr>
      <w:bookmarkStart w:id="214" w:name="_Toc200463434"/>
      <w:r>
        <w:lastRenderedPageBreak/>
        <w:t>Conclusion and implications</w:t>
      </w:r>
      <w:bookmarkEnd w:id="214"/>
    </w:p>
    <w:p w14:paraId="6AC013BC" w14:textId="3B2A4D35" w:rsidR="00B45191" w:rsidRDefault="00B45191" w:rsidP="00922ABB">
      <w:pPr>
        <w:pStyle w:val="04ABodyText"/>
        <w:numPr>
          <w:ilvl w:val="0"/>
          <w:numId w:val="0"/>
        </w:numPr>
      </w:pPr>
      <w:r>
        <w:t xml:space="preserve">The research identifies several key components of good care in the </w:t>
      </w:r>
      <w:r w:rsidR="00782807">
        <w:t>optimisation</w:t>
      </w:r>
      <w:r>
        <w:t xml:space="preserve"> of psychotropic medicines. These include strong therapeutic alliances between patients and healthcare professionals, proactive and flexible support models that cater to individual needs, and the integration of specialist pharmacists within community mental health teams. Innovative approaches, such as multi-agency wraparound teams and the use of technology to facilitate communication and monitoring, are also showing promise.  </w:t>
      </w:r>
    </w:p>
    <w:p w14:paraId="23012F41" w14:textId="3557030B" w:rsidR="00B45191" w:rsidRDefault="00B45191" w:rsidP="00922ABB">
      <w:pPr>
        <w:pStyle w:val="04ABodyText"/>
        <w:numPr>
          <w:ilvl w:val="0"/>
          <w:numId w:val="0"/>
        </w:numPr>
      </w:pPr>
      <w:r w:rsidRPr="00B45191">
        <w:t xml:space="preserve">However, achieving consistently good care is hindered by a range of challenges. Workforce shortages and capacity constraints within community mental health teams </w:t>
      </w:r>
      <w:r w:rsidR="005D3CD1">
        <w:t xml:space="preserve">and general practice </w:t>
      </w:r>
      <w:r w:rsidRPr="00B45191">
        <w:t>limit the ability to provide personali</w:t>
      </w:r>
      <w:r>
        <w:t>s</w:t>
      </w:r>
      <w:r w:rsidRPr="00B45191">
        <w:t xml:space="preserve">ed support and proactive monitoring. A lack of robust systems for monitoring adherence to oral </w:t>
      </w:r>
      <w:r w:rsidR="00C33365">
        <w:t>medicine</w:t>
      </w:r>
      <w:r w:rsidRPr="00B45191">
        <w:t xml:space="preserve">s, coupled with patients' concerns about side effects, stigma, and a lack of understanding about their </w:t>
      </w:r>
      <w:r w:rsidR="00C33365">
        <w:t>medicine</w:t>
      </w:r>
      <w:r w:rsidRPr="00B45191">
        <w:t>, contribute to non-adherence and disengagement from services. Fragmented communication between healthcare providers, particularly within the context of shared care agreements, creates confusion and frustration for both patients and staff, highlighting the need for improved collaboration and information sharing.</w:t>
      </w:r>
    </w:p>
    <w:p w14:paraId="7CA80D72" w14:textId="4E3F5827" w:rsidR="00B45191" w:rsidRDefault="00B45191" w:rsidP="00B45191">
      <w:pPr>
        <w:pStyle w:val="02BSubheadingNumbered1stlevelTOC"/>
      </w:pPr>
      <w:bookmarkStart w:id="215" w:name="_Toc194589183"/>
      <w:bookmarkStart w:id="216" w:name="_Toc196315309"/>
      <w:bookmarkStart w:id="217" w:name="_Toc200463370"/>
      <w:bookmarkStart w:id="218" w:name="_Toc200463435"/>
      <w:r>
        <w:t>Implications</w:t>
      </w:r>
      <w:bookmarkEnd w:id="215"/>
      <w:bookmarkEnd w:id="216"/>
      <w:bookmarkEnd w:id="217"/>
      <w:bookmarkEnd w:id="218"/>
      <w:r>
        <w:t xml:space="preserve"> </w:t>
      </w:r>
    </w:p>
    <w:p w14:paraId="10084CFD" w14:textId="6E70B336" w:rsidR="009057C0" w:rsidRDefault="009057C0" w:rsidP="00922ABB">
      <w:pPr>
        <w:pStyle w:val="04ABodyText"/>
        <w:numPr>
          <w:ilvl w:val="0"/>
          <w:numId w:val="0"/>
        </w:numPr>
      </w:pPr>
      <w:r>
        <w:t xml:space="preserve">The research has identified some key areas </w:t>
      </w:r>
      <w:r w:rsidR="00530DD7">
        <w:t>where there is scope for</w:t>
      </w:r>
      <w:r>
        <w:t xml:space="preserve"> improvement: </w:t>
      </w:r>
    </w:p>
    <w:p w14:paraId="236772A1" w14:textId="5A4DBC28" w:rsidR="00530DD7" w:rsidRDefault="009057C0" w:rsidP="005E3D57">
      <w:pPr>
        <w:pStyle w:val="04ABodyText"/>
        <w:numPr>
          <w:ilvl w:val="0"/>
          <w:numId w:val="18"/>
        </w:numPr>
      </w:pPr>
      <w:r w:rsidRPr="009057C0">
        <w:rPr>
          <w:b/>
          <w:bCs/>
        </w:rPr>
        <w:t>Shared care agreements:</w:t>
      </w:r>
      <w:r w:rsidRPr="009057C0">
        <w:t xml:space="preserve"> </w:t>
      </w:r>
      <w:r w:rsidR="006C7302" w:rsidRPr="009057C0">
        <w:t xml:space="preserve">GPs </w:t>
      </w:r>
      <w:r w:rsidR="006C7302">
        <w:t>expressed</w:t>
      </w:r>
      <w:r>
        <w:t xml:space="preserve"> a lack of capacity and confidence </w:t>
      </w:r>
      <w:r w:rsidR="005D3CD1">
        <w:t>to</w:t>
      </w:r>
      <w:r w:rsidRPr="009057C0">
        <w:t xml:space="preserve"> effectively manag</w:t>
      </w:r>
      <w:r w:rsidR="005D3CD1">
        <w:t>e</w:t>
      </w:r>
      <w:r w:rsidRPr="009057C0">
        <w:t xml:space="preserve"> patients under shared care agr</w:t>
      </w:r>
      <w:r>
        <w:t>eements</w:t>
      </w:r>
      <w:r w:rsidR="006C7302">
        <w:t>, while participants in secondary care felt GPs should feel they can take on the management of stable patients</w:t>
      </w:r>
      <w:r w:rsidRPr="009057C0">
        <w:t>.</w:t>
      </w:r>
      <w:r>
        <w:t xml:space="preserve"> Participants </w:t>
      </w:r>
      <w:r w:rsidR="005D3CD1">
        <w:t>thought that</w:t>
      </w:r>
      <w:r>
        <w:t xml:space="preserve"> more support from specialists</w:t>
      </w:r>
      <w:r w:rsidR="0019651A">
        <w:t xml:space="preserve"> and</w:t>
      </w:r>
      <w:r>
        <w:t xml:space="preserve"> improved communication</w:t>
      </w:r>
      <w:r w:rsidR="006C7302">
        <w:t xml:space="preserve"> between primary and secondary care</w:t>
      </w:r>
      <w:r>
        <w:t xml:space="preserve">, alongside </w:t>
      </w:r>
      <w:r w:rsidRPr="009057C0">
        <w:t>robust, standardi</w:t>
      </w:r>
      <w:r>
        <w:t>s</w:t>
      </w:r>
      <w:r w:rsidRPr="009057C0">
        <w:t xml:space="preserve">ed protocols for shared care agreements </w:t>
      </w:r>
      <w:r w:rsidR="00530DD7">
        <w:t>would</w:t>
      </w:r>
      <w:r w:rsidRPr="009057C0">
        <w:t xml:space="preserve"> help to minimi</w:t>
      </w:r>
      <w:r w:rsidR="00530DD7">
        <w:t>s</w:t>
      </w:r>
      <w:r w:rsidRPr="009057C0">
        <w:t>e confusion, improve accountability, and ensure consistent care for patients.</w:t>
      </w:r>
    </w:p>
    <w:p w14:paraId="7EEF04FD" w14:textId="72F2D47B" w:rsidR="00530DD7" w:rsidRDefault="009057C0" w:rsidP="005E3D57">
      <w:pPr>
        <w:pStyle w:val="04ABodyText"/>
        <w:numPr>
          <w:ilvl w:val="0"/>
          <w:numId w:val="18"/>
        </w:numPr>
      </w:pPr>
      <w:r w:rsidRPr="00530DD7">
        <w:rPr>
          <w:b/>
          <w:bCs/>
        </w:rPr>
        <w:t xml:space="preserve">Enhancing </w:t>
      </w:r>
      <w:r w:rsidR="00682C42">
        <w:rPr>
          <w:b/>
          <w:bCs/>
        </w:rPr>
        <w:t>p</w:t>
      </w:r>
      <w:r w:rsidRPr="00530DD7">
        <w:rPr>
          <w:b/>
          <w:bCs/>
        </w:rPr>
        <w:t xml:space="preserve">atient </w:t>
      </w:r>
      <w:r w:rsidR="00682C42">
        <w:rPr>
          <w:b/>
          <w:bCs/>
        </w:rPr>
        <w:t>u</w:t>
      </w:r>
      <w:r w:rsidRPr="00530DD7">
        <w:rPr>
          <w:b/>
          <w:bCs/>
        </w:rPr>
        <w:t>nderstanding:</w:t>
      </w:r>
      <w:r w:rsidRPr="009057C0">
        <w:t xml:space="preserve"> </w:t>
      </w:r>
      <w:r w:rsidR="005D3CD1">
        <w:t>P</w:t>
      </w:r>
      <w:r w:rsidR="00530DD7">
        <w:t xml:space="preserve">oor </w:t>
      </w:r>
      <w:r w:rsidRPr="009057C0">
        <w:t xml:space="preserve">patient insight into their mental health condition and the role of </w:t>
      </w:r>
      <w:r w:rsidR="00C33365">
        <w:t>medicine</w:t>
      </w:r>
      <w:r w:rsidRPr="009057C0">
        <w:t xml:space="preserve"> in their treatment</w:t>
      </w:r>
      <w:r w:rsidR="00530DD7">
        <w:t xml:space="preserve"> was identified as a key barrier to engagement and adherence</w:t>
      </w:r>
      <w:r w:rsidRPr="009057C0">
        <w:t xml:space="preserve">. </w:t>
      </w:r>
      <w:r w:rsidR="00530DD7">
        <w:t>Supporting healthcare professionals to work with patients to empower them (through motivational interviewing, e</w:t>
      </w:r>
      <w:r w:rsidRPr="009057C0">
        <w:t>ducational materials, peer support groups, and shared decision-making tools</w:t>
      </w:r>
      <w:r w:rsidR="00530DD7">
        <w:t>) emerged as a</w:t>
      </w:r>
      <w:r w:rsidR="005D3CD1">
        <w:t>n</w:t>
      </w:r>
      <w:r w:rsidR="00530DD7">
        <w:t xml:space="preserve"> area</w:t>
      </w:r>
      <w:r w:rsidR="005D3CD1">
        <w:t xml:space="preserve"> that could help to address these challenges</w:t>
      </w:r>
      <w:r w:rsidRPr="009057C0">
        <w:t>.</w:t>
      </w:r>
    </w:p>
    <w:p w14:paraId="3E52DA7B" w14:textId="3F901D2A" w:rsidR="00530DD7" w:rsidRDefault="009057C0" w:rsidP="005E3D57">
      <w:pPr>
        <w:pStyle w:val="04ABodyText"/>
        <w:numPr>
          <w:ilvl w:val="0"/>
          <w:numId w:val="18"/>
        </w:numPr>
      </w:pPr>
      <w:r w:rsidRPr="00530DD7">
        <w:rPr>
          <w:b/>
          <w:bCs/>
        </w:rPr>
        <w:t xml:space="preserve">Improving </w:t>
      </w:r>
      <w:r w:rsidR="00530DD7" w:rsidRPr="00530DD7">
        <w:rPr>
          <w:b/>
          <w:bCs/>
        </w:rPr>
        <w:t>healthcare professionals’ knowledge, confidence and c</w:t>
      </w:r>
      <w:r w:rsidRPr="00530DD7">
        <w:rPr>
          <w:b/>
          <w:bCs/>
        </w:rPr>
        <w:t xml:space="preserve">ommunication </w:t>
      </w:r>
      <w:r w:rsidR="00530DD7" w:rsidRPr="00530DD7">
        <w:rPr>
          <w:b/>
          <w:bCs/>
        </w:rPr>
        <w:t>s</w:t>
      </w:r>
      <w:r w:rsidRPr="00530DD7">
        <w:rPr>
          <w:b/>
          <w:bCs/>
        </w:rPr>
        <w:t>kills:</w:t>
      </w:r>
      <w:r w:rsidRPr="009057C0">
        <w:t xml:space="preserve"> </w:t>
      </w:r>
      <w:r w:rsidR="005D3CD1">
        <w:t>S</w:t>
      </w:r>
      <w:r w:rsidRPr="009057C0">
        <w:t>upport</w:t>
      </w:r>
      <w:r w:rsidR="00530DD7">
        <w:t>ing</w:t>
      </w:r>
      <w:r w:rsidRPr="009057C0">
        <w:t xml:space="preserve"> the development of </w:t>
      </w:r>
      <w:r w:rsidR="006C7302">
        <w:t>non-specialists</w:t>
      </w:r>
      <w:r w:rsidRPr="009057C0">
        <w:t xml:space="preserve">' communication skills, </w:t>
      </w:r>
      <w:r w:rsidR="00530DD7">
        <w:t xml:space="preserve">confidence and knowledge </w:t>
      </w:r>
      <w:r w:rsidRPr="009057C0">
        <w:t xml:space="preserve">around discussing </w:t>
      </w:r>
      <w:r w:rsidR="00530DD7">
        <w:t xml:space="preserve">psychotropic medicines, </w:t>
      </w:r>
      <w:r w:rsidRPr="009057C0">
        <w:t>side effects, managing expectations, and addressing patients' concerns</w:t>
      </w:r>
      <w:r w:rsidR="00530DD7">
        <w:t xml:space="preserve"> was felt to be an important area in need of improvement</w:t>
      </w:r>
      <w:r w:rsidRPr="009057C0">
        <w:t>.</w:t>
      </w:r>
    </w:p>
    <w:p w14:paraId="512E1BD7" w14:textId="4EC4B221" w:rsidR="005D3CD1" w:rsidRDefault="005D3CD1" w:rsidP="005E3D57">
      <w:pPr>
        <w:pStyle w:val="04ABodyText"/>
        <w:numPr>
          <w:ilvl w:val="0"/>
          <w:numId w:val="18"/>
        </w:numPr>
      </w:pPr>
      <w:r>
        <w:rPr>
          <w:b/>
          <w:bCs/>
        </w:rPr>
        <w:lastRenderedPageBreak/>
        <w:t>Utilising specialist mental health pharmac</w:t>
      </w:r>
      <w:r w:rsidR="00922ABB">
        <w:rPr>
          <w:b/>
          <w:bCs/>
        </w:rPr>
        <w:t>y professionals:</w:t>
      </w:r>
      <w:r>
        <w:t xml:space="preserve"> Where these were in place, they were thought to work well to support people specifically with their </w:t>
      </w:r>
      <w:r w:rsidR="00C33365">
        <w:t>medicine</w:t>
      </w:r>
      <w:r>
        <w:t>s, and as a resource that other healthcare professionals can draw on to have these conversations with those taking psychotropic medicines.</w:t>
      </w:r>
    </w:p>
    <w:p w14:paraId="69F4338F" w14:textId="09146F89" w:rsidR="009057C0" w:rsidRDefault="009057C0" w:rsidP="005E3D57">
      <w:pPr>
        <w:pStyle w:val="04ABodyText"/>
        <w:numPr>
          <w:ilvl w:val="0"/>
          <w:numId w:val="18"/>
        </w:numPr>
      </w:pPr>
      <w:r w:rsidRPr="00530DD7">
        <w:rPr>
          <w:b/>
          <w:bCs/>
        </w:rPr>
        <w:t xml:space="preserve">Fostering </w:t>
      </w:r>
      <w:r w:rsidR="00530DD7">
        <w:rPr>
          <w:b/>
          <w:bCs/>
        </w:rPr>
        <w:t>i</w:t>
      </w:r>
      <w:r w:rsidRPr="00530DD7">
        <w:rPr>
          <w:b/>
          <w:bCs/>
        </w:rPr>
        <w:t xml:space="preserve">ntegration and </w:t>
      </w:r>
      <w:r w:rsidR="00530DD7">
        <w:rPr>
          <w:b/>
          <w:bCs/>
        </w:rPr>
        <w:t>j</w:t>
      </w:r>
      <w:r w:rsidRPr="00530DD7">
        <w:rPr>
          <w:b/>
          <w:bCs/>
        </w:rPr>
        <w:t>oined-</w:t>
      </w:r>
      <w:r w:rsidR="00530DD7">
        <w:rPr>
          <w:b/>
          <w:bCs/>
        </w:rPr>
        <w:t>u</w:t>
      </w:r>
      <w:r w:rsidRPr="00530DD7">
        <w:rPr>
          <w:b/>
          <w:bCs/>
        </w:rPr>
        <w:t xml:space="preserve">p </w:t>
      </w:r>
      <w:r w:rsidR="00530DD7">
        <w:rPr>
          <w:b/>
          <w:bCs/>
        </w:rPr>
        <w:t>c</w:t>
      </w:r>
      <w:r w:rsidRPr="00530DD7">
        <w:rPr>
          <w:b/>
          <w:bCs/>
        </w:rPr>
        <w:t>are:</w:t>
      </w:r>
      <w:r w:rsidR="00530DD7">
        <w:rPr>
          <w:b/>
          <w:bCs/>
        </w:rPr>
        <w:t xml:space="preserve"> </w:t>
      </w:r>
      <w:r w:rsidR="005D3CD1">
        <w:t>T</w:t>
      </w:r>
      <w:r w:rsidR="00530DD7">
        <w:t xml:space="preserve">here were examples of good collaboration and communication, but these were limited. Participants would like to see the </w:t>
      </w:r>
      <w:r w:rsidRPr="009057C0">
        <w:t>wider adoption and consistent implementation of successful community transformation initiatives.</w:t>
      </w:r>
      <w:r w:rsidR="00530DD7">
        <w:t xml:space="preserve"> They would also like to see </w:t>
      </w:r>
      <w:r w:rsidRPr="009057C0">
        <w:t xml:space="preserve">technology </w:t>
      </w:r>
      <w:r w:rsidR="00530DD7">
        <w:t xml:space="preserve">being leveraged </w:t>
      </w:r>
      <w:r w:rsidRPr="009057C0">
        <w:t>to improve communication, information sharing, and care coordination across the system. This could include shared electronic records, virtual multidisciplinary team meetings, and digital platforms for patient engagement and monitoring.</w:t>
      </w:r>
    </w:p>
    <w:p w14:paraId="2880DE17" w14:textId="2640F4B1" w:rsidR="00D55FC7" w:rsidRDefault="00B45191" w:rsidP="00922ABB">
      <w:pPr>
        <w:pStyle w:val="04ABodyText"/>
        <w:numPr>
          <w:ilvl w:val="0"/>
          <w:numId w:val="0"/>
        </w:numPr>
      </w:pPr>
      <w:r>
        <w:t>The</w:t>
      </w:r>
      <w:r w:rsidR="00D55FC7">
        <w:t xml:space="preserve"> survey and interview</w:t>
      </w:r>
      <w:r w:rsidR="00665005">
        <w:t xml:space="preserve"> participants</w:t>
      </w:r>
      <w:r w:rsidR="51B198C8">
        <w:t xml:space="preserve"> identified </w:t>
      </w:r>
      <w:r w:rsidR="00D55FC7">
        <w:t>several ways the</w:t>
      </w:r>
      <w:r w:rsidR="34A83FA6">
        <w:t>y believe</w:t>
      </w:r>
      <w:r w:rsidR="00922ABB">
        <w:t xml:space="preserve"> </w:t>
      </w:r>
      <w:r w:rsidR="00D55FC7" w:rsidRPr="3F002D33">
        <w:rPr>
          <w:b/>
          <w:bCs/>
        </w:rPr>
        <w:t>CQC c</w:t>
      </w:r>
      <w:r w:rsidRPr="3F002D33">
        <w:rPr>
          <w:b/>
          <w:bCs/>
        </w:rPr>
        <w:t>ould</w:t>
      </w:r>
      <w:r w:rsidR="4748D7D4" w:rsidRPr="3F002D33">
        <w:rPr>
          <w:b/>
          <w:bCs/>
        </w:rPr>
        <w:t xml:space="preserve"> </w:t>
      </w:r>
      <w:r w:rsidR="1A1A6447" w:rsidRPr="3F002D33">
        <w:rPr>
          <w:b/>
          <w:bCs/>
        </w:rPr>
        <w:t xml:space="preserve">potentially </w:t>
      </w:r>
      <w:r w:rsidR="00D55FC7" w:rsidRPr="3F002D33">
        <w:rPr>
          <w:b/>
          <w:bCs/>
        </w:rPr>
        <w:t>leverage its regulatory authority</w:t>
      </w:r>
      <w:r w:rsidR="00D55FC7">
        <w:t xml:space="preserve"> to improve the </w:t>
      </w:r>
      <w:r w:rsidR="00782807">
        <w:t xml:space="preserve">optimisation </w:t>
      </w:r>
      <w:r w:rsidR="00D55FC7">
        <w:t>of psychotropic medicines in community mental health settings. Participants highlighted a desire for CQC to:</w:t>
      </w:r>
    </w:p>
    <w:p w14:paraId="0105D726" w14:textId="2AA835C3" w:rsidR="00922ABB" w:rsidRDefault="000009F9" w:rsidP="00357504">
      <w:pPr>
        <w:pStyle w:val="04ABodyText"/>
        <w:numPr>
          <w:ilvl w:val="0"/>
          <w:numId w:val="37"/>
        </w:numPr>
        <w:rPr>
          <w:rFonts w:ascii="Barlow Semi Condensed SemiBold" w:hAnsi="Barlow Semi Condensed SemiBold"/>
          <w:color w:val="121B5A" w:themeColor="accent1"/>
          <w:sz w:val="28"/>
          <w:szCs w:val="28"/>
        </w:rPr>
      </w:pPr>
      <w:r w:rsidRPr="0468A4B2">
        <w:rPr>
          <w:b/>
          <w:bCs/>
        </w:rPr>
        <w:t>Work with partners – with a view to s</w:t>
      </w:r>
      <w:r w:rsidR="0A62217A" w:rsidRPr="0468A4B2">
        <w:rPr>
          <w:b/>
          <w:bCs/>
        </w:rPr>
        <w:t>trengthen</w:t>
      </w:r>
      <w:r w:rsidRPr="0468A4B2">
        <w:rPr>
          <w:b/>
          <w:bCs/>
        </w:rPr>
        <w:t>ing</w:t>
      </w:r>
      <w:r w:rsidR="0A62217A" w:rsidRPr="0468A4B2">
        <w:rPr>
          <w:b/>
          <w:bCs/>
        </w:rPr>
        <w:t xml:space="preserve"> guidance and standards: </w:t>
      </w:r>
      <w:r>
        <w:t>Participants suggested there was a need for</w:t>
      </w:r>
      <w:r w:rsidR="5B36110A">
        <w:t xml:space="preserve"> clear, practical guidance on man</w:t>
      </w:r>
      <w:r>
        <w:t>a</w:t>
      </w:r>
      <w:r w:rsidR="5B36110A">
        <w:t xml:space="preserve">ging </w:t>
      </w:r>
      <w:r w:rsidR="29A539D1">
        <w:t>complex</w:t>
      </w:r>
      <w:r w:rsidR="5B36110A">
        <w:t xml:space="preserve"> </w:t>
      </w:r>
      <w:r w:rsidR="00C33365">
        <w:t>medicine</w:t>
      </w:r>
      <w:r w:rsidR="5B36110A">
        <w:t xml:space="preserve"> regimens.</w:t>
      </w:r>
      <w:r w:rsidR="5B36110A" w:rsidRPr="0468A4B2">
        <w:rPr>
          <w:b/>
          <w:bCs/>
        </w:rPr>
        <w:t xml:space="preserve"> </w:t>
      </w:r>
      <w:r w:rsidR="03C166F1">
        <w:t xml:space="preserve">This includes </w:t>
      </w:r>
      <w:r w:rsidR="0A62217A">
        <w:t xml:space="preserve">clarifying roles and responsibilities within shared care </w:t>
      </w:r>
      <w:r w:rsidR="00857E2E">
        <w:t>agreements and</w:t>
      </w:r>
      <w:r w:rsidR="0A62217A">
        <w:t xml:space="preserve"> </w:t>
      </w:r>
      <w:r w:rsidR="56CAC435">
        <w:t xml:space="preserve">supporting </w:t>
      </w:r>
      <w:r w:rsidR="0A62217A">
        <w:t xml:space="preserve">equitable access to </w:t>
      </w:r>
      <w:r w:rsidR="0078121D">
        <w:t xml:space="preserve">medicines </w:t>
      </w:r>
      <w:r w:rsidR="00782807">
        <w:t xml:space="preserve">optimisation </w:t>
      </w:r>
      <w:r w:rsidR="0A62217A">
        <w:t>support for disadvantaged patients.</w:t>
      </w:r>
      <w:r w:rsidR="4F77599D">
        <w:t xml:space="preserve"> </w:t>
      </w:r>
      <w:r>
        <w:t xml:space="preserve">There is a role for CQC to share findings from this research with partners – for example, with NICE. </w:t>
      </w:r>
      <w:r w:rsidR="4F77599D">
        <w:t xml:space="preserve">These insights will be particularly valuable for organisations </w:t>
      </w:r>
      <w:r w:rsidR="24D75628">
        <w:t>involved</w:t>
      </w:r>
      <w:r w:rsidR="4F77599D">
        <w:t xml:space="preserve"> in setting standards and improving practice. </w:t>
      </w:r>
    </w:p>
    <w:p w14:paraId="097646E7" w14:textId="77777777" w:rsidR="00922ABB" w:rsidRDefault="009057C0" w:rsidP="005E3D57">
      <w:pPr>
        <w:pStyle w:val="04ABodyText"/>
        <w:numPr>
          <w:ilvl w:val="0"/>
          <w:numId w:val="31"/>
        </w:numPr>
        <w:rPr>
          <w:rFonts w:ascii="Barlow Semi Condensed SemiBold" w:hAnsi="Barlow Semi Condensed SemiBold"/>
          <w:color w:val="121B5A" w:themeColor="accent1"/>
          <w:sz w:val="28"/>
          <w:szCs w:val="28"/>
        </w:rPr>
      </w:pPr>
      <w:r w:rsidRPr="00922ABB">
        <w:rPr>
          <w:b/>
          <w:bCs/>
        </w:rPr>
        <w:t>Promot</w:t>
      </w:r>
      <w:r w:rsidR="003679C0" w:rsidRPr="00922ABB">
        <w:rPr>
          <w:b/>
          <w:bCs/>
        </w:rPr>
        <w:t>e</w:t>
      </w:r>
      <w:r w:rsidRPr="00922ABB">
        <w:rPr>
          <w:b/>
          <w:bCs/>
        </w:rPr>
        <w:t xml:space="preserve"> best practices: </w:t>
      </w:r>
      <w:r w:rsidR="005D3CD1">
        <w:t>T</w:t>
      </w:r>
      <w:r w:rsidRPr="009057C0">
        <w:t xml:space="preserve">here was appetite for CQC to share case studies showcasing successful models of care, innovative approaches, and effective team compositions within community mental health teams.  </w:t>
      </w:r>
    </w:p>
    <w:p w14:paraId="3367006C" w14:textId="5B322DCD" w:rsidR="009221DB" w:rsidRPr="00922ABB" w:rsidRDefault="009057C0" w:rsidP="000009F9">
      <w:pPr>
        <w:pStyle w:val="04ABodyText"/>
        <w:numPr>
          <w:ilvl w:val="0"/>
          <w:numId w:val="0"/>
        </w:numPr>
        <w:rPr>
          <w:rFonts w:ascii="Barlow Semi Condensed SemiBold" w:hAnsi="Barlow Semi Condensed SemiBold"/>
          <w:color w:val="121B5A" w:themeColor="accent1"/>
          <w:sz w:val="28"/>
          <w:szCs w:val="28"/>
        </w:rPr>
      </w:pPr>
      <w:r w:rsidRPr="009057C0">
        <w:t xml:space="preserve">CQC may </w:t>
      </w:r>
      <w:r w:rsidR="000009F9">
        <w:t xml:space="preserve">also </w:t>
      </w:r>
      <w:r w:rsidRPr="009057C0">
        <w:t xml:space="preserve">wish to increase its focus on community mental health teams, ensuring that inspections and regulatory activities adequately address the unique challenges of </w:t>
      </w:r>
      <w:r w:rsidR="00404705">
        <w:t xml:space="preserve">medicines </w:t>
      </w:r>
      <w:r w:rsidR="00782807">
        <w:t>optimisation</w:t>
      </w:r>
      <w:r w:rsidRPr="009057C0">
        <w:t xml:space="preserve"> in these settings</w:t>
      </w:r>
      <w:r w:rsidR="005D3CD1">
        <w:t>, and that its regulation leads to the intended outcomes.</w:t>
      </w:r>
      <w:r w:rsidRPr="009057C0">
        <w:t xml:space="preserve"> </w:t>
      </w:r>
      <w:r w:rsidR="009221DB">
        <w:br w:type="page"/>
      </w:r>
      <w:r w:rsidR="006C7302">
        <w:rPr>
          <w:noProof/>
        </w:rPr>
        <w:lastRenderedPageBreak/>
        <mc:AlternateContent>
          <mc:Choice Requires="wps">
            <w:drawing>
              <wp:anchor distT="0" distB="0" distL="114300" distR="114300" simplePos="0" relativeHeight="251658248" behindDoc="0" locked="0" layoutInCell="1" allowOverlap="1" wp14:anchorId="4EC71A03" wp14:editId="0FD07208">
                <wp:simplePos x="0" y="0"/>
                <wp:positionH relativeFrom="column">
                  <wp:posOffset>-540385</wp:posOffset>
                </wp:positionH>
                <wp:positionV relativeFrom="paragraph">
                  <wp:posOffset>-805815</wp:posOffset>
                </wp:positionV>
                <wp:extent cx="7559696" cy="10691495"/>
                <wp:effectExtent l="0" t="0" r="0" b="0"/>
                <wp:wrapNone/>
                <wp:docPr id="8027004" name="Dark Blue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96" cy="10691495"/>
                        </a:xfrm>
                        <a:prstGeom prst="rect">
                          <a:avLst/>
                        </a:prstGeom>
                        <a:gradFill flip="none" rotWithShape="1">
                          <a:gsLst>
                            <a:gs pos="0">
                              <a:srgbClr val="06091F"/>
                            </a:gs>
                            <a:gs pos="100000">
                              <a:schemeClr val="accent1"/>
                            </a:gs>
                          </a:gsLst>
                          <a:lin ang="2700000" scaled="1"/>
                          <a:tileRect/>
                        </a:grad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42AB7" id="Dark Blue Background" o:spid="_x0000_s1026" alt="&quot;&quot;" style="position:absolute;margin-left:-42.55pt;margin-top:-63.45pt;width:595.25pt;height:841.8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" fillcolor="#06091f" stroked="f" strokeweight="29pt">
                <v:fill color2="#121b5a [3204]" rotate="t" angle="45" focus="100%" type="gradient"/>
              </v:rect>
            </w:pict>
          </mc:Fallback>
        </mc:AlternateContent>
      </w:r>
      <w:hyperlink r:id="rId34" w:anchor=":~:text=Association%20of%20Mental%20Health%20Providers%20encourages%20better%20integrated%20personal%20and,tailored%20to%20a%20person's%20needs." w:history="1">
        <w:r w:rsidR="00876283" w:rsidRPr="00922ABB">
          <w:rPr>
            <w:rStyle w:val="Hyperlink"/>
            <w:sz w:val="20"/>
          </w:rPr>
          <w:t>whole system mental health</w:t>
        </w:r>
      </w:hyperlink>
    </w:p>
    <w:p w14:paraId="43013253" w14:textId="626F56A0" w:rsidR="008719A4" w:rsidRDefault="008719A4">
      <w:pPr>
        <w:rPr>
          <w:rFonts w:ascii="Barlow Semi Condensed ExtraBold" w:hAnsi="Barlow Semi Condensed ExtraBold"/>
          <w:color w:val="121B5A" w:themeColor="accent1"/>
          <w:sz w:val="56"/>
          <w:szCs w:val="48"/>
        </w:rPr>
      </w:pPr>
      <w:r>
        <w:rPr>
          <w:noProof/>
        </w:rPr>
        <mc:AlternateContent>
          <mc:Choice Requires="wps">
            <w:drawing>
              <wp:anchor distT="0" distB="0" distL="114300" distR="114300" simplePos="0" relativeHeight="251658249" behindDoc="0" locked="0" layoutInCell="1" allowOverlap="1" wp14:anchorId="298D02B5" wp14:editId="48E92534">
                <wp:simplePos x="0" y="0"/>
                <wp:positionH relativeFrom="column">
                  <wp:posOffset>404514</wp:posOffset>
                </wp:positionH>
                <wp:positionV relativeFrom="paragraph">
                  <wp:posOffset>937980</wp:posOffset>
                </wp:positionV>
                <wp:extent cx="6982460" cy="3761740"/>
                <wp:effectExtent l="0" t="0" r="0" b="0"/>
                <wp:wrapNone/>
                <wp:docPr id="671406622" name="Chapter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3761740"/>
                        </a:xfrm>
                        <a:prstGeom prst="rect">
                          <a:avLst/>
                        </a:prstGeom>
                        <a:solidFill>
                          <a:srgbClr val="000000">
                            <a:alpha val="0"/>
                          </a:srgbClr>
                        </a:solidFill>
                        <a:ln>
                          <a:noFill/>
                        </a:ln>
                      </wps:spPr>
                      <wps:txbx>
                        <w:txbxContent>
                          <w:p w14:paraId="694AC052" w14:textId="4F20346B" w:rsidR="008719A4" w:rsidRPr="008719A4" w:rsidRDefault="008719A4" w:rsidP="008719A4">
                            <w:pPr>
                              <w:pStyle w:val="Documentsubtitleanddate"/>
                              <w:spacing w:line="216" w:lineRule="auto"/>
                              <w:ind w:left="0" w:right="1247"/>
                              <w:rPr>
                                <w:rFonts w:ascii="Barlow Semi Condensed ExtraBold" w:hAnsi="Barlow Semi Condensed ExtraBold"/>
                                <w:sz w:val="96"/>
                                <w:szCs w:val="96"/>
                              </w:rPr>
                            </w:pPr>
                            <w:r w:rsidRPr="008719A4">
                              <w:rPr>
                                <w:rFonts w:ascii="Barlow Semi Condensed ExtraBold" w:hAnsi="Barlow Semi Condensed ExtraBold"/>
                                <w:sz w:val="96"/>
                                <w:szCs w:val="96"/>
                              </w:rPr>
                              <w:t>Appendix</w:t>
                            </w:r>
                          </w:p>
                        </w:txbxContent>
                      </wps:txbx>
                      <wps:bodyPr rot="0" vert="horz" wrap="square" lIns="0" tIns="540000" rIns="0" bIns="0" anchor="t" anchorCtr="0" upright="1">
                        <a:spAutoFit/>
                      </wps:bodyPr>
                    </wps:wsp>
                  </a:graphicData>
                </a:graphic>
              </wp:anchor>
            </w:drawing>
          </mc:Choice>
          <mc:Fallback>
            <w:pict>
              <v:shape w14:anchorId="298D02B5" id="_x0000_s1029" type="#_x0000_t202" alt="&quot;&quot;" style="position:absolute;margin-left:31.85pt;margin-top:73.85pt;width:549.8pt;height:296.2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" fillcolor="black" stroked="f">
                <v:fill opacity="0"/>
                <v:textbox style="mso-fit-shape-to-text:t" inset="0,15mm,0,0">
                  <w:txbxContent>
                    <w:p w14:paraId="694AC052" w14:textId="4F20346B" w:rsidR="008719A4" w:rsidRPr="008719A4" w:rsidRDefault="008719A4" w:rsidP="008719A4">
                      <w:pPr>
                        <w:pStyle w:val="Documentsubtitleanddate"/>
                        <w:spacing w:line="216" w:lineRule="auto"/>
                        <w:ind w:left="0" w:right="1247"/>
                        <w:rPr>
                          <w:rFonts w:ascii="Barlow Semi Condensed ExtraBold" w:hAnsi="Barlow Semi Condensed ExtraBold"/>
                          <w:sz w:val="96"/>
                          <w:szCs w:val="96"/>
                        </w:rPr>
                      </w:pPr>
                      <w:r w:rsidRPr="008719A4">
                        <w:rPr>
                          <w:rFonts w:ascii="Barlow Semi Condensed ExtraBold" w:hAnsi="Barlow Semi Condensed ExtraBold"/>
                          <w:sz w:val="96"/>
                          <w:szCs w:val="96"/>
                        </w:rPr>
                        <w:t>Appendix</w:t>
                      </w:r>
                    </w:p>
                  </w:txbxContent>
                </v:textbox>
              </v:shape>
            </w:pict>
          </mc:Fallback>
        </mc:AlternateContent>
      </w:r>
      <w:r>
        <w:br w:type="page"/>
      </w:r>
    </w:p>
    <w:p w14:paraId="47154A6B" w14:textId="233BAA4E" w:rsidR="009221DB" w:rsidRDefault="009221DB" w:rsidP="008719A4">
      <w:pPr>
        <w:pStyle w:val="01BMainHeadingNumberedTOC"/>
        <w:numPr>
          <w:ilvl w:val="0"/>
          <w:numId w:val="0"/>
        </w:numPr>
        <w:ind w:left="567" w:hanging="567"/>
      </w:pPr>
      <w:bookmarkStart w:id="219" w:name="_Toc200463436"/>
      <w:r>
        <w:lastRenderedPageBreak/>
        <w:t>Appendix</w:t>
      </w:r>
      <w:bookmarkEnd w:id="219"/>
      <w:r>
        <w:t xml:space="preserve"> </w:t>
      </w:r>
    </w:p>
    <w:p w14:paraId="00023FD6" w14:textId="159FBC6D" w:rsidR="0086782E" w:rsidRPr="0086782E" w:rsidRDefault="0086782E" w:rsidP="0086782E">
      <w:pPr>
        <w:pStyle w:val="02BSubheadingNumbered1stlevelTOC"/>
      </w:pPr>
      <w:bookmarkStart w:id="220" w:name="_Toc200463372"/>
      <w:bookmarkStart w:id="221" w:name="_Toc200463437"/>
      <w:r>
        <w:t>Questionnaire</w:t>
      </w:r>
      <w:bookmarkEnd w:id="220"/>
      <w:bookmarkEnd w:id="221"/>
    </w:p>
    <w:p w14:paraId="1FEEACED" w14:textId="77777777" w:rsidR="0086782E" w:rsidRPr="0086782E" w:rsidRDefault="0086782E" w:rsidP="0086782E">
      <w:pPr>
        <w:jc w:val="center"/>
        <w:rPr>
          <w:rFonts w:asciiTheme="minorHAnsi" w:hAnsiTheme="minorHAnsi"/>
          <w:b/>
          <w:bCs/>
          <w:sz w:val="24"/>
          <w:szCs w:val="24"/>
          <w:u w:val="single"/>
        </w:rPr>
      </w:pPr>
      <w:r w:rsidRPr="0086782E">
        <w:rPr>
          <w:rFonts w:asciiTheme="minorHAnsi" w:hAnsiTheme="minorHAnsi"/>
          <w:b/>
          <w:bCs/>
          <w:sz w:val="24"/>
          <w:szCs w:val="24"/>
          <w:u w:val="single"/>
        </w:rPr>
        <w:t xml:space="preserve">RDEC survey – Medicines in Mental Health </w:t>
      </w:r>
    </w:p>
    <w:p w14:paraId="226CBFB7" w14:textId="77777777" w:rsidR="0086782E" w:rsidRPr="0086782E" w:rsidRDefault="0086782E" w:rsidP="0086782E">
      <w:pPr>
        <w:pStyle w:val="Section"/>
        <w:rPr>
          <w:rFonts w:asciiTheme="minorHAnsi" w:hAnsiTheme="minorHAnsi"/>
          <w:sz w:val="24"/>
          <w:szCs w:val="24"/>
        </w:rPr>
      </w:pPr>
      <w:r w:rsidRPr="0086782E">
        <w:rPr>
          <w:rFonts w:asciiTheme="minorHAnsi" w:hAnsiTheme="minorHAnsi"/>
          <w:sz w:val="24"/>
          <w:szCs w:val="24"/>
        </w:rPr>
        <w:t>SECTION A: Introduction</w:t>
      </w:r>
    </w:p>
    <w:p w14:paraId="41038B20" w14:textId="77777777" w:rsidR="0086782E" w:rsidRDefault="0086782E" w:rsidP="0086782E">
      <w:pPr>
        <w:rPr>
          <w:rFonts w:asciiTheme="minorHAnsi" w:hAnsiTheme="minorHAnsi"/>
          <w:bCs/>
          <w:sz w:val="24"/>
          <w:szCs w:val="24"/>
          <w:lang w:val="en-US"/>
        </w:rPr>
      </w:pPr>
      <w:r w:rsidRPr="0086782E">
        <w:rPr>
          <w:rFonts w:asciiTheme="minorHAnsi" w:hAnsiTheme="minorHAnsi"/>
          <w:bCs/>
          <w:sz w:val="24"/>
          <w:szCs w:val="24"/>
          <w:lang w:val="en-US"/>
        </w:rPr>
        <w:t xml:space="preserve">Thank you for your help with this research. </w:t>
      </w:r>
    </w:p>
    <w:p w14:paraId="41E79CA6" w14:textId="77777777" w:rsidR="0086782E" w:rsidRPr="0086782E" w:rsidRDefault="0086782E" w:rsidP="0086782E">
      <w:pPr>
        <w:rPr>
          <w:rFonts w:asciiTheme="minorHAnsi" w:hAnsiTheme="minorHAnsi"/>
          <w:bCs/>
          <w:sz w:val="24"/>
          <w:szCs w:val="24"/>
        </w:rPr>
      </w:pPr>
    </w:p>
    <w:p w14:paraId="3FFD1494" w14:textId="77777777" w:rsidR="0086782E" w:rsidRDefault="0086782E" w:rsidP="0086782E">
      <w:pPr>
        <w:rPr>
          <w:rFonts w:asciiTheme="minorHAnsi" w:hAnsiTheme="minorHAnsi"/>
          <w:sz w:val="24"/>
          <w:szCs w:val="24"/>
        </w:rPr>
      </w:pPr>
      <w:r w:rsidRPr="0086782E">
        <w:rPr>
          <w:rFonts w:asciiTheme="minorHAnsi" w:hAnsiTheme="minorHAnsi"/>
          <w:bCs/>
          <w:sz w:val="24"/>
          <w:szCs w:val="24"/>
          <w:lang w:val="en-US"/>
        </w:rPr>
        <w:t xml:space="preserve">This survey is being conducted by Ipsos. We are an independent research company. The Care Quality Commission (CQC) has asked us to conduct research on how people are supported to take their medicines for mental health (psychotropic medicines), safely and effectively in the community. </w:t>
      </w:r>
      <w:r w:rsidRPr="0086782E">
        <w:rPr>
          <w:rFonts w:asciiTheme="minorHAnsi" w:hAnsiTheme="minorHAnsi"/>
          <w:sz w:val="24"/>
          <w:szCs w:val="24"/>
        </w:rPr>
        <w:t xml:space="preserve">CQC also wishes to expand the evidence base on what good care looks like in relation to this. </w:t>
      </w:r>
    </w:p>
    <w:p w14:paraId="0656D950" w14:textId="77777777" w:rsidR="0086782E" w:rsidRPr="0086782E" w:rsidRDefault="0086782E" w:rsidP="0086782E">
      <w:pPr>
        <w:rPr>
          <w:rFonts w:asciiTheme="minorHAnsi" w:hAnsiTheme="minorHAnsi"/>
          <w:bCs/>
          <w:sz w:val="24"/>
          <w:szCs w:val="24"/>
          <w:lang w:val="en-US"/>
        </w:rPr>
      </w:pPr>
    </w:p>
    <w:p w14:paraId="6B0B5651" w14:textId="77777777" w:rsidR="0086782E" w:rsidRPr="0086782E" w:rsidRDefault="0086782E" w:rsidP="0086782E">
      <w:pPr>
        <w:rPr>
          <w:rFonts w:asciiTheme="minorHAnsi" w:hAnsiTheme="minorHAnsi"/>
          <w:bCs/>
          <w:sz w:val="24"/>
          <w:szCs w:val="24"/>
          <w:lang w:val="en-US"/>
        </w:rPr>
      </w:pPr>
      <w:r w:rsidRPr="0086782E">
        <w:rPr>
          <w:rFonts w:asciiTheme="minorHAnsi" w:hAnsiTheme="minorHAnsi"/>
          <w:b/>
          <w:sz w:val="24"/>
          <w:szCs w:val="24"/>
          <w:lang w:val="en-US"/>
        </w:rPr>
        <w:t>All the information you provide will be treated in the strictest confidence and only Ipsos will know who said what,</w:t>
      </w:r>
      <w:r w:rsidRPr="0086782E">
        <w:rPr>
          <w:rFonts w:asciiTheme="minorHAnsi" w:hAnsiTheme="minorHAnsi"/>
          <w:bCs/>
          <w:sz w:val="24"/>
          <w:szCs w:val="24"/>
          <w:lang w:val="en-US"/>
        </w:rPr>
        <w:t xml:space="preserve"> </w:t>
      </w:r>
      <w:r w:rsidRPr="0086782E">
        <w:rPr>
          <w:rFonts w:asciiTheme="minorHAnsi" w:eastAsia="Arial" w:hAnsiTheme="minorHAnsi"/>
          <w:bCs/>
          <w:sz w:val="24"/>
          <w:szCs w:val="24"/>
        </w:rPr>
        <w:t xml:space="preserve">unless you tell us something that makes us concerned that you or someone else is at serious risk of harm, in which case we might need to pass this on to somebody else. Ipsos is bound by the Data Protection Act 2018, the UK General Data Protection Regulation 2018 and the Market Research Society Code of Conduct. </w:t>
      </w:r>
      <w:r w:rsidRPr="0086782E">
        <w:rPr>
          <w:rFonts w:asciiTheme="minorHAnsi" w:hAnsiTheme="minorHAnsi"/>
          <w:bCs/>
          <w:sz w:val="24"/>
          <w:szCs w:val="24"/>
        </w:rPr>
        <w:t xml:space="preserve">We will provide anonymised and aggregated findings, and it will </w:t>
      </w:r>
      <w:r w:rsidRPr="0086782E">
        <w:rPr>
          <w:rFonts w:asciiTheme="minorHAnsi" w:hAnsiTheme="minorHAnsi"/>
          <w:b/>
          <w:sz w:val="24"/>
          <w:szCs w:val="24"/>
        </w:rPr>
        <w:t>not</w:t>
      </w:r>
      <w:r w:rsidRPr="0086782E">
        <w:rPr>
          <w:rFonts w:asciiTheme="minorHAnsi" w:hAnsiTheme="minorHAnsi"/>
          <w:bCs/>
          <w:sz w:val="24"/>
          <w:szCs w:val="24"/>
        </w:rPr>
        <w:t xml:space="preserve"> be possible to identify who took part or which organisation they are from when reading the report</w:t>
      </w:r>
      <w:r w:rsidRPr="0086782E">
        <w:rPr>
          <w:rFonts w:asciiTheme="minorHAnsi" w:hAnsiTheme="minorHAnsi"/>
          <w:bCs/>
          <w:sz w:val="24"/>
          <w:szCs w:val="24"/>
          <w:lang w:val="en-US"/>
        </w:rPr>
        <w:t xml:space="preserve">. </w:t>
      </w:r>
    </w:p>
    <w:p w14:paraId="2CFB587D" w14:textId="77777777" w:rsidR="0086782E" w:rsidRPr="0086782E" w:rsidRDefault="0086782E" w:rsidP="0086782E">
      <w:pPr>
        <w:rPr>
          <w:rFonts w:asciiTheme="minorHAnsi" w:hAnsiTheme="minorHAnsi"/>
          <w:b/>
          <w:bCs/>
          <w:color w:val="FF0000"/>
          <w:sz w:val="24"/>
          <w:szCs w:val="24"/>
        </w:rPr>
      </w:pPr>
    </w:p>
    <w:p w14:paraId="417E7F03" w14:textId="77777777" w:rsidR="0086782E" w:rsidRPr="0086782E" w:rsidRDefault="0086782E" w:rsidP="0086782E">
      <w:pPr>
        <w:rPr>
          <w:rFonts w:asciiTheme="minorHAnsi" w:hAnsiTheme="minorHAnsi"/>
          <w:bCs/>
          <w:sz w:val="24"/>
          <w:szCs w:val="24"/>
          <w:lang w:val="en-US"/>
        </w:rPr>
      </w:pPr>
      <w:r w:rsidRPr="0086782E">
        <w:rPr>
          <w:rFonts w:asciiTheme="minorHAnsi" w:hAnsiTheme="minorHAnsi"/>
          <w:bCs/>
          <w:sz w:val="24"/>
          <w:szCs w:val="24"/>
          <w:lang w:val="en-US"/>
        </w:rPr>
        <w:t>You can access the privacy notice, which outlines further information about how we will use the data from the survey, here.</w:t>
      </w:r>
    </w:p>
    <w:p w14:paraId="2CDB7A7F" w14:textId="77777777" w:rsidR="0086782E" w:rsidRPr="0086782E" w:rsidRDefault="0086782E" w:rsidP="0086782E">
      <w:pPr>
        <w:rPr>
          <w:rFonts w:asciiTheme="minorHAnsi" w:hAnsiTheme="minorHAnsi"/>
          <w:bCs/>
          <w:sz w:val="24"/>
          <w:szCs w:val="24"/>
          <w:lang w:val="en-US"/>
        </w:rPr>
      </w:pPr>
    </w:p>
    <w:p w14:paraId="054E3454" w14:textId="77777777" w:rsidR="0086782E" w:rsidRPr="0086782E" w:rsidRDefault="0086782E" w:rsidP="0086782E">
      <w:pPr>
        <w:rPr>
          <w:rFonts w:asciiTheme="minorHAnsi" w:hAnsiTheme="minorHAnsi"/>
          <w:bCs/>
          <w:sz w:val="24"/>
          <w:szCs w:val="24"/>
          <w:lang w:val="en-US"/>
        </w:rPr>
      </w:pPr>
      <w:r w:rsidRPr="0086782E">
        <w:rPr>
          <w:rFonts w:asciiTheme="minorHAnsi" w:hAnsiTheme="minorHAnsi"/>
          <w:bCs/>
          <w:sz w:val="24"/>
          <w:szCs w:val="24"/>
          <w:lang w:val="en-US"/>
        </w:rPr>
        <w:t>You can choose to exit the survey at any point and are under no obligation to respond. If you exit the survey before completing it, we may use the information you have provided up until the point you exit.</w:t>
      </w:r>
      <w:bookmarkStart w:id="222" w:name="_Hlk191287854"/>
    </w:p>
    <w:p w14:paraId="0B151E3A" w14:textId="77777777" w:rsidR="0086782E" w:rsidRPr="0086782E" w:rsidRDefault="0086782E" w:rsidP="0086782E">
      <w:pPr>
        <w:rPr>
          <w:rFonts w:asciiTheme="minorHAnsi" w:hAnsiTheme="minorHAnsi"/>
          <w:bCs/>
          <w:sz w:val="24"/>
          <w:szCs w:val="24"/>
          <w:lang w:val="en-US"/>
        </w:rPr>
      </w:pPr>
    </w:p>
    <w:p w14:paraId="601A87FD" w14:textId="59A0DB97" w:rsidR="0086782E" w:rsidRDefault="0086782E" w:rsidP="0086782E">
      <w:pPr>
        <w:rPr>
          <w:rFonts w:asciiTheme="minorHAnsi" w:hAnsiTheme="minorHAnsi"/>
          <w:b/>
          <w:bCs/>
          <w:sz w:val="24"/>
          <w:szCs w:val="24"/>
        </w:rPr>
      </w:pPr>
      <w:r w:rsidRPr="0086782E">
        <w:rPr>
          <w:rFonts w:asciiTheme="minorHAnsi" w:hAnsiTheme="minorHAnsi"/>
          <w:bCs/>
          <w:sz w:val="24"/>
          <w:szCs w:val="24"/>
          <w:lang w:val="en-US"/>
        </w:rPr>
        <w:t xml:space="preserve">The survey is designed to be completed by </w:t>
      </w:r>
      <w:r w:rsidRPr="0086782E">
        <w:rPr>
          <w:rFonts w:asciiTheme="minorHAnsi" w:hAnsiTheme="minorHAnsi"/>
          <w:bCs/>
          <w:sz w:val="24"/>
          <w:szCs w:val="24"/>
        </w:rPr>
        <w:t>the wide range of individuals who are involved in supporting people in the community with their psychotropic medicines.</w:t>
      </w:r>
      <w:r w:rsidRPr="0086782E">
        <w:rPr>
          <w:rFonts w:asciiTheme="minorHAnsi" w:hAnsiTheme="minorHAnsi"/>
          <w:b/>
          <w:bCs/>
          <w:sz w:val="24"/>
          <w:szCs w:val="24"/>
        </w:rPr>
        <w:t xml:space="preserve"> You might be part of a community mental health team in an NHS trust, a GP or prescriber in a primary care service or integrated care team, or working as an advocate for people in a charity or support organisation – we’re really interested in hearing from you all.</w:t>
      </w:r>
    </w:p>
    <w:p w14:paraId="6193144B" w14:textId="77777777" w:rsidR="0086782E" w:rsidRPr="0086782E" w:rsidRDefault="0086782E" w:rsidP="0086782E">
      <w:pPr>
        <w:rPr>
          <w:rFonts w:asciiTheme="minorHAnsi" w:hAnsiTheme="minorHAnsi"/>
          <w:bCs/>
          <w:sz w:val="24"/>
          <w:szCs w:val="24"/>
          <w:lang w:val="en-US"/>
        </w:rPr>
      </w:pPr>
    </w:p>
    <w:bookmarkEnd w:id="222"/>
    <w:p w14:paraId="495BE9CD" w14:textId="5FF53D40" w:rsidR="0086782E" w:rsidRPr="0086782E" w:rsidRDefault="0086782E" w:rsidP="0086782E">
      <w:pPr>
        <w:rPr>
          <w:rFonts w:asciiTheme="minorHAnsi" w:hAnsiTheme="minorHAnsi"/>
          <w:bCs/>
          <w:sz w:val="24"/>
          <w:szCs w:val="24"/>
          <w:lang w:val="en-US"/>
        </w:rPr>
      </w:pPr>
      <w:r w:rsidRPr="0086782E">
        <w:rPr>
          <w:rFonts w:asciiTheme="minorHAnsi" w:hAnsiTheme="minorHAnsi"/>
          <w:bCs/>
          <w:sz w:val="24"/>
          <w:szCs w:val="24"/>
          <w:lang w:val="en-US"/>
        </w:rPr>
        <w:t>CQC is keen to hear from as many people as possible, so please forward the survey on to other people within your organisation that it is relevant to. This link can be completed by multiple people.</w:t>
      </w:r>
    </w:p>
    <w:p w14:paraId="09E16875" w14:textId="77777777" w:rsidR="0086782E" w:rsidRPr="0086782E" w:rsidRDefault="0086782E" w:rsidP="0086782E">
      <w:pPr>
        <w:rPr>
          <w:rFonts w:asciiTheme="minorHAnsi" w:hAnsiTheme="minorHAnsi"/>
          <w:bCs/>
          <w:sz w:val="24"/>
          <w:szCs w:val="24"/>
          <w:lang w:val="en-US"/>
        </w:rPr>
      </w:pPr>
    </w:p>
    <w:p w14:paraId="662536B6" w14:textId="77777777" w:rsidR="0086782E" w:rsidRPr="0086782E" w:rsidRDefault="0086782E" w:rsidP="0086782E">
      <w:pPr>
        <w:rPr>
          <w:rFonts w:asciiTheme="minorHAnsi" w:hAnsiTheme="minorHAnsi"/>
          <w:bCs/>
          <w:sz w:val="24"/>
          <w:szCs w:val="24"/>
          <w:lang w:val="en-US"/>
        </w:rPr>
      </w:pPr>
      <w:r w:rsidRPr="0086782E">
        <w:rPr>
          <w:rFonts w:asciiTheme="minorHAnsi" w:hAnsiTheme="minorHAnsi"/>
          <w:bCs/>
          <w:sz w:val="24"/>
          <w:szCs w:val="24"/>
          <w:lang w:val="en-US"/>
        </w:rPr>
        <w:t>If you have any queries about the survey, please email</w:t>
      </w:r>
      <w:r w:rsidRPr="0086782E">
        <w:rPr>
          <w:rFonts w:asciiTheme="minorHAnsi" w:hAnsiTheme="minorHAnsi"/>
          <w:bCs/>
          <w:color w:val="9FE5D8" w:themeColor="accent6"/>
          <w:sz w:val="24"/>
          <w:szCs w:val="24"/>
          <w:lang w:val="en-US"/>
        </w:rPr>
        <w:t xml:space="preserve"> </w:t>
      </w:r>
      <w:hyperlink r:id="rId35" w:history="1">
        <w:r w:rsidRPr="0086782E">
          <w:rPr>
            <w:rStyle w:val="Hyperlink"/>
            <w:rFonts w:asciiTheme="minorHAnsi" w:hAnsiTheme="minorHAnsi"/>
            <w:bCs/>
            <w:szCs w:val="24"/>
          </w:rPr>
          <w:t>UK-PA-CMHMedicines@ipsos.com</w:t>
        </w:r>
      </w:hyperlink>
      <w:r w:rsidRPr="0086782E">
        <w:rPr>
          <w:rFonts w:asciiTheme="minorHAnsi" w:hAnsiTheme="minorHAnsi"/>
          <w:color w:val="333333"/>
          <w:sz w:val="24"/>
          <w:szCs w:val="24"/>
          <w:shd w:val="clear" w:color="auto" w:fill="FFFFFF"/>
        </w:rPr>
        <w:t>.</w:t>
      </w:r>
    </w:p>
    <w:p w14:paraId="655FBB8F" w14:textId="4335FA0F" w:rsidR="0086782E" w:rsidRPr="0086782E" w:rsidRDefault="0086782E" w:rsidP="0086782E">
      <w:pPr>
        <w:rPr>
          <w:rFonts w:asciiTheme="minorHAnsi" w:hAnsiTheme="minorHAnsi"/>
          <w:sz w:val="24"/>
          <w:szCs w:val="24"/>
        </w:rPr>
      </w:pPr>
      <w:r w:rsidRPr="0086782E">
        <w:rPr>
          <w:rFonts w:asciiTheme="minorHAnsi" w:hAnsiTheme="minorHAnsi"/>
          <w:sz w:val="24"/>
          <w:szCs w:val="24"/>
        </w:rPr>
        <w:t xml:space="preserve">If you agree to take part, please click on next. </w:t>
      </w:r>
    </w:p>
    <w:p w14:paraId="24AB4E8B" w14:textId="77777777" w:rsidR="0086782E" w:rsidRPr="0086782E" w:rsidRDefault="0086782E" w:rsidP="0086782E">
      <w:pPr>
        <w:rPr>
          <w:rFonts w:asciiTheme="minorHAnsi" w:hAnsiTheme="minorHAnsi"/>
          <w:bCs/>
          <w:sz w:val="24"/>
          <w:szCs w:val="24"/>
          <w:lang w:val="en-US"/>
        </w:rPr>
      </w:pPr>
    </w:p>
    <w:p w14:paraId="5AF0EC0F" w14:textId="77777777" w:rsidR="0086782E" w:rsidRPr="0086782E" w:rsidRDefault="0086782E" w:rsidP="0086782E">
      <w:pPr>
        <w:rPr>
          <w:rFonts w:asciiTheme="minorHAnsi" w:hAnsiTheme="minorHAnsi"/>
          <w:bCs/>
          <w:sz w:val="24"/>
          <w:szCs w:val="24"/>
          <w:lang w:val="en-US"/>
        </w:rPr>
      </w:pPr>
      <w:r w:rsidRPr="0086782E">
        <w:rPr>
          <w:rFonts w:asciiTheme="minorHAnsi" w:hAnsiTheme="minorHAnsi"/>
          <w:bCs/>
          <w:sz w:val="24"/>
          <w:szCs w:val="24"/>
          <w:lang w:val="en-US"/>
        </w:rPr>
        <w:t xml:space="preserve">The research asks you about the management of people taking psychotropic medications. </w:t>
      </w:r>
      <w:r w:rsidRPr="0086782E">
        <w:rPr>
          <w:rFonts w:asciiTheme="minorHAnsi" w:hAnsiTheme="minorHAnsi"/>
          <w:bCs/>
          <w:sz w:val="24"/>
          <w:szCs w:val="24"/>
        </w:rPr>
        <w:t>Psychotropic medicines work in the brain. They affect behaviour, mood, consciousness, thoughts or perception. They are used to treat a range of mental health conditions.</w:t>
      </w:r>
    </w:p>
    <w:p w14:paraId="679CD2D0" w14:textId="77777777" w:rsidR="0086782E" w:rsidRPr="0086782E" w:rsidRDefault="0086782E" w:rsidP="0086782E">
      <w:pPr>
        <w:rPr>
          <w:rFonts w:asciiTheme="minorHAnsi" w:hAnsiTheme="minorHAnsi"/>
          <w:bCs/>
          <w:sz w:val="24"/>
          <w:szCs w:val="24"/>
          <w:lang w:val="en-US"/>
        </w:rPr>
      </w:pPr>
      <w:r w:rsidRPr="0086782E">
        <w:rPr>
          <w:rFonts w:asciiTheme="minorHAnsi" w:hAnsiTheme="minorHAnsi"/>
          <w:bCs/>
          <w:sz w:val="24"/>
          <w:szCs w:val="24"/>
          <w:lang w:val="en-US"/>
        </w:rPr>
        <w:t xml:space="preserve">Some questions will ask you about what you do in your organisation, and others will ask you about your local area or locality. By local area we’d like you to think about the geographical area within which you usually work. For example, not just the organisation that you work in, but about other organisations in your local area and the services and support they offer. </w:t>
      </w:r>
    </w:p>
    <w:p w14:paraId="06506DD4" w14:textId="77777777" w:rsidR="0086782E" w:rsidRPr="0086782E" w:rsidRDefault="0086782E" w:rsidP="0086782E">
      <w:pPr>
        <w:rPr>
          <w:rFonts w:asciiTheme="minorHAnsi" w:hAnsiTheme="minorHAnsi"/>
          <w:bCs/>
          <w:sz w:val="24"/>
          <w:szCs w:val="24"/>
          <w:lang w:val="en-US"/>
        </w:rPr>
      </w:pPr>
    </w:p>
    <w:p w14:paraId="5691FF95" w14:textId="77777777" w:rsidR="0086782E" w:rsidRPr="0086782E" w:rsidRDefault="0086782E" w:rsidP="0086782E">
      <w:pPr>
        <w:pStyle w:val="Section"/>
        <w:rPr>
          <w:rFonts w:asciiTheme="minorHAnsi" w:hAnsiTheme="minorHAnsi"/>
          <w:sz w:val="24"/>
          <w:szCs w:val="24"/>
        </w:rPr>
      </w:pPr>
      <w:r w:rsidRPr="0086782E">
        <w:rPr>
          <w:rFonts w:asciiTheme="minorHAnsi" w:hAnsiTheme="minorHAnsi"/>
          <w:sz w:val="24"/>
          <w:szCs w:val="24"/>
        </w:rPr>
        <w:t>Section B: Demographics</w:t>
      </w:r>
    </w:p>
    <w:p w14:paraId="3A06DF5B" w14:textId="77777777" w:rsidR="0086782E" w:rsidRPr="0086782E" w:rsidRDefault="0086782E" w:rsidP="0086782E">
      <w:pPr>
        <w:rPr>
          <w:rFonts w:asciiTheme="minorHAnsi" w:hAnsiTheme="minorHAnsi"/>
          <w:bCs/>
          <w:color w:val="1DAFAD" w:themeColor="text2"/>
          <w:sz w:val="24"/>
          <w:szCs w:val="24"/>
        </w:rPr>
      </w:pPr>
      <w:r w:rsidRPr="0086782E">
        <w:rPr>
          <w:rFonts w:asciiTheme="minorHAnsi" w:eastAsia="Calibri" w:hAnsiTheme="minorHAnsi"/>
          <w:bCs/>
          <w:sz w:val="24"/>
          <w:szCs w:val="24"/>
        </w:rPr>
        <w:t>QA. If you would like to be able to complete this survey in more than one go, please provide your email address</w:t>
      </w:r>
    </w:p>
    <w:p w14:paraId="34B372F0" w14:textId="77777777" w:rsidR="0086782E" w:rsidRPr="0086782E" w:rsidRDefault="0086782E" w:rsidP="0086782E">
      <w:pPr>
        <w:pStyle w:val="QCODE"/>
        <w:rPr>
          <w:rFonts w:asciiTheme="minorHAnsi" w:hAnsiTheme="minorHAnsi"/>
          <w:b w:val="0"/>
          <w:color w:val="auto"/>
          <w:sz w:val="24"/>
          <w:szCs w:val="24"/>
        </w:rPr>
      </w:pPr>
      <w:r w:rsidRPr="0086782E">
        <w:rPr>
          <w:rFonts w:asciiTheme="minorHAnsi" w:hAnsiTheme="minorHAnsi"/>
          <w:b w:val="0"/>
          <w:caps w:val="0"/>
          <w:color w:val="auto"/>
          <w:sz w:val="24"/>
          <w:szCs w:val="24"/>
        </w:rPr>
        <w:t>By providing your email address, we will be able to email you a unique link to your response. This link will allow you to return to your response, in the event that you do not want to complete the survey in one go or if you exit this form before you have formally submitted your response.</w:t>
      </w:r>
    </w:p>
    <w:p w14:paraId="634D2299" w14:textId="77777777" w:rsidR="0086782E" w:rsidRPr="0086782E" w:rsidRDefault="0086782E" w:rsidP="0086782E">
      <w:pPr>
        <w:pStyle w:val="Section"/>
        <w:rPr>
          <w:rFonts w:asciiTheme="minorHAnsi" w:eastAsiaTheme="minorHAnsi" w:hAnsiTheme="minorHAnsi"/>
          <w:bCs/>
          <w:color w:val="auto"/>
          <w:kern w:val="2"/>
          <w:sz w:val="24"/>
          <w:szCs w:val="24"/>
          <w:lang w:eastAsia="en-US"/>
          <w14:ligatures w14:val="standardContextual"/>
        </w:rPr>
      </w:pPr>
      <w:r w:rsidRPr="0086782E">
        <w:rPr>
          <w:rFonts w:asciiTheme="minorHAnsi" w:hAnsiTheme="minorHAnsi"/>
          <w:b w:val="0"/>
          <w:color w:val="auto"/>
          <w:sz w:val="24"/>
          <w:szCs w:val="24"/>
        </w:rPr>
        <w:t>If you do not want to receive a unique link to your response, you do not need to provide your email address. Email addresses will not be shared with CQC.</w:t>
      </w:r>
      <w:r w:rsidRPr="0086782E">
        <w:rPr>
          <w:rFonts w:asciiTheme="minorHAnsi" w:hAnsiTheme="minorHAnsi"/>
          <w:color w:val="auto"/>
          <w:sz w:val="24"/>
          <w:szCs w:val="24"/>
        </w:rPr>
        <w:t xml:space="preserve"> </w:t>
      </w:r>
    </w:p>
    <w:p w14:paraId="65D30841" w14:textId="0A786120" w:rsidR="0086782E" w:rsidRPr="0086782E" w:rsidRDefault="0086782E" w:rsidP="0086782E">
      <w:pPr>
        <w:rPr>
          <w:rFonts w:asciiTheme="minorHAnsi" w:hAnsiTheme="minorHAnsi"/>
          <w:b/>
          <w:bCs/>
          <w:sz w:val="24"/>
          <w:szCs w:val="24"/>
        </w:rPr>
      </w:pPr>
      <w:r w:rsidRPr="0086782E">
        <w:rPr>
          <w:rFonts w:asciiTheme="minorHAnsi" w:hAnsiTheme="minorHAnsi"/>
          <w:b/>
          <w:bCs/>
          <w:sz w:val="24"/>
          <w:szCs w:val="24"/>
        </w:rPr>
        <w:t>What type of organisation do you work for? Please tick all that apply</w:t>
      </w:r>
    </w:p>
    <w:p w14:paraId="119A3804" w14:textId="77777777" w:rsidR="0086782E" w:rsidRPr="0086782E" w:rsidRDefault="0086782E" w:rsidP="0086782E">
      <w:pPr>
        <w:pStyle w:val="ListParagraph"/>
        <w:numPr>
          <w:ilvl w:val="0"/>
          <w:numId w:val="42"/>
        </w:numPr>
        <w:spacing w:after="160" w:line="259" w:lineRule="auto"/>
        <w:rPr>
          <w:rFonts w:asciiTheme="minorHAnsi" w:hAnsiTheme="minorHAnsi"/>
          <w:sz w:val="24"/>
          <w:szCs w:val="24"/>
        </w:rPr>
      </w:pPr>
      <w:r w:rsidRPr="0086782E">
        <w:rPr>
          <w:rFonts w:asciiTheme="minorHAnsi" w:hAnsiTheme="minorHAnsi"/>
          <w:sz w:val="24"/>
          <w:szCs w:val="24"/>
        </w:rPr>
        <w:t>Integrated Care Board (ICB)</w:t>
      </w:r>
    </w:p>
    <w:p w14:paraId="6B71B25A" w14:textId="77777777" w:rsidR="0086782E" w:rsidRPr="0086782E" w:rsidRDefault="0086782E" w:rsidP="0086782E">
      <w:pPr>
        <w:pStyle w:val="ListParagraph"/>
        <w:numPr>
          <w:ilvl w:val="0"/>
          <w:numId w:val="42"/>
        </w:numPr>
        <w:spacing w:after="160" w:line="259" w:lineRule="auto"/>
        <w:rPr>
          <w:rFonts w:asciiTheme="minorHAnsi" w:hAnsiTheme="minorHAnsi"/>
          <w:sz w:val="24"/>
          <w:szCs w:val="24"/>
        </w:rPr>
      </w:pPr>
      <w:r w:rsidRPr="0086782E">
        <w:rPr>
          <w:rFonts w:asciiTheme="minorHAnsi" w:hAnsiTheme="minorHAnsi"/>
          <w:sz w:val="24"/>
          <w:szCs w:val="24"/>
        </w:rPr>
        <w:t>Primary care service (such as GP service, Primary Care Network)</w:t>
      </w:r>
    </w:p>
    <w:p w14:paraId="6463B8A2" w14:textId="61D60B05" w:rsidR="0086782E" w:rsidRPr="0086782E" w:rsidRDefault="0086782E" w:rsidP="0086782E">
      <w:pPr>
        <w:pStyle w:val="ListParagraph"/>
        <w:numPr>
          <w:ilvl w:val="0"/>
          <w:numId w:val="42"/>
        </w:numPr>
        <w:spacing w:after="160" w:line="259" w:lineRule="auto"/>
        <w:rPr>
          <w:rFonts w:asciiTheme="minorHAnsi" w:hAnsiTheme="minorHAnsi"/>
          <w:sz w:val="24"/>
          <w:szCs w:val="24"/>
        </w:rPr>
      </w:pPr>
      <w:r w:rsidRPr="0086782E">
        <w:rPr>
          <w:rFonts w:asciiTheme="minorHAnsi" w:hAnsiTheme="minorHAnsi"/>
          <w:sz w:val="24"/>
          <w:szCs w:val="24"/>
        </w:rPr>
        <w:t>Mental Health charity</w:t>
      </w:r>
    </w:p>
    <w:p w14:paraId="60AF0E1E" w14:textId="77777777" w:rsidR="0086782E" w:rsidRPr="0086782E" w:rsidRDefault="0086782E" w:rsidP="0086782E">
      <w:pPr>
        <w:pStyle w:val="ListParagraph"/>
        <w:numPr>
          <w:ilvl w:val="0"/>
          <w:numId w:val="42"/>
        </w:numPr>
        <w:spacing w:after="160" w:line="259" w:lineRule="auto"/>
        <w:rPr>
          <w:rFonts w:asciiTheme="minorHAnsi" w:hAnsiTheme="minorHAnsi"/>
          <w:sz w:val="24"/>
          <w:szCs w:val="24"/>
        </w:rPr>
      </w:pPr>
      <w:r w:rsidRPr="0086782E">
        <w:rPr>
          <w:rFonts w:asciiTheme="minorHAnsi" w:hAnsiTheme="minorHAnsi"/>
          <w:sz w:val="24"/>
          <w:szCs w:val="24"/>
        </w:rPr>
        <w:t xml:space="preserve">Healthwatch </w:t>
      </w:r>
    </w:p>
    <w:p w14:paraId="36BD8AFC" w14:textId="77777777" w:rsidR="0086782E" w:rsidRPr="0086782E" w:rsidRDefault="0086782E" w:rsidP="0086782E">
      <w:pPr>
        <w:pStyle w:val="ListParagraph"/>
        <w:numPr>
          <w:ilvl w:val="0"/>
          <w:numId w:val="42"/>
        </w:numPr>
        <w:spacing w:after="160" w:line="259" w:lineRule="auto"/>
        <w:rPr>
          <w:rFonts w:asciiTheme="minorHAnsi" w:hAnsiTheme="minorHAnsi"/>
          <w:sz w:val="24"/>
          <w:szCs w:val="24"/>
        </w:rPr>
      </w:pPr>
      <w:r w:rsidRPr="0086782E">
        <w:rPr>
          <w:rFonts w:asciiTheme="minorHAnsi" w:hAnsiTheme="minorHAnsi"/>
          <w:sz w:val="24"/>
          <w:szCs w:val="24"/>
        </w:rPr>
        <w:t>NHS mental health service</w:t>
      </w:r>
    </w:p>
    <w:p w14:paraId="2089C994" w14:textId="77777777" w:rsidR="0086782E" w:rsidRPr="0086782E" w:rsidRDefault="0086782E" w:rsidP="0086782E">
      <w:pPr>
        <w:pStyle w:val="ListParagraph"/>
        <w:numPr>
          <w:ilvl w:val="0"/>
          <w:numId w:val="42"/>
        </w:numPr>
        <w:spacing w:after="160" w:line="259" w:lineRule="auto"/>
        <w:rPr>
          <w:rFonts w:asciiTheme="minorHAnsi" w:hAnsiTheme="minorHAnsi"/>
          <w:sz w:val="24"/>
          <w:szCs w:val="24"/>
        </w:rPr>
      </w:pPr>
      <w:r w:rsidRPr="0086782E">
        <w:rPr>
          <w:rFonts w:asciiTheme="minorHAnsi" w:hAnsiTheme="minorHAnsi"/>
          <w:sz w:val="24"/>
          <w:szCs w:val="24"/>
        </w:rPr>
        <w:t>Other, please specify</w:t>
      </w:r>
    </w:p>
    <w:p w14:paraId="6106F90C" w14:textId="77777777" w:rsidR="0086782E" w:rsidRPr="0086782E" w:rsidRDefault="0086782E" w:rsidP="0086782E">
      <w:pPr>
        <w:rPr>
          <w:rFonts w:asciiTheme="minorHAnsi" w:hAnsiTheme="minorHAnsi"/>
          <w:b/>
          <w:bCs/>
          <w:sz w:val="24"/>
          <w:szCs w:val="24"/>
        </w:rPr>
      </w:pPr>
      <w:r w:rsidRPr="0086782E">
        <w:rPr>
          <w:rFonts w:asciiTheme="minorHAnsi" w:hAnsiTheme="minorHAnsi"/>
          <w:b/>
          <w:bCs/>
          <w:sz w:val="24"/>
          <w:szCs w:val="24"/>
        </w:rPr>
        <w:t xml:space="preserve">Do you have a patient facing role? </w:t>
      </w:r>
    </w:p>
    <w:p w14:paraId="638D29BC" w14:textId="77777777" w:rsidR="0086782E" w:rsidRPr="0086782E" w:rsidRDefault="0086782E" w:rsidP="0086782E">
      <w:pPr>
        <w:pStyle w:val="ListParagraph"/>
        <w:numPr>
          <w:ilvl w:val="0"/>
          <w:numId w:val="43"/>
        </w:numPr>
        <w:spacing w:after="160" w:line="259" w:lineRule="auto"/>
        <w:rPr>
          <w:rFonts w:asciiTheme="minorHAnsi" w:hAnsiTheme="minorHAnsi"/>
          <w:sz w:val="24"/>
          <w:szCs w:val="24"/>
        </w:rPr>
      </w:pPr>
      <w:r w:rsidRPr="0086782E">
        <w:rPr>
          <w:rFonts w:asciiTheme="minorHAnsi" w:hAnsiTheme="minorHAnsi"/>
          <w:sz w:val="24"/>
          <w:szCs w:val="24"/>
        </w:rPr>
        <w:t>Yes</w:t>
      </w:r>
    </w:p>
    <w:p w14:paraId="3986EC1C" w14:textId="77777777" w:rsidR="0086782E" w:rsidRPr="0086782E" w:rsidRDefault="0086782E" w:rsidP="0086782E">
      <w:pPr>
        <w:pStyle w:val="ListParagraph"/>
        <w:numPr>
          <w:ilvl w:val="0"/>
          <w:numId w:val="43"/>
        </w:numPr>
        <w:spacing w:after="160" w:line="259" w:lineRule="auto"/>
        <w:rPr>
          <w:rFonts w:asciiTheme="minorHAnsi" w:hAnsiTheme="minorHAnsi"/>
          <w:sz w:val="24"/>
          <w:szCs w:val="24"/>
        </w:rPr>
      </w:pPr>
      <w:r w:rsidRPr="0086782E">
        <w:rPr>
          <w:rFonts w:asciiTheme="minorHAnsi" w:hAnsiTheme="minorHAnsi"/>
          <w:sz w:val="24"/>
          <w:szCs w:val="24"/>
        </w:rPr>
        <w:t>No</w:t>
      </w:r>
    </w:p>
    <w:p w14:paraId="081CCDB6" w14:textId="77777777" w:rsidR="0086782E" w:rsidRPr="0086782E" w:rsidRDefault="0086782E" w:rsidP="0086782E">
      <w:pPr>
        <w:rPr>
          <w:rFonts w:asciiTheme="minorHAnsi" w:hAnsiTheme="minorHAnsi"/>
          <w:b/>
          <w:bCs/>
          <w:sz w:val="24"/>
          <w:szCs w:val="24"/>
        </w:rPr>
      </w:pPr>
      <w:r w:rsidRPr="0086782E">
        <w:rPr>
          <w:rFonts w:asciiTheme="minorHAnsi" w:hAnsiTheme="minorHAnsi"/>
          <w:b/>
          <w:bCs/>
          <w:sz w:val="24"/>
          <w:szCs w:val="24"/>
        </w:rPr>
        <w:t>What is your professional background? Please tick all that apply</w:t>
      </w:r>
    </w:p>
    <w:p w14:paraId="540C62EF" w14:textId="77777777" w:rsidR="0086782E" w:rsidRPr="0086782E" w:rsidRDefault="0086782E" w:rsidP="0086782E">
      <w:pPr>
        <w:pStyle w:val="ListParagraph"/>
        <w:numPr>
          <w:ilvl w:val="0"/>
          <w:numId w:val="44"/>
        </w:numPr>
        <w:spacing w:after="160" w:line="259" w:lineRule="auto"/>
        <w:rPr>
          <w:rFonts w:asciiTheme="minorHAnsi" w:hAnsiTheme="minorHAnsi"/>
          <w:sz w:val="24"/>
          <w:szCs w:val="24"/>
        </w:rPr>
      </w:pPr>
      <w:r w:rsidRPr="0086782E">
        <w:rPr>
          <w:rFonts w:asciiTheme="minorHAnsi" w:hAnsiTheme="minorHAnsi"/>
          <w:sz w:val="24"/>
          <w:szCs w:val="24"/>
        </w:rPr>
        <w:t>Medical practitioner/doctor</w:t>
      </w:r>
    </w:p>
    <w:p w14:paraId="7A3C3DEB" w14:textId="77777777" w:rsidR="0086782E" w:rsidRPr="0086782E" w:rsidRDefault="0086782E" w:rsidP="0086782E">
      <w:pPr>
        <w:pStyle w:val="ListParagraph"/>
        <w:numPr>
          <w:ilvl w:val="0"/>
          <w:numId w:val="44"/>
        </w:numPr>
        <w:spacing w:after="160" w:line="259" w:lineRule="auto"/>
        <w:rPr>
          <w:rFonts w:asciiTheme="minorHAnsi" w:hAnsiTheme="minorHAnsi"/>
          <w:sz w:val="24"/>
          <w:szCs w:val="24"/>
        </w:rPr>
      </w:pPr>
      <w:r w:rsidRPr="0086782E">
        <w:rPr>
          <w:rFonts w:asciiTheme="minorHAnsi" w:hAnsiTheme="minorHAnsi"/>
          <w:sz w:val="24"/>
          <w:szCs w:val="24"/>
        </w:rPr>
        <w:t>Nursing</w:t>
      </w:r>
    </w:p>
    <w:p w14:paraId="74204B11" w14:textId="77777777" w:rsidR="0086782E" w:rsidRPr="0086782E" w:rsidRDefault="0086782E" w:rsidP="0086782E">
      <w:pPr>
        <w:pStyle w:val="ListParagraph"/>
        <w:numPr>
          <w:ilvl w:val="0"/>
          <w:numId w:val="44"/>
        </w:numPr>
        <w:spacing w:after="160" w:line="259" w:lineRule="auto"/>
        <w:rPr>
          <w:rFonts w:asciiTheme="minorHAnsi" w:hAnsiTheme="minorHAnsi"/>
          <w:sz w:val="24"/>
          <w:szCs w:val="24"/>
        </w:rPr>
      </w:pPr>
      <w:r w:rsidRPr="0086782E">
        <w:rPr>
          <w:rFonts w:asciiTheme="minorHAnsi" w:hAnsiTheme="minorHAnsi"/>
          <w:sz w:val="24"/>
          <w:szCs w:val="24"/>
        </w:rPr>
        <w:t>Pharmacy</w:t>
      </w:r>
    </w:p>
    <w:p w14:paraId="15ECBE32" w14:textId="77777777" w:rsidR="0086782E" w:rsidRPr="0086782E" w:rsidRDefault="0086782E" w:rsidP="0086782E">
      <w:pPr>
        <w:pStyle w:val="ListParagraph"/>
        <w:numPr>
          <w:ilvl w:val="0"/>
          <w:numId w:val="44"/>
        </w:numPr>
        <w:spacing w:after="160" w:line="259" w:lineRule="auto"/>
        <w:rPr>
          <w:rFonts w:asciiTheme="minorHAnsi" w:hAnsiTheme="minorHAnsi"/>
          <w:sz w:val="24"/>
          <w:szCs w:val="24"/>
        </w:rPr>
      </w:pPr>
      <w:r w:rsidRPr="0086782E">
        <w:rPr>
          <w:rFonts w:asciiTheme="minorHAnsi" w:hAnsiTheme="minorHAnsi"/>
          <w:sz w:val="24"/>
          <w:szCs w:val="24"/>
        </w:rPr>
        <w:t>Other healthcare professional</w:t>
      </w:r>
    </w:p>
    <w:p w14:paraId="364930BF" w14:textId="77777777" w:rsidR="0086782E" w:rsidRPr="0086782E" w:rsidRDefault="0086782E" w:rsidP="0086782E">
      <w:pPr>
        <w:pStyle w:val="ListParagraph"/>
        <w:numPr>
          <w:ilvl w:val="0"/>
          <w:numId w:val="44"/>
        </w:numPr>
        <w:spacing w:after="160" w:line="259" w:lineRule="auto"/>
        <w:rPr>
          <w:rFonts w:asciiTheme="minorHAnsi" w:hAnsiTheme="minorHAnsi"/>
          <w:sz w:val="24"/>
          <w:szCs w:val="24"/>
        </w:rPr>
      </w:pPr>
      <w:r w:rsidRPr="0086782E">
        <w:rPr>
          <w:rFonts w:asciiTheme="minorHAnsi" w:hAnsiTheme="minorHAnsi"/>
          <w:sz w:val="24"/>
          <w:szCs w:val="24"/>
        </w:rPr>
        <w:t>Social care professional</w:t>
      </w:r>
    </w:p>
    <w:p w14:paraId="30DFEC26" w14:textId="77777777" w:rsidR="0086782E" w:rsidRPr="0086782E" w:rsidRDefault="0086782E" w:rsidP="0086782E">
      <w:pPr>
        <w:pStyle w:val="ListParagraph"/>
        <w:numPr>
          <w:ilvl w:val="0"/>
          <w:numId w:val="44"/>
        </w:numPr>
        <w:spacing w:after="160" w:line="259" w:lineRule="auto"/>
        <w:rPr>
          <w:rFonts w:asciiTheme="minorHAnsi" w:hAnsiTheme="minorHAnsi"/>
          <w:sz w:val="24"/>
          <w:szCs w:val="24"/>
        </w:rPr>
      </w:pPr>
      <w:r w:rsidRPr="0086782E">
        <w:rPr>
          <w:rFonts w:asciiTheme="minorHAnsi" w:hAnsiTheme="minorHAnsi"/>
          <w:sz w:val="24"/>
          <w:szCs w:val="24"/>
        </w:rPr>
        <w:t>Non-healthcare professional</w:t>
      </w:r>
    </w:p>
    <w:p w14:paraId="197342B3" w14:textId="77777777" w:rsidR="0086782E" w:rsidRPr="0086782E" w:rsidRDefault="0086782E" w:rsidP="0086782E">
      <w:pPr>
        <w:pStyle w:val="ListParagraph"/>
        <w:numPr>
          <w:ilvl w:val="0"/>
          <w:numId w:val="44"/>
        </w:numPr>
        <w:spacing w:after="160" w:line="259" w:lineRule="auto"/>
        <w:rPr>
          <w:rFonts w:asciiTheme="minorHAnsi" w:hAnsiTheme="minorHAnsi"/>
          <w:sz w:val="24"/>
          <w:szCs w:val="24"/>
        </w:rPr>
      </w:pPr>
      <w:r w:rsidRPr="0086782E">
        <w:rPr>
          <w:rFonts w:asciiTheme="minorHAnsi" w:hAnsiTheme="minorHAnsi"/>
          <w:sz w:val="24"/>
          <w:szCs w:val="24"/>
        </w:rPr>
        <w:t xml:space="preserve">Other, please specify </w:t>
      </w:r>
    </w:p>
    <w:p w14:paraId="75D29F25" w14:textId="77777777" w:rsidR="0086782E" w:rsidRPr="0086782E" w:rsidRDefault="0086782E" w:rsidP="0086782E">
      <w:pPr>
        <w:rPr>
          <w:rFonts w:asciiTheme="minorHAnsi" w:hAnsiTheme="minorHAnsi"/>
          <w:b/>
          <w:bCs/>
          <w:sz w:val="24"/>
          <w:szCs w:val="24"/>
        </w:rPr>
      </w:pPr>
      <w:r w:rsidRPr="0086782E">
        <w:rPr>
          <w:rFonts w:asciiTheme="minorHAnsi" w:hAnsiTheme="minorHAnsi"/>
          <w:b/>
          <w:bCs/>
          <w:sz w:val="24"/>
          <w:szCs w:val="24"/>
        </w:rPr>
        <w:t>Which NHS England Area are you located in?</w:t>
      </w:r>
    </w:p>
    <w:p w14:paraId="2C3051A4" w14:textId="77777777" w:rsidR="0086782E" w:rsidRPr="0086782E" w:rsidRDefault="0086782E" w:rsidP="0086782E">
      <w:pPr>
        <w:pStyle w:val="ListParagraph"/>
        <w:numPr>
          <w:ilvl w:val="0"/>
          <w:numId w:val="63"/>
        </w:numPr>
        <w:spacing w:after="160" w:line="259" w:lineRule="auto"/>
        <w:rPr>
          <w:rFonts w:asciiTheme="minorHAnsi" w:hAnsiTheme="minorHAnsi"/>
          <w:sz w:val="24"/>
          <w:szCs w:val="24"/>
        </w:rPr>
      </w:pPr>
      <w:r w:rsidRPr="0086782E">
        <w:rPr>
          <w:rFonts w:asciiTheme="minorHAnsi" w:hAnsiTheme="minorHAnsi"/>
          <w:sz w:val="24"/>
          <w:szCs w:val="24"/>
        </w:rPr>
        <w:t>South East</w:t>
      </w:r>
    </w:p>
    <w:p w14:paraId="54B8DC84" w14:textId="77777777" w:rsidR="0086782E" w:rsidRPr="0086782E" w:rsidRDefault="0086782E" w:rsidP="0086782E">
      <w:pPr>
        <w:pStyle w:val="ListParagraph"/>
        <w:numPr>
          <w:ilvl w:val="0"/>
          <w:numId w:val="63"/>
        </w:numPr>
        <w:spacing w:after="160" w:line="259" w:lineRule="auto"/>
        <w:rPr>
          <w:rFonts w:asciiTheme="minorHAnsi" w:hAnsiTheme="minorHAnsi"/>
          <w:sz w:val="24"/>
          <w:szCs w:val="24"/>
        </w:rPr>
      </w:pPr>
      <w:r w:rsidRPr="0086782E">
        <w:rPr>
          <w:rFonts w:asciiTheme="minorHAnsi" w:hAnsiTheme="minorHAnsi"/>
          <w:sz w:val="24"/>
          <w:szCs w:val="24"/>
        </w:rPr>
        <w:t>South West</w:t>
      </w:r>
    </w:p>
    <w:p w14:paraId="52F088EC" w14:textId="77777777" w:rsidR="0086782E" w:rsidRPr="0086782E" w:rsidRDefault="0086782E" w:rsidP="0086782E">
      <w:pPr>
        <w:pStyle w:val="ListParagraph"/>
        <w:numPr>
          <w:ilvl w:val="0"/>
          <w:numId w:val="63"/>
        </w:numPr>
        <w:spacing w:after="160" w:line="259" w:lineRule="auto"/>
        <w:rPr>
          <w:rFonts w:asciiTheme="minorHAnsi" w:hAnsiTheme="minorHAnsi"/>
          <w:sz w:val="24"/>
          <w:szCs w:val="24"/>
        </w:rPr>
      </w:pPr>
      <w:r w:rsidRPr="0086782E">
        <w:rPr>
          <w:rFonts w:asciiTheme="minorHAnsi" w:hAnsiTheme="minorHAnsi"/>
          <w:sz w:val="24"/>
          <w:szCs w:val="24"/>
        </w:rPr>
        <w:t>London</w:t>
      </w:r>
    </w:p>
    <w:p w14:paraId="70C19ED2" w14:textId="77777777" w:rsidR="0086782E" w:rsidRPr="0086782E" w:rsidRDefault="0086782E" w:rsidP="0086782E">
      <w:pPr>
        <w:pStyle w:val="ListParagraph"/>
        <w:numPr>
          <w:ilvl w:val="0"/>
          <w:numId w:val="63"/>
        </w:numPr>
        <w:spacing w:after="160" w:line="259" w:lineRule="auto"/>
        <w:rPr>
          <w:rFonts w:asciiTheme="minorHAnsi" w:hAnsiTheme="minorHAnsi"/>
          <w:sz w:val="24"/>
          <w:szCs w:val="24"/>
        </w:rPr>
      </w:pPr>
      <w:r w:rsidRPr="0086782E">
        <w:rPr>
          <w:rFonts w:asciiTheme="minorHAnsi" w:hAnsiTheme="minorHAnsi"/>
          <w:sz w:val="24"/>
          <w:szCs w:val="24"/>
        </w:rPr>
        <w:t>East of England</w:t>
      </w:r>
    </w:p>
    <w:p w14:paraId="4EF6DD5E" w14:textId="77777777" w:rsidR="0086782E" w:rsidRPr="0086782E" w:rsidRDefault="0086782E" w:rsidP="0086782E">
      <w:pPr>
        <w:pStyle w:val="ListParagraph"/>
        <w:numPr>
          <w:ilvl w:val="0"/>
          <w:numId w:val="63"/>
        </w:numPr>
        <w:spacing w:after="160" w:line="259" w:lineRule="auto"/>
        <w:rPr>
          <w:rFonts w:asciiTheme="minorHAnsi" w:hAnsiTheme="minorHAnsi"/>
          <w:sz w:val="24"/>
          <w:szCs w:val="24"/>
        </w:rPr>
      </w:pPr>
      <w:r w:rsidRPr="0086782E">
        <w:rPr>
          <w:rFonts w:asciiTheme="minorHAnsi" w:hAnsiTheme="minorHAnsi"/>
          <w:sz w:val="24"/>
          <w:szCs w:val="24"/>
        </w:rPr>
        <w:t>Midlands</w:t>
      </w:r>
    </w:p>
    <w:p w14:paraId="6F973B62" w14:textId="77777777" w:rsidR="0086782E" w:rsidRPr="0086782E" w:rsidRDefault="0086782E" w:rsidP="0086782E">
      <w:pPr>
        <w:pStyle w:val="ListParagraph"/>
        <w:numPr>
          <w:ilvl w:val="0"/>
          <w:numId w:val="63"/>
        </w:numPr>
        <w:spacing w:after="160" w:line="259" w:lineRule="auto"/>
        <w:rPr>
          <w:rFonts w:asciiTheme="minorHAnsi" w:hAnsiTheme="minorHAnsi"/>
          <w:sz w:val="24"/>
          <w:szCs w:val="24"/>
        </w:rPr>
      </w:pPr>
      <w:r w:rsidRPr="0086782E">
        <w:rPr>
          <w:rFonts w:asciiTheme="minorHAnsi" w:hAnsiTheme="minorHAnsi"/>
          <w:sz w:val="24"/>
          <w:szCs w:val="24"/>
        </w:rPr>
        <w:t>North West</w:t>
      </w:r>
    </w:p>
    <w:p w14:paraId="17CE0F72" w14:textId="77777777" w:rsidR="0086782E" w:rsidRPr="0086782E" w:rsidRDefault="0086782E" w:rsidP="0086782E">
      <w:pPr>
        <w:pStyle w:val="ListParagraph"/>
        <w:numPr>
          <w:ilvl w:val="0"/>
          <w:numId w:val="63"/>
        </w:numPr>
        <w:spacing w:after="160" w:line="259" w:lineRule="auto"/>
        <w:rPr>
          <w:rFonts w:asciiTheme="minorHAnsi" w:hAnsiTheme="minorHAnsi"/>
          <w:sz w:val="24"/>
          <w:szCs w:val="24"/>
        </w:rPr>
      </w:pPr>
      <w:r w:rsidRPr="0086782E">
        <w:rPr>
          <w:rFonts w:asciiTheme="minorHAnsi" w:hAnsiTheme="minorHAnsi"/>
          <w:sz w:val="24"/>
          <w:szCs w:val="24"/>
        </w:rPr>
        <w:t>North East and Yorkshire</w:t>
      </w:r>
    </w:p>
    <w:p w14:paraId="5733512B" w14:textId="77777777" w:rsidR="0086782E" w:rsidRPr="0086782E" w:rsidRDefault="0086782E" w:rsidP="0086782E">
      <w:pPr>
        <w:rPr>
          <w:rFonts w:asciiTheme="minorHAnsi" w:hAnsiTheme="minorHAnsi"/>
          <w:b/>
          <w:bCs/>
          <w:sz w:val="24"/>
          <w:szCs w:val="24"/>
        </w:rPr>
      </w:pPr>
      <w:bookmarkStart w:id="223" w:name="_Hlk189579221"/>
      <w:r w:rsidRPr="0086782E">
        <w:rPr>
          <w:rFonts w:asciiTheme="minorHAnsi" w:hAnsiTheme="minorHAnsi"/>
          <w:b/>
          <w:bCs/>
          <w:sz w:val="24"/>
          <w:szCs w:val="24"/>
        </w:rPr>
        <w:t>We’re now going to begin the main survey questions, please do not write identifiable personal information about you or anyone else in your responses</w:t>
      </w:r>
      <w:bookmarkEnd w:id="223"/>
    </w:p>
    <w:p w14:paraId="7981A238" w14:textId="77777777" w:rsidR="0086782E" w:rsidRPr="0086782E" w:rsidRDefault="0086782E" w:rsidP="0086782E">
      <w:pPr>
        <w:rPr>
          <w:rFonts w:asciiTheme="minorHAnsi" w:hAnsiTheme="minorHAnsi"/>
          <w:b/>
          <w:bCs/>
          <w:color w:val="auto"/>
          <w:sz w:val="24"/>
          <w:szCs w:val="24"/>
        </w:rPr>
      </w:pPr>
    </w:p>
    <w:p w14:paraId="66BDC6C5" w14:textId="77777777" w:rsidR="0086782E" w:rsidRPr="0086782E" w:rsidRDefault="0086782E" w:rsidP="0086782E">
      <w:pPr>
        <w:pStyle w:val="Section"/>
        <w:rPr>
          <w:rFonts w:asciiTheme="minorHAnsi" w:hAnsiTheme="minorHAnsi"/>
          <w:sz w:val="24"/>
          <w:szCs w:val="24"/>
        </w:rPr>
      </w:pPr>
      <w:r w:rsidRPr="0086782E">
        <w:rPr>
          <w:rFonts w:asciiTheme="minorHAnsi" w:hAnsiTheme="minorHAnsi"/>
          <w:sz w:val="24"/>
          <w:szCs w:val="24"/>
        </w:rPr>
        <w:t>SECTION C: Patient experience</w:t>
      </w:r>
    </w:p>
    <w:p w14:paraId="197F5FD7" w14:textId="77777777" w:rsidR="0086782E" w:rsidRPr="0086782E" w:rsidRDefault="0086782E" w:rsidP="0086782E">
      <w:pPr>
        <w:rPr>
          <w:rFonts w:asciiTheme="minorHAnsi" w:hAnsiTheme="minorHAnsi"/>
          <w:b/>
          <w:bCs/>
          <w:sz w:val="24"/>
          <w:szCs w:val="24"/>
        </w:rPr>
      </w:pPr>
      <w:r w:rsidRPr="00874123">
        <w:rPr>
          <w:rFonts w:asciiTheme="minorHAnsi" w:hAnsiTheme="minorHAnsi"/>
          <w:b/>
          <w:bCs/>
          <w:color w:val="auto"/>
          <w:sz w:val="24"/>
          <w:szCs w:val="24"/>
        </w:rPr>
        <w:t xml:space="preserve">Q1 In </w:t>
      </w:r>
      <w:r w:rsidRPr="0086782E">
        <w:rPr>
          <w:rFonts w:asciiTheme="minorHAnsi" w:hAnsiTheme="minorHAnsi"/>
          <w:b/>
          <w:bCs/>
          <w:sz w:val="24"/>
          <w:szCs w:val="24"/>
        </w:rPr>
        <w:t xml:space="preserve">your experience, what are the three biggest concerns people have about taking their </w:t>
      </w:r>
      <w:hyperlink r:id="rId36" w:history="1">
        <w:r w:rsidRPr="0086782E">
          <w:rPr>
            <w:rStyle w:val="Hyperlink"/>
            <w:rFonts w:asciiTheme="minorHAnsi" w:hAnsiTheme="minorHAnsi"/>
            <w:b/>
            <w:bCs/>
            <w:szCs w:val="24"/>
          </w:rPr>
          <w:t>psychotropic</w:t>
        </w:r>
      </w:hyperlink>
      <w:r w:rsidRPr="0086782E">
        <w:rPr>
          <w:rStyle w:val="Hyperlink"/>
          <w:rFonts w:asciiTheme="minorHAnsi" w:hAnsiTheme="minorHAnsi"/>
          <w:b/>
          <w:bCs/>
          <w:szCs w:val="24"/>
        </w:rPr>
        <w:t xml:space="preserve"> </w:t>
      </w:r>
      <w:r w:rsidRPr="0086782E">
        <w:rPr>
          <w:rFonts w:asciiTheme="minorHAnsi" w:hAnsiTheme="minorHAnsi"/>
          <w:b/>
          <w:bCs/>
          <w:sz w:val="24"/>
          <w:szCs w:val="24"/>
        </w:rPr>
        <w:t xml:space="preserve">medicine? Please select up to 3 options only. </w:t>
      </w:r>
    </w:p>
    <w:p w14:paraId="468C80A4"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Side effects</w:t>
      </w:r>
    </w:p>
    <w:p w14:paraId="172FDCA3"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lastRenderedPageBreak/>
        <w:t>Lack of effectiveness</w:t>
      </w:r>
    </w:p>
    <w:p w14:paraId="22301084"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Perceived stigma</w:t>
      </w:r>
    </w:p>
    <w:p w14:paraId="28F64D61"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Dependency</w:t>
      </w:r>
    </w:p>
    <w:p w14:paraId="0C034946"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Requirements for administration of medicine (e.g. frequency, route)</w:t>
      </w:r>
    </w:p>
    <w:p w14:paraId="751EBD65"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Requirements for additional monitoring</w:t>
      </w:r>
    </w:p>
    <w:p w14:paraId="3754CA05"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Prescription cost to the patient</w:t>
      </w:r>
    </w:p>
    <w:p w14:paraId="4AD7053F"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Impact on physical health</w:t>
      </w:r>
    </w:p>
    <w:p w14:paraId="35F11D26"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Lack of involvement in decision making</w:t>
      </w:r>
    </w:p>
    <w:p w14:paraId="7DF81DC8"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Medicines supply issues</w:t>
      </w:r>
    </w:p>
    <w:p w14:paraId="329B7FD6"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 xml:space="preserve">Other – please specify </w:t>
      </w:r>
    </w:p>
    <w:p w14:paraId="12840A17"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 xml:space="preserve">Not relevant to my role/organisation </w:t>
      </w:r>
    </w:p>
    <w:p w14:paraId="6E83C38F"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 xml:space="preserve">No concerns </w:t>
      </w:r>
    </w:p>
    <w:p w14:paraId="4FF22F6C" w14:textId="77777777" w:rsidR="0086782E" w:rsidRPr="0086782E" w:rsidRDefault="0086782E" w:rsidP="0086782E">
      <w:pPr>
        <w:pStyle w:val="ListParagraph"/>
        <w:numPr>
          <w:ilvl w:val="0"/>
          <w:numId w:val="46"/>
        </w:numPr>
        <w:spacing w:after="160" w:line="259" w:lineRule="auto"/>
        <w:rPr>
          <w:rFonts w:asciiTheme="minorHAnsi" w:hAnsiTheme="minorHAnsi"/>
          <w:sz w:val="24"/>
          <w:szCs w:val="24"/>
        </w:rPr>
      </w:pPr>
      <w:r w:rsidRPr="0086782E">
        <w:rPr>
          <w:rFonts w:asciiTheme="minorHAnsi" w:hAnsiTheme="minorHAnsi"/>
          <w:sz w:val="24"/>
          <w:szCs w:val="24"/>
        </w:rPr>
        <w:t xml:space="preserve">Don’t know </w:t>
      </w:r>
    </w:p>
    <w:p w14:paraId="1912206C"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Q2 Where people are non-adherent with psychotropic medicines, what are their reasons for this? Please select all that apply. </w:t>
      </w:r>
    </w:p>
    <w:p w14:paraId="67728F12"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Forgetting doses</w:t>
      </w:r>
    </w:p>
    <w:p w14:paraId="30E79C74"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Side effects</w:t>
      </w:r>
    </w:p>
    <w:p w14:paraId="4069CBBB"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Lack of understanding about what the medicine is for and how long to take it</w:t>
      </w:r>
    </w:p>
    <w:p w14:paraId="35B9AA9D"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Impact on physical health </w:t>
      </w:r>
    </w:p>
    <w:p w14:paraId="2ED30F2B"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Fear of dependency</w:t>
      </w:r>
    </w:p>
    <w:p w14:paraId="71F9BF0F"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Perceived stigma</w:t>
      </w:r>
    </w:p>
    <w:p w14:paraId="15238582"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Prescription cost to the person</w:t>
      </w:r>
    </w:p>
    <w:p w14:paraId="0EC584CD"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Interference with day to day activities </w:t>
      </w:r>
    </w:p>
    <w:p w14:paraId="4A846545"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Medicines supply issues (shortages)</w:t>
      </w:r>
    </w:p>
    <w:p w14:paraId="542DD5C4"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Difficulties accessing medicines (i.e. having to travel to pick up or receive a dose)</w:t>
      </w:r>
    </w:p>
    <w:p w14:paraId="7D6EA7E7"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Barriers in communication between people and providers</w:t>
      </w:r>
    </w:p>
    <w:p w14:paraId="192C31BF"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Belief that the medicine is not effective, or needed</w:t>
      </w:r>
    </w:p>
    <w:p w14:paraId="4F7D245C"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Cultural or religious beliefs around medicines </w:t>
      </w:r>
    </w:p>
    <w:p w14:paraId="0EE8AB33"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Complexity of medicines regime (i.e. multiple medicines and complex dosing schedules) </w:t>
      </w:r>
    </w:p>
    <w:p w14:paraId="0EFC8BD6"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Other – please specify</w:t>
      </w:r>
    </w:p>
    <w:p w14:paraId="098D4F16"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relevant to my role/organisation </w:t>
      </w:r>
    </w:p>
    <w:p w14:paraId="0D1FB744" w14:textId="77777777" w:rsidR="0086782E" w:rsidRPr="00874123" w:rsidRDefault="0086782E" w:rsidP="0086782E">
      <w:pPr>
        <w:pStyle w:val="ListParagraph"/>
        <w:numPr>
          <w:ilvl w:val="0"/>
          <w:numId w:val="4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14C66EFE" w14:textId="2E9126C6"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Q3 And in your experience, what are the three </w:t>
      </w:r>
      <w:r w:rsidRPr="00874123">
        <w:rPr>
          <w:rFonts w:asciiTheme="minorHAnsi" w:hAnsiTheme="minorHAnsi"/>
          <w:b/>
          <w:bCs/>
          <w:color w:val="auto"/>
          <w:sz w:val="24"/>
          <w:szCs w:val="24"/>
          <w:u w:val="single"/>
        </w:rPr>
        <w:t>main reasons</w:t>
      </w:r>
      <w:r w:rsidRPr="00874123">
        <w:rPr>
          <w:rFonts w:asciiTheme="minorHAnsi" w:hAnsiTheme="minorHAnsi"/>
          <w:b/>
          <w:bCs/>
          <w:color w:val="auto"/>
          <w:sz w:val="24"/>
          <w:szCs w:val="24"/>
        </w:rPr>
        <w:t xml:space="preserve"> people are non-adherent with psychotropic medicines? Please select up to 3 options only. </w:t>
      </w:r>
    </w:p>
    <w:p w14:paraId="1B9CBE19"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Forgetting doses</w:t>
      </w:r>
    </w:p>
    <w:p w14:paraId="673584EB"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Side effects</w:t>
      </w:r>
    </w:p>
    <w:p w14:paraId="0B392249"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Lack of understanding about what the medicine is for and how long to take it</w:t>
      </w:r>
    </w:p>
    <w:p w14:paraId="29E5081D"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Impact on physical health </w:t>
      </w:r>
    </w:p>
    <w:p w14:paraId="5274FFD9"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Fear of dependency</w:t>
      </w:r>
    </w:p>
    <w:p w14:paraId="6D881453"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Perceived stigma</w:t>
      </w:r>
    </w:p>
    <w:p w14:paraId="1880B4F5"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Prescription cost to the person</w:t>
      </w:r>
    </w:p>
    <w:p w14:paraId="1CAAD7C6"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Interference with day to day activities </w:t>
      </w:r>
    </w:p>
    <w:p w14:paraId="61248651"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Medicines supply issues (shortages)</w:t>
      </w:r>
    </w:p>
    <w:p w14:paraId="5141C4E4"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Difficulties accessing medicines (i.e. having to travel to pick up or receive a dose)</w:t>
      </w:r>
    </w:p>
    <w:p w14:paraId="632B3525"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Barriers in communication between people and providers</w:t>
      </w:r>
    </w:p>
    <w:p w14:paraId="0BA2AFE0"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lastRenderedPageBreak/>
        <w:t>Belief that the medicine is not effective, or needed</w:t>
      </w:r>
    </w:p>
    <w:p w14:paraId="7B41D945"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Cultural or religious beliefs around medicines </w:t>
      </w:r>
    </w:p>
    <w:p w14:paraId="28393569"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Complexity of medicines regime (i.e. multiple medicines and complex dosing schedules) </w:t>
      </w:r>
    </w:p>
    <w:p w14:paraId="35C2D509"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 please specify </w:t>
      </w:r>
    </w:p>
    <w:p w14:paraId="0E739696" w14:textId="77777777" w:rsidR="0086782E" w:rsidRPr="00874123" w:rsidRDefault="0086782E" w:rsidP="0086782E">
      <w:pPr>
        <w:pStyle w:val="ListParagraph"/>
        <w:numPr>
          <w:ilvl w:val="0"/>
          <w:numId w:val="6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0364A394" w14:textId="025BCD39"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Q4 In your local area, what is most effective, if anything, when supporting people to </w:t>
      </w:r>
      <w:r w:rsidRPr="00874123">
        <w:rPr>
          <w:rFonts w:asciiTheme="minorHAnsi" w:hAnsiTheme="minorHAnsi"/>
          <w:b/>
          <w:bCs/>
          <w:color w:val="auto"/>
          <w:sz w:val="24"/>
          <w:szCs w:val="24"/>
          <w:u w:val="single"/>
        </w:rPr>
        <w:t>be involved in decisions about their care and treatment</w:t>
      </w:r>
      <w:r w:rsidRPr="00874123">
        <w:rPr>
          <w:rFonts w:asciiTheme="minorHAnsi" w:hAnsiTheme="minorHAnsi"/>
          <w:b/>
          <w:bCs/>
          <w:color w:val="auto"/>
          <w:sz w:val="24"/>
          <w:szCs w:val="24"/>
        </w:rPr>
        <w:t xml:space="preserve"> with psychotropic medicines?</w:t>
      </w:r>
    </w:p>
    <w:p w14:paraId="46E42940"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Please include support available at the point of prescribing and during ongoing treatment. </w:t>
      </w:r>
    </w:p>
    <w:p w14:paraId="3A0F56D7"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Please select all that apply.</w:t>
      </w:r>
    </w:p>
    <w:p w14:paraId="798340BB"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Medication review</w:t>
      </w:r>
    </w:p>
    <w:p w14:paraId="3B5742D7"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Providing accessible information </w:t>
      </w:r>
    </w:p>
    <w:p w14:paraId="1DAC0428"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Encouraging people to draw on support from charities, peers, support groups etc.</w:t>
      </w:r>
    </w:p>
    <w:p w14:paraId="6B282209"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Providing continuity in the care team</w:t>
      </w:r>
    </w:p>
    <w:p w14:paraId="7DAE9340"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 from mental health specialist teams</w:t>
      </w:r>
    </w:p>
    <w:p w14:paraId="2D53F251"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Including people in Multidisciplinary team discussions</w:t>
      </w:r>
    </w:p>
    <w:p w14:paraId="0883CED8"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Digital solutions, please specify </w:t>
      </w:r>
    </w:p>
    <w:p w14:paraId="43A2D789"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please specify </w:t>
      </w:r>
    </w:p>
    <w:p w14:paraId="59337CE8"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Nothing </w:t>
      </w:r>
    </w:p>
    <w:p w14:paraId="274BBDD4" w14:textId="77777777" w:rsidR="0086782E" w:rsidRPr="00874123" w:rsidRDefault="0086782E" w:rsidP="0086782E">
      <w:pPr>
        <w:pStyle w:val="ListParagraph"/>
        <w:numPr>
          <w:ilvl w:val="0"/>
          <w:numId w:val="4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1FBE36EC" w14:textId="746C25C6"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Q5 In your local area, what is most effective, if anything, when </w:t>
      </w:r>
      <w:r w:rsidRPr="00874123">
        <w:rPr>
          <w:rFonts w:asciiTheme="minorHAnsi" w:hAnsiTheme="minorHAnsi"/>
          <w:b/>
          <w:bCs/>
          <w:color w:val="auto"/>
          <w:sz w:val="24"/>
          <w:szCs w:val="24"/>
          <w:u w:val="single"/>
        </w:rPr>
        <w:t xml:space="preserve">reviewing and monitoring </w:t>
      </w:r>
      <w:r w:rsidRPr="00874123">
        <w:rPr>
          <w:rFonts w:asciiTheme="minorHAnsi" w:hAnsiTheme="minorHAnsi"/>
          <w:b/>
          <w:bCs/>
          <w:color w:val="auto"/>
          <w:sz w:val="24"/>
          <w:szCs w:val="24"/>
        </w:rPr>
        <w:t>people who are taking psychotropic medicines? Please select all that apply.</w:t>
      </w:r>
    </w:p>
    <w:p w14:paraId="5F4DCB75"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Regular medication reviews</w:t>
      </w:r>
    </w:p>
    <w:p w14:paraId="46832B88"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Therapeutic drug monitoring</w:t>
      </w:r>
    </w:p>
    <w:p w14:paraId="3129ED0E"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Side effect monitoring and management</w:t>
      </w:r>
    </w:p>
    <w:p w14:paraId="3077F419"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Clear communication and documentation across the healthcare professionals involved</w:t>
      </w:r>
    </w:p>
    <w:p w14:paraId="04DC3DE6"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Personalised crisis plans</w:t>
      </w:r>
    </w:p>
    <w:p w14:paraId="103F59BA"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Access to records and results</w:t>
      </w:r>
    </w:p>
    <w:p w14:paraId="6961FEBF"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Having shared care arrangements in place</w:t>
      </w:r>
    </w:p>
    <w:p w14:paraId="6F76DED8"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Drawing on support from charities, peers, support groups etc.</w:t>
      </w:r>
    </w:p>
    <w:p w14:paraId="3E4FEF2B"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Supporting and educating family members and carers about the condition, medicines and potential risks</w:t>
      </w:r>
    </w:p>
    <w:p w14:paraId="1B971146"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Regular risk assessments</w:t>
      </w:r>
    </w:p>
    <w:p w14:paraId="0D7E7D4E"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Multidisciplinary team approach</w:t>
      </w:r>
    </w:p>
    <w:p w14:paraId="4899C8C4"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Technology/ digital tools, please specify </w:t>
      </w:r>
    </w:p>
    <w:p w14:paraId="4EB7E038"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please specify </w:t>
      </w:r>
    </w:p>
    <w:p w14:paraId="7F219616" w14:textId="77777777" w:rsidR="0086782E" w:rsidRPr="00874123" w:rsidRDefault="0086782E" w:rsidP="0086782E">
      <w:pPr>
        <w:pStyle w:val="ListParagraph"/>
        <w:numPr>
          <w:ilvl w:val="0"/>
          <w:numId w:val="4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Nothing </w:t>
      </w:r>
    </w:p>
    <w:p w14:paraId="4687D0B7" w14:textId="77777777" w:rsidR="0086782E" w:rsidRPr="00874123" w:rsidRDefault="0086782E" w:rsidP="0086782E">
      <w:pPr>
        <w:pStyle w:val="ListParagraph"/>
        <w:numPr>
          <w:ilvl w:val="0"/>
          <w:numId w:val="48"/>
        </w:numPr>
        <w:spacing w:after="160" w:line="259" w:lineRule="auto"/>
        <w:rPr>
          <w:rFonts w:asciiTheme="minorHAnsi" w:eastAsiaTheme="minorHAnsi" w:hAnsiTheme="minorHAnsi"/>
          <w:color w:val="auto"/>
          <w:sz w:val="24"/>
          <w:szCs w:val="24"/>
        </w:rPr>
      </w:pPr>
      <w:r w:rsidRPr="00874123">
        <w:rPr>
          <w:rFonts w:asciiTheme="minorHAnsi" w:hAnsiTheme="minorHAnsi"/>
          <w:color w:val="auto"/>
          <w:sz w:val="24"/>
          <w:szCs w:val="24"/>
        </w:rPr>
        <w:t xml:space="preserve">Don’t know </w:t>
      </w:r>
    </w:p>
    <w:p w14:paraId="635EC6BC" w14:textId="77777777" w:rsidR="0086782E" w:rsidRPr="0086782E" w:rsidRDefault="0086782E" w:rsidP="0086782E">
      <w:pPr>
        <w:pStyle w:val="Section"/>
        <w:rPr>
          <w:rFonts w:asciiTheme="minorHAnsi" w:hAnsiTheme="minorHAnsi"/>
          <w:sz w:val="24"/>
          <w:szCs w:val="24"/>
        </w:rPr>
      </w:pPr>
      <w:r w:rsidRPr="0086782E">
        <w:rPr>
          <w:rFonts w:asciiTheme="minorHAnsi" w:hAnsiTheme="minorHAnsi"/>
          <w:sz w:val="24"/>
          <w:szCs w:val="24"/>
        </w:rPr>
        <w:br/>
        <w:t>SECTION D: Support for people taking psychotropic medicines</w:t>
      </w:r>
    </w:p>
    <w:p w14:paraId="45FAF45C" w14:textId="56641CB5"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Q6 In your experience, what support, if any, is most effective in helping people take their psychotropic medicines in the community as prescribed? Please select all that apply.</w:t>
      </w:r>
    </w:p>
    <w:p w14:paraId="477D5400"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bookmarkStart w:id="224" w:name="_Hlk189579334"/>
      <w:r w:rsidRPr="00874123">
        <w:rPr>
          <w:rFonts w:asciiTheme="minorHAnsi" w:hAnsiTheme="minorHAnsi"/>
          <w:color w:val="auto"/>
          <w:sz w:val="24"/>
          <w:szCs w:val="24"/>
        </w:rPr>
        <w:t>Education materials for people taking medicines (i.e. written, videos, audio)</w:t>
      </w:r>
    </w:p>
    <w:bookmarkEnd w:id="224"/>
    <w:p w14:paraId="2E0C5107"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 groups</w:t>
      </w:r>
    </w:p>
    <w:p w14:paraId="298D48E5"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One to one consultations</w:t>
      </w:r>
    </w:p>
    <w:p w14:paraId="2C323A61"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Medication review clinics (including choice of medicines and how they are taken)</w:t>
      </w:r>
    </w:p>
    <w:p w14:paraId="1DF67621" w14:textId="77777777" w:rsidR="0086782E" w:rsidRPr="00874123" w:rsidRDefault="0086782E" w:rsidP="0086782E">
      <w:pPr>
        <w:pStyle w:val="ListParagraph"/>
        <w:numPr>
          <w:ilvl w:val="0"/>
          <w:numId w:val="54"/>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lastRenderedPageBreak/>
        <w:t>Specialist clinics (e.g. side effect clinics, adherence clinics)</w:t>
      </w:r>
    </w:p>
    <w:p w14:paraId="131E9021"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Technology for people – e.g. apps/reminders</w:t>
      </w:r>
    </w:p>
    <w:p w14:paraId="168C080D"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Technology for staff - please specify </w:t>
      </w:r>
    </w:p>
    <w:p w14:paraId="151D87D5"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“Reminder” service to prompt people about appointments</w:t>
      </w:r>
    </w:p>
    <w:p w14:paraId="28F0B732"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 from mental health pharmacy professional (from a local mental health service)</w:t>
      </w:r>
    </w:p>
    <w:p w14:paraId="35B0B136"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 from a GP based pharmacy professional</w:t>
      </w:r>
    </w:p>
    <w:p w14:paraId="568B395C" w14:textId="77777777" w:rsidR="0086782E" w:rsidRPr="00874123" w:rsidRDefault="0086782E" w:rsidP="0086782E">
      <w:pPr>
        <w:pStyle w:val="ListParagraph"/>
        <w:numPr>
          <w:ilvl w:val="0"/>
          <w:numId w:val="54"/>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Support from a community pharmacy professional</w:t>
      </w:r>
    </w:p>
    <w:p w14:paraId="362468F9" w14:textId="77777777" w:rsidR="0086782E" w:rsidRPr="00874123" w:rsidRDefault="0086782E" w:rsidP="0086782E">
      <w:pPr>
        <w:pStyle w:val="ListParagraph"/>
        <w:numPr>
          <w:ilvl w:val="0"/>
          <w:numId w:val="54"/>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Medicines compliance aids</w:t>
      </w:r>
    </w:p>
    <w:p w14:paraId="2DDBD72C" w14:textId="77777777" w:rsidR="0086782E" w:rsidRPr="00874123" w:rsidRDefault="0086782E" w:rsidP="0086782E">
      <w:pPr>
        <w:pStyle w:val="ListParagraph"/>
        <w:numPr>
          <w:ilvl w:val="0"/>
          <w:numId w:val="54"/>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Support for people to order and receive their medicines</w:t>
      </w:r>
    </w:p>
    <w:p w14:paraId="65DA8E18" w14:textId="77777777" w:rsidR="0086782E" w:rsidRPr="00874123" w:rsidRDefault="0086782E" w:rsidP="0086782E">
      <w:pPr>
        <w:pStyle w:val="ListParagraph"/>
        <w:numPr>
          <w:ilvl w:val="0"/>
          <w:numId w:val="54"/>
        </w:numPr>
        <w:spacing w:after="160" w:line="256" w:lineRule="auto"/>
        <w:rPr>
          <w:rFonts w:asciiTheme="minorHAnsi" w:hAnsiTheme="minorHAnsi"/>
          <w:color w:val="auto"/>
          <w:sz w:val="24"/>
          <w:szCs w:val="24"/>
        </w:rPr>
      </w:pPr>
      <w:bookmarkStart w:id="225" w:name="_Hlk189579320"/>
      <w:r w:rsidRPr="00874123">
        <w:rPr>
          <w:rFonts w:asciiTheme="minorHAnsi" w:hAnsiTheme="minorHAnsi"/>
          <w:color w:val="auto"/>
          <w:sz w:val="24"/>
          <w:szCs w:val="24"/>
        </w:rPr>
        <w:t>Education/support for carers who help people with their medicines and/or physical health</w:t>
      </w:r>
    </w:p>
    <w:bookmarkEnd w:id="225"/>
    <w:p w14:paraId="0C8A2A21"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 please specify </w:t>
      </w:r>
    </w:p>
    <w:p w14:paraId="2B7EEDAF"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Nothing </w:t>
      </w:r>
    </w:p>
    <w:p w14:paraId="3F71272B"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relevant for my role/organisation </w:t>
      </w:r>
    </w:p>
    <w:p w14:paraId="72F8793B" w14:textId="77777777" w:rsidR="0086782E" w:rsidRPr="00874123" w:rsidRDefault="0086782E" w:rsidP="0086782E">
      <w:pPr>
        <w:pStyle w:val="ListParagraph"/>
        <w:numPr>
          <w:ilvl w:val="0"/>
          <w:numId w:val="54"/>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414FB9C1" w14:textId="38AF28AC"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Q7 What, if any, types of support to help people take their psychotropic medicines in the community as prescribed, are </w:t>
      </w:r>
      <w:r w:rsidRPr="00874123">
        <w:rPr>
          <w:rFonts w:asciiTheme="minorHAnsi" w:hAnsiTheme="minorHAnsi"/>
          <w:b/>
          <w:bCs/>
          <w:color w:val="auto"/>
          <w:sz w:val="24"/>
          <w:szCs w:val="24"/>
          <w:u w:val="single"/>
        </w:rPr>
        <w:t>not available</w:t>
      </w:r>
      <w:r w:rsidRPr="00874123">
        <w:rPr>
          <w:rFonts w:asciiTheme="minorHAnsi" w:hAnsiTheme="minorHAnsi"/>
          <w:b/>
          <w:bCs/>
          <w:color w:val="auto"/>
          <w:sz w:val="24"/>
          <w:szCs w:val="24"/>
        </w:rPr>
        <w:t xml:space="preserve"> in your local area, that you would like to be made available? Please select all that apply.</w:t>
      </w:r>
    </w:p>
    <w:p w14:paraId="2A95FB8E"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Education materials for people taking medicines (i.e. written, videos, audio)</w:t>
      </w:r>
    </w:p>
    <w:p w14:paraId="56E03347"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 groups</w:t>
      </w:r>
    </w:p>
    <w:p w14:paraId="721C0993"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One to one consultations</w:t>
      </w:r>
    </w:p>
    <w:p w14:paraId="38A843FD"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Medication review clinics (including choice of medicines and how they are taken)</w:t>
      </w:r>
    </w:p>
    <w:p w14:paraId="2A4516DB" w14:textId="77777777" w:rsidR="0086782E" w:rsidRPr="00874123" w:rsidRDefault="0086782E" w:rsidP="0086782E">
      <w:pPr>
        <w:pStyle w:val="ListParagraph"/>
        <w:numPr>
          <w:ilvl w:val="0"/>
          <w:numId w:val="49"/>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Specialist clinics (e.g. side effect clinics, adherence clinics)</w:t>
      </w:r>
    </w:p>
    <w:p w14:paraId="378A9026"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Technology for people – e.g. apps/reminders</w:t>
      </w:r>
    </w:p>
    <w:p w14:paraId="59C8CB4F"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Technology for staff - please specify </w:t>
      </w:r>
    </w:p>
    <w:p w14:paraId="072C76CF"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“Reminder” service to prompt people about appointments</w:t>
      </w:r>
    </w:p>
    <w:p w14:paraId="4FD6A642"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 from mental health pharmacy professional (from a local mental health service)</w:t>
      </w:r>
    </w:p>
    <w:p w14:paraId="78B5219E"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Support from a GP based pharmacy professional</w:t>
      </w:r>
    </w:p>
    <w:p w14:paraId="57D79CF6" w14:textId="77777777" w:rsidR="0086782E" w:rsidRPr="00874123" w:rsidRDefault="0086782E" w:rsidP="0086782E">
      <w:pPr>
        <w:pStyle w:val="ListParagraph"/>
        <w:numPr>
          <w:ilvl w:val="0"/>
          <w:numId w:val="49"/>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Support from a community pharmacy professional</w:t>
      </w:r>
    </w:p>
    <w:p w14:paraId="05AD7F3C" w14:textId="77777777" w:rsidR="0086782E" w:rsidRPr="00874123" w:rsidRDefault="0086782E" w:rsidP="0086782E">
      <w:pPr>
        <w:pStyle w:val="ListParagraph"/>
        <w:numPr>
          <w:ilvl w:val="0"/>
          <w:numId w:val="49"/>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Medicines compliance aids</w:t>
      </w:r>
    </w:p>
    <w:p w14:paraId="6BF6C98E" w14:textId="77777777" w:rsidR="0086782E" w:rsidRPr="00874123" w:rsidRDefault="0086782E" w:rsidP="0086782E">
      <w:pPr>
        <w:pStyle w:val="ListParagraph"/>
        <w:numPr>
          <w:ilvl w:val="0"/>
          <w:numId w:val="49"/>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Support for people to order and receive their medicines</w:t>
      </w:r>
    </w:p>
    <w:p w14:paraId="759F4598" w14:textId="77777777" w:rsidR="0086782E" w:rsidRPr="00874123" w:rsidRDefault="0086782E" w:rsidP="0086782E">
      <w:pPr>
        <w:pStyle w:val="ListParagraph"/>
        <w:numPr>
          <w:ilvl w:val="0"/>
          <w:numId w:val="49"/>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Education/support for carers who help people with their medicines and/or physical health</w:t>
      </w:r>
    </w:p>
    <w:p w14:paraId="7A3DBF8B"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 please specify </w:t>
      </w:r>
    </w:p>
    <w:p w14:paraId="2DEA23EB"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Nothing </w:t>
      </w:r>
    </w:p>
    <w:p w14:paraId="0A70C1EB"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relevant for my role/organisation </w:t>
      </w:r>
    </w:p>
    <w:p w14:paraId="22CC1C28" w14:textId="77777777" w:rsidR="0086782E" w:rsidRPr="00874123" w:rsidRDefault="0086782E" w:rsidP="0086782E">
      <w:pPr>
        <w:pStyle w:val="ListParagraph"/>
        <w:numPr>
          <w:ilvl w:val="0"/>
          <w:numId w:val="4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0B60DE76"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Q8 In your experience, what support, if any, is most effective in supporting people on psychotropic medicines with their </w:t>
      </w:r>
      <w:r w:rsidRPr="00874123">
        <w:rPr>
          <w:rFonts w:asciiTheme="minorHAnsi" w:hAnsiTheme="minorHAnsi"/>
          <w:b/>
          <w:bCs/>
          <w:color w:val="auto"/>
          <w:sz w:val="24"/>
          <w:szCs w:val="24"/>
          <w:u w:val="single"/>
        </w:rPr>
        <w:t>physical health</w:t>
      </w:r>
      <w:r w:rsidRPr="00874123">
        <w:rPr>
          <w:rFonts w:asciiTheme="minorHAnsi" w:hAnsiTheme="minorHAnsi"/>
          <w:b/>
          <w:bCs/>
          <w:color w:val="auto"/>
          <w:sz w:val="24"/>
          <w:szCs w:val="24"/>
        </w:rPr>
        <w:t>? Please select all that apply.</w:t>
      </w:r>
    </w:p>
    <w:p w14:paraId="1E4303A0"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Access to social prescriber </w:t>
      </w:r>
    </w:p>
    <w:p w14:paraId="0BEED1CB"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Access to health checks</w:t>
      </w:r>
    </w:p>
    <w:p w14:paraId="63F302DB"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Signposting to support for healthy lifestyle changes </w:t>
      </w:r>
    </w:p>
    <w:p w14:paraId="7CC1688B"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Access to physical health nurse </w:t>
      </w:r>
    </w:p>
    <w:p w14:paraId="22D4864C"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Access to specialist mental health pharmacy support </w:t>
      </w:r>
    </w:p>
    <w:p w14:paraId="4E30D75E"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Medication reviews </w:t>
      </w:r>
    </w:p>
    <w:p w14:paraId="42C30F1C" w14:textId="77777777" w:rsidR="0086782E" w:rsidRPr="00874123" w:rsidRDefault="0086782E" w:rsidP="0086782E">
      <w:pPr>
        <w:pStyle w:val="ListParagraph"/>
        <w:numPr>
          <w:ilvl w:val="0"/>
          <w:numId w:val="55"/>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Specialist clinics (e.g. side effect clinics, adherence clinics)</w:t>
      </w:r>
    </w:p>
    <w:p w14:paraId="50277678"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Support groups </w:t>
      </w:r>
    </w:p>
    <w:p w14:paraId="14F8B682" w14:textId="77777777" w:rsidR="0086782E" w:rsidRPr="00874123" w:rsidRDefault="0086782E" w:rsidP="0086782E">
      <w:pPr>
        <w:pStyle w:val="ListParagraph"/>
        <w:numPr>
          <w:ilvl w:val="0"/>
          <w:numId w:val="55"/>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lastRenderedPageBreak/>
        <w:t>Education/support for carers who help people with their medicines and/or physical health</w:t>
      </w:r>
    </w:p>
    <w:p w14:paraId="247E55B2"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please specify </w:t>
      </w:r>
    </w:p>
    <w:p w14:paraId="1DAA578C"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Nothing </w:t>
      </w:r>
    </w:p>
    <w:p w14:paraId="2AED4D15"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relevant to my role/organisation </w:t>
      </w:r>
    </w:p>
    <w:p w14:paraId="6CB2F372" w14:textId="77777777" w:rsidR="0086782E" w:rsidRPr="00874123" w:rsidRDefault="0086782E" w:rsidP="0086782E">
      <w:pPr>
        <w:pStyle w:val="ListParagraph"/>
        <w:numPr>
          <w:ilvl w:val="0"/>
          <w:numId w:val="55"/>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28324DEF"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Q9 What, if any, types of support to help people on psychotropic medicines with their </w:t>
      </w:r>
      <w:r w:rsidRPr="00874123">
        <w:rPr>
          <w:rFonts w:asciiTheme="minorHAnsi" w:hAnsiTheme="minorHAnsi"/>
          <w:b/>
          <w:bCs/>
          <w:color w:val="auto"/>
          <w:sz w:val="24"/>
          <w:szCs w:val="24"/>
          <w:u w:val="single"/>
        </w:rPr>
        <w:t>physical health</w:t>
      </w:r>
      <w:r w:rsidRPr="00874123">
        <w:rPr>
          <w:rFonts w:asciiTheme="minorHAnsi" w:hAnsiTheme="minorHAnsi"/>
          <w:b/>
          <w:bCs/>
          <w:color w:val="auto"/>
          <w:sz w:val="24"/>
          <w:szCs w:val="24"/>
        </w:rPr>
        <w:t xml:space="preserve">, are </w:t>
      </w:r>
      <w:r w:rsidRPr="00874123">
        <w:rPr>
          <w:rFonts w:asciiTheme="minorHAnsi" w:hAnsiTheme="minorHAnsi"/>
          <w:b/>
          <w:bCs/>
          <w:color w:val="auto"/>
          <w:sz w:val="24"/>
          <w:szCs w:val="24"/>
          <w:u w:val="single"/>
        </w:rPr>
        <w:t>not available</w:t>
      </w:r>
      <w:r w:rsidRPr="00874123">
        <w:rPr>
          <w:rFonts w:asciiTheme="minorHAnsi" w:hAnsiTheme="minorHAnsi"/>
          <w:b/>
          <w:bCs/>
          <w:color w:val="auto"/>
          <w:sz w:val="24"/>
          <w:szCs w:val="24"/>
        </w:rPr>
        <w:t xml:space="preserve"> in your local area, that you would like to be made available? Please select all that apply.  </w:t>
      </w:r>
    </w:p>
    <w:p w14:paraId="2CE4847F"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Access to social prescriber </w:t>
      </w:r>
    </w:p>
    <w:p w14:paraId="55BBB83A"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Access to health checks</w:t>
      </w:r>
    </w:p>
    <w:p w14:paraId="1D977CD6"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Signposting to support for healthy lifestyle changes </w:t>
      </w:r>
    </w:p>
    <w:p w14:paraId="579CE992"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Access to physical health nurse </w:t>
      </w:r>
    </w:p>
    <w:p w14:paraId="39B958FC"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Access to specialist mental health pharmacy support </w:t>
      </w:r>
    </w:p>
    <w:p w14:paraId="16979850"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Medication reviews </w:t>
      </w:r>
    </w:p>
    <w:p w14:paraId="50BAE398"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Specialist clinics (e.g. side effect clinics, adherence clinics)</w:t>
      </w:r>
    </w:p>
    <w:p w14:paraId="2CBA1057"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Support groups </w:t>
      </w:r>
    </w:p>
    <w:p w14:paraId="7911B670"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Education/support for carers who help people with their medicines and/or physical health</w:t>
      </w:r>
    </w:p>
    <w:p w14:paraId="3790E8EA" w14:textId="77777777" w:rsidR="0086782E" w:rsidRPr="00874123" w:rsidRDefault="0086782E" w:rsidP="0086782E">
      <w:pPr>
        <w:pStyle w:val="ListParagraph"/>
        <w:numPr>
          <w:ilvl w:val="0"/>
          <w:numId w:val="69"/>
        </w:numPr>
        <w:spacing w:after="160" w:line="259" w:lineRule="auto"/>
        <w:rPr>
          <w:rStyle w:val="QSCRIPTChar"/>
          <w:rFonts w:asciiTheme="minorHAnsi" w:eastAsiaTheme="minorHAnsi" w:hAnsiTheme="minorHAnsi"/>
          <w:caps w:val="0"/>
          <w:color w:val="auto"/>
          <w:kern w:val="2"/>
          <w:sz w:val="24"/>
          <w:szCs w:val="24"/>
          <w:lang w:eastAsia="en-US"/>
          <w14:ligatures w14:val="standardContextual"/>
        </w:rPr>
      </w:pPr>
      <w:r w:rsidRPr="00874123">
        <w:rPr>
          <w:rFonts w:asciiTheme="minorHAnsi" w:hAnsiTheme="minorHAnsi"/>
          <w:color w:val="auto"/>
          <w:sz w:val="24"/>
          <w:szCs w:val="24"/>
        </w:rPr>
        <w:t xml:space="preserve">Other, please specify </w:t>
      </w:r>
    </w:p>
    <w:p w14:paraId="4D442728" w14:textId="77777777" w:rsidR="0086782E" w:rsidRPr="00874123" w:rsidRDefault="0086782E" w:rsidP="0086782E">
      <w:pPr>
        <w:pStyle w:val="ListParagraph"/>
        <w:numPr>
          <w:ilvl w:val="0"/>
          <w:numId w:val="69"/>
        </w:numPr>
        <w:spacing w:after="160" w:line="259" w:lineRule="auto"/>
        <w:rPr>
          <w:rStyle w:val="QSCRIPTChar"/>
          <w:rFonts w:asciiTheme="minorHAnsi" w:eastAsiaTheme="minorHAnsi" w:hAnsiTheme="minorHAnsi"/>
          <w:caps w:val="0"/>
          <w:color w:val="auto"/>
          <w:kern w:val="2"/>
          <w:sz w:val="24"/>
          <w:szCs w:val="24"/>
          <w:lang w:eastAsia="en-US"/>
          <w14:ligatures w14:val="standardContextual"/>
        </w:rPr>
      </w:pPr>
      <w:r w:rsidRPr="00874123">
        <w:rPr>
          <w:rFonts w:asciiTheme="minorHAnsi" w:hAnsiTheme="minorHAnsi"/>
          <w:color w:val="auto"/>
          <w:sz w:val="24"/>
          <w:szCs w:val="24"/>
        </w:rPr>
        <w:t xml:space="preserve">Nothing </w:t>
      </w:r>
    </w:p>
    <w:p w14:paraId="4A9F14AE" w14:textId="77777777" w:rsidR="0086782E" w:rsidRPr="00874123" w:rsidRDefault="0086782E" w:rsidP="0086782E">
      <w:pPr>
        <w:pStyle w:val="ListParagraph"/>
        <w:numPr>
          <w:ilvl w:val="0"/>
          <w:numId w:val="69"/>
        </w:numPr>
        <w:spacing w:after="160" w:line="259" w:lineRule="auto"/>
        <w:rPr>
          <w:rStyle w:val="QSCRIPTChar"/>
          <w:rFonts w:asciiTheme="minorHAnsi" w:eastAsiaTheme="minorHAnsi" w:hAnsiTheme="minorHAnsi"/>
          <w:caps w:val="0"/>
          <w:color w:val="auto"/>
          <w:kern w:val="2"/>
          <w:sz w:val="24"/>
          <w:szCs w:val="24"/>
          <w:lang w:eastAsia="en-US"/>
          <w14:ligatures w14:val="standardContextual"/>
        </w:rPr>
      </w:pPr>
      <w:r w:rsidRPr="00874123">
        <w:rPr>
          <w:rFonts w:asciiTheme="minorHAnsi" w:hAnsiTheme="minorHAnsi"/>
          <w:color w:val="auto"/>
          <w:sz w:val="24"/>
          <w:szCs w:val="24"/>
        </w:rPr>
        <w:t xml:space="preserve">Not relevant to my role/organisation </w:t>
      </w:r>
    </w:p>
    <w:p w14:paraId="53E9274F" w14:textId="77777777" w:rsidR="0086782E" w:rsidRPr="00874123" w:rsidRDefault="0086782E" w:rsidP="0086782E">
      <w:pPr>
        <w:pStyle w:val="ListParagraph"/>
        <w:numPr>
          <w:ilvl w:val="0"/>
          <w:numId w:val="6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3295E235"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Q10 Some people disengage with mental health services and treatment in the community. Please provide one example of what is working well in your organisation or local area to support people to continue to engage. </w:t>
      </w:r>
    </w:p>
    <w:p w14:paraId="3B13E34C"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Where possible please specify:</w:t>
      </w:r>
    </w:p>
    <w:p w14:paraId="05039E80" w14:textId="77777777" w:rsidR="0086782E" w:rsidRPr="00874123" w:rsidRDefault="0086782E" w:rsidP="0086782E">
      <w:pPr>
        <w:pStyle w:val="ListParagraph"/>
        <w:numPr>
          <w:ilvl w:val="0"/>
          <w:numId w:val="67"/>
        </w:numPr>
        <w:spacing w:after="160" w:line="259" w:lineRule="auto"/>
        <w:rPr>
          <w:rFonts w:asciiTheme="minorHAnsi" w:hAnsiTheme="minorHAnsi"/>
          <w:b/>
          <w:bCs/>
          <w:color w:val="auto"/>
          <w:sz w:val="24"/>
          <w:szCs w:val="24"/>
        </w:rPr>
      </w:pPr>
      <w:r w:rsidRPr="00874123">
        <w:rPr>
          <w:rFonts w:asciiTheme="minorHAnsi" w:hAnsiTheme="minorHAnsi"/>
          <w:b/>
          <w:bCs/>
          <w:color w:val="auto"/>
          <w:sz w:val="24"/>
          <w:szCs w:val="24"/>
        </w:rPr>
        <w:t>The support that is being offered</w:t>
      </w:r>
    </w:p>
    <w:p w14:paraId="76E43757" w14:textId="77777777" w:rsidR="0086782E" w:rsidRPr="00874123" w:rsidRDefault="0086782E" w:rsidP="0086782E">
      <w:pPr>
        <w:pStyle w:val="ListParagraph"/>
        <w:numPr>
          <w:ilvl w:val="0"/>
          <w:numId w:val="67"/>
        </w:numPr>
        <w:spacing w:after="160" w:line="259" w:lineRule="auto"/>
        <w:rPr>
          <w:rFonts w:asciiTheme="minorHAnsi" w:hAnsiTheme="minorHAnsi"/>
          <w:b/>
          <w:bCs/>
          <w:color w:val="auto"/>
          <w:sz w:val="24"/>
          <w:szCs w:val="24"/>
        </w:rPr>
      </w:pPr>
      <w:r w:rsidRPr="00874123">
        <w:rPr>
          <w:rFonts w:asciiTheme="minorHAnsi" w:hAnsiTheme="minorHAnsi"/>
          <w:b/>
          <w:bCs/>
          <w:color w:val="auto"/>
          <w:sz w:val="24"/>
          <w:szCs w:val="24"/>
        </w:rPr>
        <w:t>Who offers this support</w:t>
      </w:r>
    </w:p>
    <w:p w14:paraId="2C2BF034" w14:textId="77777777" w:rsidR="0086782E" w:rsidRPr="00874123" w:rsidRDefault="0086782E" w:rsidP="0086782E">
      <w:pPr>
        <w:pStyle w:val="ListParagraph"/>
        <w:numPr>
          <w:ilvl w:val="0"/>
          <w:numId w:val="67"/>
        </w:numPr>
        <w:spacing w:after="160" w:line="259" w:lineRule="auto"/>
        <w:rPr>
          <w:rFonts w:asciiTheme="minorHAnsi" w:hAnsiTheme="minorHAnsi"/>
          <w:b/>
          <w:bCs/>
          <w:color w:val="auto"/>
          <w:sz w:val="24"/>
          <w:szCs w:val="24"/>
        </w:rPr>
      </w:pPr>
      <w:r w:rsidRPr="00874123">
        <w:rPr>
          <w:rFonts w:asciiTheme="minorHAnsi" w:hAnsiTheme="minorHAnsi"/>
          <w:b/>
          <w:bCs/>
          <w:color w:val="auto"/>
          <w:sz w:val="24"/>
          <w:szCs w:val="24"/>
        </w:rPr>
        <w:t>Who support is provided to</w:t>
      </w:r>
    </w:p>
    <w:p w14:paraId="2CAACE70" w14:textId="77777777" w:rsidR="0086782E" w:rsidRPr="00874123" w:rsidRDefault="0086782E" w:rsidP="0086782E">
      <w:pPr>
        <w:pStyle w:val="ListParagraph"/>
        <w:numPr>
          <w:ilvl w:val="0"/>
          <w:numId w:val="67"/>
        </w:numPr>
        <w:spacing w:after="160" w:line="259" w:lineRule="auto"/>
        <w:rPr>
          <w:rFonts w:asciiTheme="minorHAnsi" w:hAnsiTheme="minorHAnsi"/>
          <w:b/>
          <w:bCs/>
          <w:color w:val="auto"/>
          <w:sz w:val="24"/>
          <w:szCs w:val="24"/>
        </w:rPr>
      </w:pPr>
      <w:r w:rsidRPr="00874123">
        <w:rPr>
          <w:rFonts w:asciiTheme="minorHAnsi" w:hAnsiTheme="minorHAnsi"/>
          <w:b/>
          <w:bCs/>
          <w:color w:val="auto"/>
          <w:sz w:val="24"/>
          <w:szCs w:val="24"/>
        </w:rPr>
        <w:t>Any views you have on how well this is working</w:t>
      </w:r>
    </w:p>
    <w:p w14:paraId="2FBE6678"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Please do not write identifiable personal information about you or anyone else in your responses.</w:t>
      </w:r>
    </w:p>
    <w:p w14:paraId="366DE3E2" w14:textId="77777777" w:rsidR="0086782E" w:rsidRPr="00874123" w:rsidRDefault="0086782E" w:rsidP="0086782E">
      <w:pPr>
        <w:pStyle w:val="QSCRIPT"/>
        <w:numPr>
          <w:ilvl w:val="0"/>
          <w:numId w:val="50"/>
        </w:numPr>
        <w:rPr>
          <w:rFonts w:asciiTheme="minorHAnsi" w:hAnsiTheme="minorHAnsi"/>
          <w:color w:val="auto"/>
          <w:sz w:val="24"/>
          <w:szCs w:val="24"/>
        </w:rPr>
      </w:pPr>
      <w:r w:rsidRPr="00874123">
        <w:rPr>
          <w:rFonts w:asciiTheme="minorHAnsi" w:hAnsiTheme="minorHAnsi"/>
          <w:color w:val="auto"/>
          <w:sz w:val="24"/>
          <w:szCs w:val="24"/>
        </w:rPr>
        <w:t xml:space="preserve">OPEN TEXT BOX </w:t>
      </w:r>
    </w:p>
    <w:p w14:paraId="30CC2A39" w14:textId="77777777" w:rsidR="0086782E" w:rsidRPr="00874123" w:rsidRDefault="0086782E" w:rsidP="0086782E">
      <w:pPr>
        <w:pStyle w:val="ListParagraph"/>
        <w:numPr>
          <w:ilvl w:val="0"/>
          <w:numId w:val="50"/>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I cannot think of any examples of what is working well</w:t>
      </w:r>
    </w:p>
    <w:p w14:paraId="237C8D5F" w14:textId="77777777" w:rsidR="0086782E" w:rsidRPr="00874123" w:rsidRDefault="0086782E" w:rsidP="0086782E">
      <w:pPr>
        <w:pStyle w:val="ListParagraph"/>
        <w:numPr>
          <w:ilvl w:val="0"/>
          <w:numId w:val="50"/>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Prefer not to say </w:t>
      </w:r>
    </w:p>
    <w:p w14:paraId="7C4845FB" w14:textId="77777777" w:rsidR="0086782E" w:rsidRPr="00874123" w:rsidRDefault="0086782E" w:rsidP="0086782E">
      <w:pPr>
        <w:pStyle w:val="ListParagraph"/>
        <w:contextualSpacing w:val="0"/>
        <w:rPr>
          <w:rFonts w:asciiTheme="minorHAnsi" w:eastAsia="Calibri" w:hAnsiTheme="minorHAnsi"/>
          <w:color w:val="auto"/>
          <w:sz w:val="24"/>
          <w:szCs w:val="24"/>
        </w:rPr>
      </w:pPr>
    </w:p>
    <w:p w14:paraId="7BB1B188"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Q11 What support, if any, do healthcare professionals in your local area need to help people continue to engage with mental health services and treatment in the community? Please select all that apply.</w:t>
      </w:r>
    </w:p>
    <w:p w14:paraId="6AF49847"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Training and development</w:t>
      </w:r>
    </w:p>
    <w:p w14:paraId="4482CEF5"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Improved information sharing and joined up working between organisations</w:t>
      </w:r>
    </w:p>
    <w:p w14:paraId="694A6DE2"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Improved staff skill mix (having the right number of professionals with the right range of skills locally)</w:t>
      </w:r>
    </w:p>
    <w:p w14:paraId="676671FB"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Improved staff workload capacity</w:t>
      </w:r>
    </w:p>
    <w:p w14:paraId="602FA630"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lastRenderedPageBreak/>
        <w:t>Improved policies and procedures</w:t>
      </w:r>
    </w:p>
    <w:p w14:paraId="1F0770E2"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Improved understanding of other services or organisations available in the area</w:t>
      </w:r>
    </w:p>
    <w:p w14:paraId="7B8241B9"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please specify </w:t>
      </w:r>
    </w:p>
    <w:p w14:paraId="4F205C2E"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 support is needed </w:t>
      </w:r>
    </w:p>
    <w:p w14:paraId="277D21DC" w14:textId="77777777" w:rsidR="0086782E" w:rsidRPr="00874123" w:rsidRDefault="0086782E" w:rsidP="0086782E">
      <w:pPr>
        <w:pStyle w:val="ListParagraph"/>
        <w:numPr>
          <w:ilvl w:val="0"/>
          <w:numId w:val="56"/>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r w:rsidRPr="00874123">
        <w:rPr>
          <w:rFonts w:asciiTheme="minorHAnsi" w:hAnsiTheme="minorHAnsi"/>
          <w:color w:val="auto"/>
          <w:sz w:val="24"/>
          <w:szCs w:val="24"/>
        </w:rPr>
        <w:br/>
      </w:r>
    </w:p>
    <w:p w14:paraId="0688C3E6" w14:textId="77777777" w:rsidR="0086782E" w:rsidRPr="00874123" w:rsidRDefault="0086782E" w:rsidP="0086782E">
      <w:pPr>
        <w:rPr>
          <w:rFonts w:asciiTheme="minorHAnsi" w:hAnsiTheme="minorHAnsi"/>
          <w:color w:val="auto"/>
          <w:sz w:val="24"/>
          <w:szCs w:val="24"/>
        </w:rPr>
      </w:pPr>
      <w:r w:rsidRPr="00874123">
        <w:rPr>
          <w:rFonts w:asciiTheme="minorHAnsi" w:hAnsiTheme="minorHAnsi"/>
          <w:b/>
          <w:bCs/>
          <w:color w:val="auto"/>
          <w:sz w:val="24"/>
          <w:szCs w:val="24"/>
        </w:rPr>
        <w:t xml:space="preserve">Q12 What population groups in your local area, if any, face barriers to accessing support when taking psychotropic medicines? </w:t>
      </w:r>
    </w:p>
    <w:p w14:paraId="47D01344"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Please think about barriers to accessing support to take medicines as prescribed and support with physical health.</w:t>
      </w:r>
      <w:r w:rsidRPr="00874123">
        <w:rPr>
          <w:rFonts w:asciiTheme="minorHAnsi" w:hAnsiTheme="minorHAnsi"/>
          <w:b/>
          <w:bCs/>
          <w:color w:val="auto"/>
          <w:sz w:val="24"/>
          <w:szCs w:val="24"/>
        </w:rPr>
        <w:br/>
      </w:r>
      <w:r w:rsidRPr="00874123">
        <w:rPr>
          <w:rFonts w:asciiTheme="minorHAnsi" w:hAnsiTheme="minorHAnsi"/>
          <w:b/>
          <w:bCs/>
          <w:color w:val="auto"/>
          <w:sz w:val="24"/>
          <w:szCs w:val="24"/>
        </w:rPr>
        <w:br/>
        <w:t>Please select all that apply.</w:t>
      </w:r>
    </w:p>
    <w:p w14:paraId="147FE0D6"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People from ethnic minority backgrounds</w:t>
      </w:r>
    </w:p>
    <w:p w14:paraId="08E13003"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People with a learning disability </w:t>
      </w:r>
    </w:p>
    <w:p w14:paraId="41FB9465"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Autistic or neurodivergent people</w:t>
      </w:r>
    </w:p>
    <w:p w14:paraId="6B78AE19"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People with multiple long-term health conditions</w:t>
      </w:r>
    </w:p>
    <w:p w14:paraId="0FBBD2E5"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People who don’t speak English as their first language</w:t>
      </w:r>
    </w:p>
    <w:p w14:paraId="33965E8E"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People with sensory impairment</w:t>
      </w:r>
    </w:p>
    <w:p w14:paraId="2AB62C61"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Inclusion health groups, such as coastal communities (where there may be small areas of high deprivation hidden amongst relative affluence)</w:t>
      </w:r>
    </w:p>
    <w:p w14:paraId="29D140F5"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LGBTQIA people</w:t>
      </w:r>
    </w:p>
    <w:p w14:paraId="5BB5C7ED"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People experiencing homelessness</w:t>
      </w:r>
    </w:p>
    <w:p w14:paraId="67C3AF87"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People with caring responsibilities</w:t>
      </w:r>
    </w:p>
    <w:p w14:paraId="5931C57A"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groups that share protected characteristics as defined by the Equality Act 2010 </w:t>
      </w:r>
    </w:p>
    <w:p w14:paraId="6571C7B0" w14:textId="77777777" w:rsidR="0086782E" w:rsidRPr="00874123" w:rsidRDefault="0086782E" w:rsidP="0086782E">
      <w:pPr>
        <w:pStyle w:val="ListParagraph"/>
        <w:numPr>
          <w:ilvl w:val="0"/>
          <w:numId w:val="57"/>
        </w:numPr>
        <w:spacing w:after="160" w:line="259" w:lineRule="auto"/>
        <w:rPr>
          <w:rStyle w:val="QSCRIPTChar"/>
          <w:rFonts w:asciiTheme="minorHAnsi" w:eastAsiaTheme="minorHAnsi" w:hAnsiTheme="minorHAnsi"/>
          <w:caps w:val="0"/>
          <w:color w:val="auto"/>
          <w:kern w:val="2"/>
          <w:sz w:val="24"/>
          <w:szCs w:val="24"/>
          <w:lang w:eastAsia="en-US"/>
          <w14:ligatures w14:val="standardContextual"/>
        </w:rPr>
      </w:pPr>
      <w:r w:rsidRPr="00874123">
        <w:rPr>
          <w:rFonts w:asciiTheme="minorHAnsi" w:hAnsiTheme="minorHAnsi"/>
          <w:color w:val="auto"/>
          <w:sz w:val="24"/>
          <w:szCs w:val="24"/>
        </w:rPr>
        <w:t xml:space="preserve">Other groups (please describe) </w:t>
      </w:r>
    </w:p>
    <w:p w14:paraId="59069A21"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 particular population groups face barriers </w:t>
      </w:r>
    </w:p>
    <w:p w14:paraId="6D53D31B" w14:textId="77777777" w:rsidR="0086782E" w:rsidRPr="00874123" w:rsidRDefault="0086782E" w:rsidP="0086782E">
      <w:pPr>
        <w:pStyle w:val="ListParagraph"/>
        <w:numPr>
          <w:ilvl w:val="0"/>
          <w:numId w:val="57"/>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43D69AF6" w14:textId="77777777" w:rsidR="0086782E" w:rsidRPr="00874123" w:rsidRDefault="0086782E" w:rsidP="0086782E">
      <w:pPr>
        <w:pStyle w:val="pf0"/>
        <w:rPr>
          <w:rFonts w:asciiTheme="minorHAnsi" w:hAnsiTheme="minorHAnsi" w:cs="Arial"/>
          <w:b/>
          <w:bCs/>
        </w:rPr>
      </w:pPr>
      <w:r w:rsidRPr="00874123">
        <w:rPr>
          <w:rFonts w:asciiTheme="minorHAnsi" w:hAnsiTheme="minorHAnsi" w:cs="Arial"/>
          <w:b/>
          <w:bCs/>
        </w:rPr>
        <w:t xml:space="preserve">Q13 Thinking about the barriers specific population groups face accessing support, please provide one example showing how these are being addressed in your local area. </w:t>
      </w:r>
    </w:p>
    <w:p w14:paraId="1B03956D" w14:textId="77777777" w:rsidR="0086782E" w:rsidRPr="00874123" w:rsidRDefault="0086782E" w:rsidP="0086782E">
      <w:pPr>
        <w:pStyle w:val="pf0"/>
        <w:rPr>
          <w:rFonts w:asciiTheme="minorHAnsi" w:hAnsiTheme="minorHAnsi" w:cs="Arial"/>
          <w:b/>
          <w:bCs/>
        </w:rPr>
      </w:pPr>
      <w:r w:rsidRPr="00874123">
        <w:rPr>
          <w:rFonts w:asciiTheme="minorHAnsi" w:hAnsiTheme="minorHAnsi" w:cs="Arial"/>
          <w:b/>
          <w:bCs/>
        </w:rPr>
        <w:t>Where possible please specify:</w:t>
      </w:r>
    </w:p>
    <w:p w14:paraId="73884A11" w14:textId="77777777" w:rsidR="0086782E" w:rsidRPr="00874123" w:rsidRDefault="0086782E" w:rsidP="0086782E">
      <w:pPr>
        <w:pStyle w:val="pf0"/>
        <w:numPr>
          <w:ilvl w:val="0"/>
          <w:numId w:val="68"/>
        </w:numPr>
        <w:rPr>
          <w:rFonts w:asciiTheme="minorHAnsi" w:hAnsiTheme="minorHAnsi" w:cs="Arial"/>
          <w:b/>
          <w:bCs/>
        </w:rPr>
      </w:pPr>
      <w:r w:rsidRPr="00874123">
        <w:rPr>
          <w:rFonts w:asciiTheme="minorHAnsi" w:hAnsiTheme="minorHAnsi" w:cs="Arial"/>
          <w:b/>
          <w:bCs/>
        </w:rPr>
        <w:t>The population group</w:t>
      </w:r>
    </w:p>
    <w:p w14:paraId="4E8E555A" w14:textId="77777777" w:rsidR="0086782E" w:rsidRPr="00874123" w:rsidRDefault="0086782E" w:rsidP="0086782E">
      <w:pPr>
        <w:pStyle w:val="pf0"/>
        <w:numPr>
          <w:ilvl w:val="0"/>
          <w:numId w:val="68"/>
        </w:numPr>
        <w:rPr>
          <w:rFonts w:asciiTheme="minorHAnsi" w:hAnsiTheme="minorHAnsi" w:cs="Arial"/>
          <w:b/>
          <w:bCs/>
        </w:rPr>
      </w:pPr>
      <w:r w:rsidRPr="00874123">
        <w:rPr>
          <w:rFonts w:asciiTheme="minorHAnsi" w:hAnsiTheme="minorHAnsi" w:cs="Arial"/>
          <w:b/>
          <w:bCs/>
        </w:rPr>
        <w:t>The barriers they face</w:t>
      </w:r>
    </w:p>
    <w:p w14:paraId="456D3C2E" w14:textId="77777777" w:rsidR="0086782E" w:rsidRPr="00874123" w:rsidRDefault="0086782E" w:rsidP="0086782E">
      <w:pPr>
        <w:pStyle w:val="pf0"/>
        <w:numPr>
          <w:ilvl w:val="0"/>
          <w:numId w:val="68"/>
        </w:numPr>
        <w:rPr>
          <w:rFonts w:asciiTheme="minorHAnsi" w:hAnsiTheme="minorHAnsi" w:cs="Arial"/>
          <w:b/>
          <w:bCs/>
        </w:rPr>
      </w:pPr>
      <w:r w:rsidRPr="00874123">
        <w:rPr>
          <w:rFonts w:asciiTheme="minorHAnsi" w:hAnsiTheme="minorHAnsi" w:cs="Arial"/>
          <w:b/>
          <w:bCs/>
        </w:rPr>
        <w:t>How the barriers are being addressed</w:t>
      </w:r>
    </w:p>
    <w:p w14:paraId="0AAA8C6D" w14:textId="77777777" w:rsidR="0086782E" w:rsidRPr="00874123" w:rsidRDefault="0086782E" w:rsidP="0086782E">
      <w:pPr>
        <w:pStyle w:val="pf0"/>
        <w:numPr>
          <w:ilvl w:val="0"/>
          <w:numId w:val="68"/>
        </w:numPr>
        <w:rPr>
          <w:rFonts w:asciiTheme="minorHAnsi" w:hAnsiTheme="minorHAnsi" w:cs="Arial"/>
          <w:b/>
          <w:bCs/>
        </w:rPr>
      </w:pPr>
      <w:r w:rsidRPr="00874123">
        <w:rPr>
          <w:rFonts w:asciiTheme="minorHAnsi" w:hAnsiTheme="minorHAnsi" w:cs="Arial"/>
          <w:b/>
          <w:bCs/>
        </w:rPr>
        <w:t>Any views you have on how well this is working</w:t>
      </w:r>
    </w:p>
    <w:p w14:paraId="4BD9F1A9"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Please do not write identifiable personal information about you or anyone else in your responses.</w:t>
      </w:r>
    </w:p>
    <w:p w14:paraId="0318C5DA" w14:textId="0DEA8303" w:rsidR="0086782E" w:rsidRPr="00874123" w:rsidRDefault="0086782E" w:rsidP="0086782E">
      <w:pPr>
        <w:pStyle w:val="QSCRIPT"/>
        <w:numPr>
          <w:ilvl w:val="0"/>
          <w:numId w:val="51"/>
        </w:numPr>
        <w:rPr>
          <w:rFonts w:asciiTheme="minorHAnsi" w:hAnsiTheme="minorHAnsi"/>
          <w:color w:val="auto"/>
          <w:sz w:val="24"/>
          <w:szCs w:val="24"/>
        </w:rPr>
      </w:pPr>
      <w:r w:rsidRPr="00874123">
        <w:rPr>
          <w:rFonts w:asciiTheme="minorHAnsi" w:hAnsiTheme="minorHAnsi"/>
          <w:color w:val="auto"/>
          <w:sz w:val="24"/>
          <w:szCs w:val="24"/>
        </w:rPr>
        <w:t xml:space="preserve">OPEN TEXT BOX </w:t>
      </w:r>
    </w:p>
    <w:p w14:paraId="686AED6C" w14:textId="77777777" w:rsidR="0086782E" w:rsidRPr="00874123" w:rsidRDefault="0086782E" w:rsidP="0086782E">
      <w:pPr>
        <w:pStyle w:val="ListParagraph"/>
        <w:numPr>
          <w:ilvl w:val="0"/>
          <w:numId w:val="51"/>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I cannot think of any examples of how these are being addressed </w:t>
      </w:r>
    </w:p>
    <w:p w14:paraId="69232F09" w14:textId="77777777" w:rsidR="0086782E" w:rsidRPr="00874123" w:rsidRDefault="0086782E" w:rsidP="0086782E">
      <w:pPr>
        <w:pStyle w:val="ListParagraph"/>
        <w:numPr>
          <w:ilvl w:val="0"/>
          <w:numId w:val="51"/>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Prefer not to say </w:t>
      </w:r>
    </w:p>
    <w:p w14:paraId="05D06535" w14:textId="77777777" w:rsidR="0086782E" w:rsidRPr="0086782E" w:rsidRDefault="0086782E" w:rsidP="0086782E">
      <w:pPr>
        <w:rPr>
          <w:rFonts w:asciiTheme="minorHAnsi" w:eastAsia="Arial" w:hAnsiTheme="minorHAnsi"/>
          <w:sz w:val="24"/>
          <w:szCs w:val="24"/>
        </w:rPr>
      </w:pPr>
    </w:p>
    <w:p w14:paraId="26C75C2D" w14:textId="77777777" w:rsidR="0086782E" w:rsidRPr="0086782E" w:rsidRDefault="0086782E" w:rsidP="0086782E">
      <w:pPr>
        <w:pStyle w:val="Section"/>
        <w:rPr>
          <w:rFonts w:asciiTheme="minorHAnsi" w:hAnsiTheme="minorHAnsi"/>
          <w:sz w:val="24"/>
          <w:szCs w:val="24"/>
        </w:rPr>
      </w:pPr>
      <w:r w:rsidRPr="0086782E">
        <w:rPr>
          <w:rFonts w:asciiTheme="minorHAnsi" w:hAnsiTheme="minorHAnsi"/>
          <w:sz w:val="24"/>
          <w:szCs w:val="24"/>
        </w:rPr>
        <w:t>SECTION E: Challenges and risks</w:t>
      </w:r>
    </w:p>
    <w:p w14:paraId="0B3B60B4" w14:textId="725D1614"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lastRenderedPageBreak/>
        <w:t>Q14 In your experience, what are the three main challenges your service faces when supporting people taking psychotropic medicines? Please select up to 3 options only.</w:t>
      </w:r>
    </w:p>
    <w:p w14:paraId="60AB4E44" w14:textId="25B1D3D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Lack of physical health monitoring or follow up</w:t>
      </w:r>
    </w:p>
    <w:p w14:paraId="5BCFF1B0"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Ineffective medication reviews</w:t>
      </w:r>
    </w:p>
    <w:p w14:paraId="5377E319"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Poor communication across services</w:t>
      </w:r>
    </w:p>
    <w:p w14:paraId="39502115"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Delayed or inability to access care due to lack of services offered or waiting lists</w:t>
      </w:r>
    </w:p>
    <w:p w14:paraId="5211E4CA" w14:textId="77777777" w:rsidR="0086782E" w:rsidRPr="00874123" w:rsidRDefault="0086782E" w:rsidP="0086782E">
      <w:pPr>
        <w:pStyle w:val="ListParagraph"/>
        <w:numPr>
          <w:ilvl w:val="0"/>
          <w:numId w:val="58"/>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Delayed or inability to access care due to clinicians’ referrals being rejected</w:t>
      </w:r>
    </w:p>
    <w:p w14:paraId="13830223" w14:textId="77777777" w:rsidR="0086782E" w:rsidRPr="00874123" w:rsidRDefault="0086782E" w:rsidP="0086782E">
      <w:pPr>
        <w:pStyle w:val="ListParagraph"/>
        <w:numPr>
          <w:ilvl w:val="0"/>
          <w:numId w:val="58"/>
        </w:numPr>
        <w:spacing w:after="160" w:line="256" w:lineRule="auto"/>
        <w:rPr>
          <w:rFonts w:asciiTheme="minorHAnsi" w:hAnsiTheme="minorHAnsi"/>
          <w:color w:val="auto"/>
          <w:sz w:val="24"/>
          <w:szCs w:val="24"/>
        </w:rPr>
      </w:pPr>
      <w:r w:rsidRPr="00874123">
        <w:rPr>
          <w:rFonts w:asciiTheme="minorHAnsi" w:hAnsiTheme="minorHAnsi"/>
          <w:color w:val="auto"/>
          <w:sz w:val="24"/>
          <w:szCs w:val="24"/>
        </w:rPr>
        <w:t xml:space="preserve">Practical challenges with accessing care (such as service opening times or locations) </w:t>
      </w:r>
    </w:p>
    <w:p w14:paraId="23F5A9A5"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Challenges with shared care arrangements </w:t>
      </w:r>
    </w:p>
    <w:p w14:paraId="2279E9DF"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Lack of patient engagement </w:t>
      </w:r>
    </w:p>
    <w:p w14:paraId="3A0DDC11"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Lack of time</w:t>
      </w:r>
    </w:p>
    <w:p w14:paraId="40C039AA"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Team skill mix</w:t>
      </w:r>
    </w:p>
    <w:p w14:paraId="2970FF28"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Lack of training and/or professional support</w:t>
      </w:r>
    </w:p>
    <w:p w14:paraId="6EF9778C"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Digital systems</w:t>
      </w:r>
    </w:p>
    <w:p w14:paraId="736C23C7"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Escalating concerns</w:t>
      </w:r>
    </w:p>
    <w:p w14:paraId="16A5751E"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 please specify </w:t>
      </w:r>
    </w:p>
    <w:p w14:paraId="648AC20F"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We don’t face any challenges </w:t>
      </w:r>
    </w:p>
    <w:p w14:paraId="3A43A233"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relevant to my role </w:t>
      </w:r>
    </w:p>
    <w:p w14:paraId="4FB255D1" w14:textId="77777777" w:rsidR="0086782E" w:rsidRPr="00874123" w:rsidRDefault="0086782E" w:rsidP="0086782E">
      <w:pPr>
        <w:pStyle w:val="ListParagraph"/>
        <w:numPr>
          <w:ilvl w:val="0"/>
          <w:numId w:val="58"/>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5E47A190" w14:textId="3FCBC0AC"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Q15 To which health and social care providers, if any, does your organisation provide training, advice and support around psychotropic medicines? Please select all that apply.</w:t>
      </w:r>
    </w:p>
    <w:p w14:paraId="32E14466"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Acute trusts</w:t>
      </w:r>
    </w:p>
    <w:p w14:paraId="0709BE8C"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Community trusts</w:t>
      </w:r>
    </w:p>
    <w:p w14:paraId="1BDFAAE6"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Independent mental health providers</w:t>
      </w:r>
    </w:p>
    <w:p w14:paraId="6EABE935"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GPs</w:t>
      </w:r>
    </w:p>
    <w:p w14:paraId="541E842C"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Pharmacies</w:t>
      </w:r>
    </w:p>
    <w:p w14:paraId="31C177CF"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Care homes (adult social care)</w:t>
      </w:r>
    </w:p>
    <w:p w14:paraId="661E0249"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Homecare (domiciliary) care agencies (adult social care)</w:t>
      </w:r>
    </w:p>
    <w:p w14:paraId="284A8C4D"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(please specify) </w:t>
      </w:r>
    </w:p>
    <w:p w14:paraId="4EF54162"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None </w:t>
      </w:r>
    </w:p>
    <w:p w14:paraId="31DA3D85"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Only provide support within own organisation </w:t>
      </w:r>
    </w:p>
    <w:p w14:paraId="1C76E6E5" w14:textId="77777777" w:rsidR="0086782E" w:rsidRPr="00874123" w:rsidRDefault="0086782E" w:rsidP="0086782E">
      <w:pPr>
        <w:pStyle w:val="ListParagraph"/>
        <w:numPr>
          <w:ilvl w:val="0"/>
          <w:numId w:val="59"/>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4ED246A2" w14:textId="1D282268"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Q16 How could communication about people’s care and treatment between different health and social care providers (including during transfer of care) be improved? Please select all that apply.</w:t>
      </w:r>
    </w:p>
    <w:p w14:paraId="306BC243"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Shared electronic records or IT systems</w:t>
      </w:r>
    </w:p>
    <w:p w14:paraId="3108459B"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Regular multidisciplinary team meetings</w:t>
      </w:r>
    </w:p>
    <w:p w14:paraId="256306CE"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Care coordinators</w:t>
      </w:r>
    </w:p>
    <w:p w14:paraId="6308C8DA"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Joint care planning/ joint working  </w:t>
      </w:r>
    </w:p>
    <w:p w14:paraId="630E3FFD"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Training on communication skills</w:t>
      </w:r>
    </w:p>
    <w:p w14:paraId="34B9C339"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Access to specialist advisory services</w:t>
      </w:r>
    </w:p>
    <w:p w14:paraId="55833447"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please specify </w:t>
      </w:r>
    </w:p>
    <w:p w14:paraId="25796814"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I don’t think this needs to be improved </w:t>
      </w:r>
    </w:p>
    <w:p w14:paraId="3D9A8A67"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None of the above </w:t>
      </w:r>
    </w:p>
    <w:p w14:paraId="6CBC61AA" w14:textId="77777777" w:rsidR="0086782E" w:rsidRPr="00874123" w:rsidRDefault="0086782E" w:rsidP="0086782E">
      <w:pPr>
        <w:pStyle w:val="ListParagraph"/>
        <w:numPr>
          <w:ilvl w:val="0"/>
          <w:numId w:val="60"/>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Don’t know</w:t>
      </w:r>
    </w:p>
    <w:p w14:paraId="11FBA535" w14:textId="77777777" w:rsidR="0086782E" w:rsidRPr="00874123" w:rsidRDefault="0086782E" w:rsidP="0086782E">
      <w:pPr>
        <w:pStyle w:val="ListParagraph"/>
        <w:rPr>
          <w:rFonts w:asciiTheme="minorHAnsi" w:hAnsiTheme="minorHAnsi"/>
          <w:b/>
          <w:bCs/>
          <w:color w:val="auto"/>
          <w:sz w:val="24"/>
          <w:szCs w:val="24"/>
        </w:rPr>
      </w:pPr>
    </w:p>
    <w:p w14:paraId="7E7B60C2" w14:textId="47B9BB74"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lastRenderedPageBreak/>
        <w:t>Q17 In your local area, how effective, if at all, is the implementation of shared care agreements in relation to psychotropic medicines?</w:t>
      </w:r>
    </w:p>
    <w:p w14:paraId="02EA89AE" w14:textId="77777777" w:rsidR="0086782E" w:rsidRPr="00874123" w:rsidRDefault="0086782E" w:rsidP="0086782E">
      <w:pPr>
        <w:pStyle w:val="ListParagraph"/>
        <w:numPr>
          <w:ilvl w:val="0"/>
          <w:numId w:val="61"/>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Very effective </w:t>
      </w:r>
    </w:p>
    <w:p w14:paraId="7AB09247" w14:textId="77777777" w:rsidR="0086782E" w:rsidRPr="00874123" w:rsidRDefault="0086782E" w:rsidP="0086782E">
      <w:pPr>
        <w:pStyle w:val="ListParagraph"/>
        <w:numPr>
          <w:ilvl w:val="0"/>
          <w:numId w:val="61"/>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Fairly effective </w:t>
      </w:r>
    </w:p>
    <w:p w14:paraId="62E8A53B" w14:textId="77777777" w:rsidR="0086782E" w:rsidRPr="00874123" w:rsidRDefault="0086782E" w:rsidP="0086782E">
      <w:pPr>
        <w:pStyle w:val="ListParagraph"/>
        <w:numPr>
          <w:ilvl w:val="0"/>
          <w:numId w:val="61"/>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very effective </w:t>
      </w:r>
    </w:p>
    <w:p w14:paraId="1217A785" w14:textId="77777777" w:rsidR="0086782E" w:rsidRPr="00874123" w:rsidRDefault="0086782E" w:rsidP="0086782E">
      <w:pPr>
        <w:pStyle w:val="ListParagraph"/>
        <w:numPr>
          <w:ilvl w:val="0"/>
          <w:numId w:val="61"/>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at all effective </w:t>
      </w:r>
    </w:p>
    <w:p w14:paraId="3082600D" w14:textId="77777777" w:rsidR="0086782E" w:rsidRPr="00874123" w:rsidRDefault="0086782E" w:rsidP="0086782E">
      <w:pPr>
        <w:pStyle w:val="ListParagraph"/>
        <w:numPr>
          <w:ilvl w:val="0"/>
          <w:numId w:val="61"/>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Not relevant to my role. </w:t>
      </w:r>
    </w:p>
    <w:p w14:paraId="14AB982F" w14:textId="77777777" w:rsidR="0086782E" w:rsidRPr="00874123" w:rsidRDefault="0086782E" w:rsidP="0086782E">
      <w:pPr>
        <w:pStyle w:val="ListParagraph"/>
        <w:numPr>
          <w:ilvl w:val="0"/>
          <w:numId w:val="61"/>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My area does not use shared care agreements </w:t>
      </w:r>
    </w:p>
    <w:p w14:paraId="15FA052A" w14:textId="77777777" w:rsidR="0086782E" w:rsidRPr="00874123" w:rsidRDefault="0086782E" w:rsidP="0086782E">
      <w:pPr>
        <w:pStyle w:val="ListParagraph"/>
        <w:numPr>
          <w:ilvl w:val="0"/>
          <w:numId w:val="61"/>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33A4D7AD"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Q18 Please provide an example of what works well in relation to the implementation of shared care agreements for psychotropic medicines, in your local area. Where relevant please include experiences of monitoring physical health. </w:t>
      </w:r>
    </w:p>
    <w:p w14:paraId="55F2E342"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Please do not write identifiable personal information about you or anyone else in your responses.</w:t>
      </w:r>
    </w:p>
    <w:p w14:paraId="62054BE4" w14:textId="565A40DE" w:rsidR="0086782E" w:rsidRPr="00874123" w:rsidRDefault="0086782E" w:rsidP="0086782E">
      <w:pPr>
        <w:pStyle w:val="QSCRIPT"/>
        <w:numPr>
          <w:ilvl w:val="0"/>
          <w:numId w:val="52"/>
        </w:numPr>
        <w:rPr>
          <w:rFonts w:asciiTheme="minorHAnsi" w:hAnsiTheme="minorHAnsi"/>
          <w:color w:val="auto"/>
          <w:sz w:val="24"/>
          <w:szCs w:val="24"/>
        </w:rPr>
      </w:pPr>
      <w:r w:rsidRPr="00874123">
        <w:rPr>
          <w:rFonts w:asciiTheme="minorHAnsi" w:hAnsiTheme="minorHAnsi"/>
          <w:color w:val="auto"/>
          <w:sz w:val="24"/>
          <w:szCs w:val="24"/>
        </w:rPr>
        <w:t xml:space="preserve">OPEN TEXT BOX </w:t>
      </w:r>
    </w:p>
    <w:p w14:paraId="003D5FC5" w14:textId="77777777" w:rsidR="0086782E" w:rsidRPr="00874123" w:rsidRDefault="0086782E" w:rsidP="0086782E">
      <w:pPr>
        <w:pStyle w:val="ListParagraph"/>
        <w:numPr>
          <w:ilvl w:val="0"/>
          <w:numId w:val="52"/>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I do not have anything to say at this question </w:t>
      </w:r>
    </w:p>
    <w:p w14:paraId="4D8FB84C" w14:textId="77777777" w:rsidR="0086782E" w:rsidRPr="00874123" w:rsidRDefault="0086782E" w:rsidP="0086782E">
      <w:pPr>
        <w:pStyle w:val="ListParagraph"/>
        <w:numPr>
          <w:ilvl w:val="0"/>
          <w:numId w:val="52"/>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Prefer not to say </w:t>
      </w:r>
    </w:p>
    <w:p w14:paraId="1D9E0A23" w14:textId="77777777" w:rsidR="0086782E" w:rsidRPr="00874123" w:rsidRDefault="0086782E" w:rsidP="0086782E">
      <w:pPr>
        <w:rPr>
          <w:rFonts w:asciiTheme="minorHAnsi" w:hAnsiTheme="minorHAnsi"/>
          <w:b/>
          <w:bCs/>
          <w:color w:val="auto"/>
          <w:sz w:val="24"/>
          <w:szCs w:val="24"/>
        </w:rPr>
      </w:pPr>
    </w:p>
    <w:p w14:paraId="52F7B05D"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Please provide an example of what doesn’t work well in relation to the implementation of shared care agreements for psychotropic medicines, in your local area. Where relevant please include experiences of monitoring physical health. </w:t>
      </w:r>
    </w:p>
    <w:p w14:paraId="0335BCDA"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Please do not write identifiable personal information about you or anyone else in your responses.</w:t>
      </w:r>
    </w:p>
    <w:p w14:paraId="3F9A9B3C" w14:textId="77777777" w:rsidR="0086782E" w:rsidRPr="00874123" w:rsidRDefault="0086782E" w:rsidP="0086782E">
      <w:pPr>
        <w:pStyle w:val="QSCRIPT"/>
        <w:numPr>
          <w:ilvl w:val="0"/>
          <w:numId w:val="65"/>
        </w:numPr>
        <w:rPr>
          <w:rFonts w:asciiTheme="minorHAnsi" w:hAnsiTheme="minorHAnsi"/>
          <w:color w:val="auto"/>
          <w:sz w:val="24"/>
          <w:szCs w:val="24"/>
        </w:rPr>
      </w:pPr>
      <w:r w:rsidRPr="00874123">
        <w:rPr>
          <w:rFonts w:asciiTheme="minorHAnsi" w:hAnsiTheme="minorHAnsi"/>
          <w:color w:val="auto"/>
          <w:sz w:val="24"/>
          <w:szCs w:val="24"/>
        </w:rPr>
        <w:t xml:space="preserve">OPEN TEXT BOX </w:t>
      </w:r>
    </w:p>
    <w:p w14:paraId="294234CD" w14:textId="77777777" w:rsidR="0086782E" w:rsidRPr="00874123" w:rsidRDefault="0086782E" w:rsidP="0086782E">
      <w:pPr>
        <w:pStyle w:val="ListParagraph"/>
        <w:numPr>
          <w:ilvl w:val="0"/>
          <w:numId w:val="65"/>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I do not have anything to say at this question </w:t>
      </w:r>
    </w:p>
    <w:p w14:paraId="6BF06B72" w14:textId="77777777" w:rsidR="0086782E" w:rsidRPr="00874123" w:rsidRDefault="0086782E" w:rsidP="0086782E">
      <w:pPr>
        <w:pStyle w:val="ListParagraph"/>
        <w:numPr>
          <w:ilvl w:val="0"/>
          <w:numId w:val="65"/>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I don’t know </w:t>
      </w:r>
    </w:p>
    <w:p w14:paraId="7CC8879D" w14:textId="77777777" w:rsidR="0086782E" w:rsidRPr="00874123" w:rsidRDefault="0086782E" w:rsidP="0086782E">
      <w:pPr>
        <w:pStyle w:val="Section"/>
        <w:rPr>
          <w:rFonts w:asciiTheme="minorHAnsi" w:hAnsiTheme="minorHAnsi"/>
          <w:color w:val="auto"/>
          <w:sz w:val="24"/>
          <w:szCs w:val="24"/>
        </w:rPr>
      </w:pPr>
    </w:p>
    <w:p w14:paraId="34077DA2" w14:textId="77777777" w:rsidR="0086782E" w:rsidRPr="0086782E" w:rsidRDefault="0086782E" w:rsidP="0086782E">
      <w:pPr>
        <w:pStyle w:val="Section"/>
        <w:rPr>
          <w:rFonts w:asciiTheme="minorHAnsi" w:hAnsiTheme="minorHAnsi"/>
          <w:sz w:val="24"/>
          <w:szCs w:val="24"/>
        </w:rPr>
      </w:pPr>
      <w:r w:rsidRPr="0086782E">
        <w:rPr>
          <w:rFonts w:asciiTheme="minorHAnsi" w:hAnsiTheme="minorHAnsi"/>
          <w:sz w:val="24"/>
          <w:szCs w:val="24"/>
        </w:rPr>
        <w:t>SECTION G: Regulation and improvement</w:t>
      </w:r>
    </w:p>
    <w:p w14:paraId="5CA93422" w14:textId="53446E09"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Q19 What, if anything, could CQC do to help your organisation improve how you support people who are taking psychotropic medicines in community settings? Please select all that apply.</w:t>
      </w:r>
    </w:p>
    <w:p w14:paraId="1F5753EC" w14:textId="77777777" w:rsidR="0086782E" w:rsidRPr="00874123" w:rsidRDefault="0086782E" w:rsidP="0086782E">
      <w:pPr>
        <w:pStyle w:val="ListParagraph"/>
        <w:numPr>
          <w:ilvl w:val="0"/>
          <w:numId w:val="62"/>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Reporting on trends and themes we hear about </w:t>
      </w:r>
    </w:p>
    <w:p w14:paraId="743B4A31" w14:textId="77777777" w:rsidR="0086782E" w:rsidRPr="00874123" w:rsidRDefault="0086782E" w:rsidP="0086782E">
      <w:pPr>
        <w:pStyle w:val="ListParagraph"/>
        <w:numPr>
          <w:ilvl w:val="0"/>
          <w:numId w:val="62"/>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Reporting case studies of good practice</w:t>
      </w:r>
    </w:p>
    <w:p w14:paraId="219A2241" w14:textId="77777777" w:rsidR="0086782E" w:rsidRPr="00874123" w:rsidRDefault="0086782E" w:rsidP="0086782E">
      <w:pPr>
        <w:pStyle w:val="ListParagraph"/>
        <w:numPr>
          <w:ilvl w:val="0"/>
          <w:numId w:val="62"/>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Offering guidance (Please specify what would be helpful) </w:t>
      </w:r>
    </w:p>
    <w:p w14:paraId="3120D32F" w14:textId="547F5282" w:rsidR="0086782E" w:rsidRPr="00874123" w:rsidRDefault="0086782E" w:rsidP="0086782E">
      <w:pPr>
        <w:pStyle w:val="ListParagraph"/>
        <w:numPr>
          <w:ilvl w:val="0"/>
          <w:numId w:val="62"/>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Working with our partners such as NHS trusts, providers, ICBs, patient voice </w:t>
      </w:r>
      <w:r w:rsidR="00857E2E" w:rsidRPr="00874123">
        <w:rPr>
          <w:rFonts w:asciiTheme="minorHAnsi" w:hAnsiTheme="minorHAnsi"/>
          <w:color w:val="auto"/>
          <w:sz w:val="24"/>
          <w:szCs w:val="24"/>
        </w:rPr>
        <w:t>organisations. (</w:t>
      </w:r>
      <w:r w:rsidRPr="00874123">
        <w:rPr>
          <w:rFonts w:asciiTheme="minorHAnsi" w:hAnsiTheme="minorHAnsi"/>
          <w:color w:val="auto"/>
          <w:sz w:val="24"/>
          <w:szCs w:val="24"/>
        </w:rPr>
        <w:t xml:space="preserve">Please specify what would be helpful) </w:t>
      </w:r>
    </w:p>
    <w:p w14:paraId="5352750F" w14:textId="77777777" w:rsidR="0086782E" w:rsidRPr="00874123" w:rsidRDefault="0086782E" w:rsidP="0086782E">
      <w:pPr>
        <w:pStyle w:val="ListParagraph"/>
        <w:numPr>
          <w:ilvl w:val="0"/>
          <w:numId w:val="62"/>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Other (please specify) </w:t>
      </w:r>
    </w:p>
    <w:p w14:paraId="1D61A920" w14:textId="77777777" w:rsidR="0086782E" w:rsidRPr="00874123" w:rsidRDefault="0086782E" w:rsidP="0086782E">
      <w:pPr>
        <w:pStyle w:val="ListParagraph"/>
        <w:numPr>
          <w:ilvl w:val="0"/>
          <w:numId w:val="62"/>
        </w:numPr>
        <w:spacing w:after="160" w:line="259" w:lineRule="auto"/>
        <w:rPr>
          <w:rFonts w:asciiTheme="minorHAnsi" w:hAnsiTheme="minorHAnsi"/>
          <w:color w:val="auto"/>
          <w:sz w:val="24"/>
          <w:szCs w:val="24"/>
        </w:rPr>
      </w:pPr>
      <w:r w:rsidRPr="00874123">
        <w:rPr>
          <w:rFonts w:asciiTheme="minorHAnsi" w:hAnsiTheme="minorHAnsi"/>
          <w:color w:val="auto"/>
          <w:sz w:val="24"/>
          <w:szCs w:val="24"/>
        </w:rPr>
        <w:t xml:space="preserve">Don’t know </w:t>
      </w:r>
    </w:p>
    <w:p w14:paraId="46A200F3" w14:textId="77777777" w:rsidR="0086782E" w:rsidRPr="00874123" w:rsidRDefault="0086782E" w:rsidP="0086782E">
      <w:pPr>
        <w:pStyle w:val="QCODE"/>
        <w:rPr>
          <w:rFonts w:asciiTheme="minorHAnsi" w:hAnsiTheme="minorHAnsi"/>
          <w:color w:val="auto"/>
          <w:sz w:val="24"/>
          <w:szCs w:val="24"/>
        </w:rPr>
      </w:pPr>
    </w:p>
    <w:p w14:paraId="500B3953"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Q20 Is there anything else you would like to tell us about? </w:t>
      </w:r>
    </w:p>
    <w:p w14:paraId="59A31731" w14:textId="77777777" w:rsidR="0086782E" w:rsidRPr="00874123" w:rsidRDefault="0086782E" w:rsidP="0086782E">
      <w:pPr>
        <w:rPr>
          <w:rFonts w:asciiTheme="minorHAnsi" w:hAnsiTheme="minorHAnsi"/>
          <w:color w:val="auto"/>
          <w:sz w:val="24"/>
          <w:szCs w:val="24"/>
        </w:rPr>
      </w:pPr>
      <w:r w:rsidRPr="00874123">
        <w:rPr>
          <w:rFonts w:asciiTheme="minorHAnsi" w:hAnsiTheme="minorHAnsi"/>
          <w:color w:val="auto"/>
          <w:sz w:val="24"/>
          <w:szCs w:val="24"/>
        </w:rPr>
        <w:t xml:space="preserve">Note: This could include examples of good practice or improvement projects in your organisation, or local area such as between providers and/or other organisations. It could also cover any </w:t>
      </w:r>
      <w:r w:rsidRPr="00874123">
        <w:rPr>
          <w:rFonts w:asciiTheme="minorHAnsi" w:hAnsiTheme="minorHAnsi"/>
          <w:color w:val="auto"/>
          <w:sz w:val="24"/>
          <w:szCs w:val="24"/>
        </w:rPr>
        <w:lastRenderedPageBreak/>
        <w:t xml:space="preserve">additional concerns not already raised in this </w:t>
      </w:r>
      <w:r w:rsidRPr="0037712D">
        <w:rPr>
          <w:rFonts w:asciiTheme="minorHAnsi" w:hAnsiTheme="minorHAnsi"/>
          <w:color w:val="auto"/>
          <w:sz w:val="24"/>
          <w:szCs w:val="24"/>
        </w:rPr>
        <w:t>survey, or ideas</w:t>
      </w:r>
      <w:r w:rsidRPr="00874123">
        <w:rPr>
          <w:rFonts w:asciiTheme="minorHAnsi" w:hAnsiTheme="minorHAnsi"/>
          <w:color w:val="auto"/>
          <w:sz w:val="24"/>
          <w:szCs w:val="24"/>
        </w:rPr>
        <w:t xml:space="preserve"> for future improvements or people’s needs.</w:t>
      </w:r>
    </w:p>
    <w:p w14:paraId="766AAD03" w14:textId="77777777" w:rsidR="0086782E" w:rsidRPr="00874123" w:rsidRDefault="0086782E" w:rsidP="0086782E">
      <w:pPr>
        <w:rPr>
          <w:rFonts w:asciiTheme="minorHAnsi" w:hAnsiTheme="minorHAnsi"/>
          <w:color w:val="auto"/>
          <w:sz w:val="24"/>
          <w:szCs w:val="24"/>
        </w:rPr>
      </w:pPr>
    </w:p>
    <w:p w14:paraId="60BD9E2C"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Please do not write identifiable personal information about you or anyone else in your responses</w:t>
      </w:r>
    </w:p>
    <w:p w14:paraId="6569E2FC" w14:textId="77777777" w:rsidR="0086782E" w:rsidRPr="00874123" w:rsidRDefault="0086782E" w:rsidP="0086782E">
      <w:pPr>
        <w:pStyle w:val="QSCRIPT"/>
        <w:numPr>
          <w:ilvl w:val="0"/>
          <w:numId w:val="53"/>
        </w:numPr>
        <w:rPr>
          <w:rFonts w:asciiTheme="minorHAnsi" w:hAnsiTheme="minorHAnsi"/>
          <w:color w:val="auto"/>
          <w:sz w:val="24"/>
          <w:szCs w:val="24"/>
        </w:rPr>
      </w:pPr>
      <w:r w:rsidRPr="00874123">
        <w:rPr>
          <w:rFonts w:asciiTheme="minorHAnsi" w:hAnsiTheme="minorHAnsi"/>
          <w:color w:val="auto"/>
          <w:sz w:val="24"/>
          <w:szCs w:val="24"/>
        </w:rPr>
        <w:t xml:space="preserve">OPEN TEXT BOX </w:t>
      </w:r>
    </w:p>
    <w:p w14:paraId="2A35D80E" w14:textId="77777777" w:rsidR="0086782E" w:rsidRPr="00874123" w:rsidRDefault="0086782E" w:rsidP="0086782E">
      <w:pPr>
        <w:pStyle w:val="ListParagraph"/>
        <w:numPr>
          <w:ilvl w:val="0"/>
          <w:numId w:val="53"/>
        </w:numPr>
        <w:contextualSpacing w:val="0"/>
        <w:rPr>
          <w:rFonts w:asciiTheme="minorHAnsi" w:eastAsia="Calibri" w:hAnsiTheme="minorHAnsi"/>
          <w:color w:val="auto"/>
          <w:sz w:val="24"/>
          <w:szCs w:val="24"/>
        </w:rPr>
      </w:pPr>
      <w:r w:rsidRPr="00874123">
        <w:rPr>
          <w:rFonts w:asciiTheme="minorHAnsi" w:eastAsia="Calibri" w:hAnsiTheme="minorHAnsi"/>
          <w:color w:val="auto"/>
          <w:sz w:val="24"/>
          <w:szCs w:val="24"/>
        </w:rPr>
        <w:t xml:space="preserve">I do not have anything to say at this question </w:t>
      </w:r>
    </w:p>
    <w:p w14:paraId="6EAE6A40" w14:textId="77777777" w:rsidR="0086782E" w:rsidRPr="00874123" w:rsidRDefault="0086782E" w:rsidP="0086782E">
      <w:pPr>
        <w:pStyle w:val="ListParagraph"/>
        <w:numPr>
          <w:ilvl w:val="0"/>
          <w:numId w:val="53"/>
        </w:numPr>
        <w:contextualSpacing w:val="0"/>
        <w:rPr>
          <w:rStyle w:val="QSCRIPTChar"/>
          <w:rFonts w:asciiTheme="minorHAnsi" w:eastAsia="Calibri" w:hAnsiTheme="minorHAnsi"/>
          <w:caps w:val="0"/>
          <w:color w:val="auto"/>
          <w:kern w:val="2"/>
          <w:sz w:val="24"/>
          <w:szCs w:val="24"/>
          <w:lang w:eastAsia="en-US"/>
          <w14:ligatures w14:val="standardContextual"/>
        </w:rPr>
      </w:pPr>
      <w:r w:rsidRPr="00874123">
        <w:rPr>
          <w:rFonts w:asciiTheme="minorHAnsi" w:eastAsia="Calibri" w:hAnsiTheme="minorHAnsi"/>
          <w:color w:val="auto"/>
          <w:sz w:val="24"/>
          <w:szCs w:val="24"/>
        </w:rPr>
        <w:t xml:space="preserve">I don’t know </w:t>
      </w:r>
    </w:p>
    <w:p w14:paraId="342EF8EF" w14:textId="77777777" w:rsidR="0086782E" w:rsidRPr="00874123" w:rsidRDefault="0086782E" w:rsidP="0086782E">
      <w:pPr>
        <w:rPr>
          <w:rFonts w:asciiTheme="minorHAnsi" w:eastAsia="Calibri" w:hAnsiTheme="minorHAnsi"/>
          <w:color w:val="auto"/>
          <w:sz w:val="24"/>
          <w:szCs w:val="24"/>
        </w:rPr>
      </w:pPr>
    </w:p>
    <w:p w14:paraId="62C98846" w14:textId="2191E64C"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 xml:space="preserve">Ipsos will be conducting some follow up interviews in the next few months as part of this research study. Your input is really important to help CQC better understand best practice in supporting people who take psychotropic medicines. Would you be happy for Ipsos to invite you to take part in further research on this topic conducted on behalf of CQC, within the next 12 months? You would be under no obligation to take part. </w:t>
      </w:r>
    </w:p>
    <w:p w14:paraId="687DCCC1" w14:textId="77777777" w:rsidR="0086782E" w:rsidRPr="00874123" w:rsidRDefault="0086782E" w:rsidP="0086782E">
      <w:pPr>
        <w:pStyle w:val="ListParagraph"/>
        <w:numPr>
          <w:ilvl w:val="0"/>
          <w:numId w:val="64"/>
        </w:numPr>
        <w:rPr>
          <w:rFonts w:asciiTheme="minorHAnsi" w:eastAsia="Arial" w:hAnsiTheme="minorHAnsi"/>
          <w:bCs/>
          <w:color w:val="auto"/>
          <w:sz w:val="24"/>
          <w:szCs w:val="24"/>
        </w:rPr>
      </w:pPr>
      <w:r w:rsidRPr="00874123">
        <w:rPr>
          <w:rFonts w:asciiTheme="minorHAnsi" w:eastAsia="Arial" w:hAnsiTheme="minorHAnsi"/>
          <w:bCs/>
          <w:color w:val="auto"/>
          <w:sz w:val="24"/>
          <w:szCs w:val="24"/>
        </w:rPr>
        <w:t xml:space="preserve">Yes </w:t>
      </w:r>
    </w:p>
    <w:p w14:paraId="3D24F476" w14:textId="77777777" w:rsidR="0086782E" w:rsidRPr="00874123" w:rsidRDefault="0086782E" w:rsidP="0086782E">
      <w:pPr>
        <w:pStyle w:val="ListParagraph"/>
        <w:numPr>
          <w:ilvl w:val="0"/>
          <w:numId w:val="64"/>
        </w:numPr>
        <w:rPr>
          <w:rFonts w:asciiTheme="minorHAnsi" w:eastAsia="Arial" w:hAnsiTheme="minorHAnsi"/>
          <w:bCs/>
          <w:color w:val="auto"/>
          <w:sz w:val="24"/>
          <w:szCs w:val="24"/>
        </w:rPr>
      </w:pPr>
      <w:r w:rsidRPr="00874123">
        <w:rPr>
          <w:rFonts w:asciiTheme="minorHAnsi" w:eastAsia="Arial" w:hAnsiTheme="minorHAnsi"/>
          <w:bCs/>
          <w:color w:val="auto"/>
          <w:sz w:val="24"/>
          <w:szCs w:val="24"/>
        </w:rPr>
        <w:t xml:space="preserve">No </w:t>
      </w:r>
    </w:p>
    <w:p w14:paraId="4DC31F5E" w14:textId="77777777" w:rsidR="0086782E" w:rsidRPr="00874123" w:rsidRDefault="0086782E" w:rsidP="0086782E">
      <w:pPr>
        <w:pStyle w:val="Default"/>
        <w:rPr>
          <w:rFonts w:asciiTheme="minorHAnsi" w:eastAsia="Arial" w:hAnsiTheme="minorHAnsi"/>
          <w:color w:val="auto"/>
        </w:rPr>
      </w:pPr>
    </w:p>
    <w:p w14:paraId="51974472" w14:textId="77777777" w:rsidR="0086782E" w:rsidRPr="00874123" w:rsidRDefault="0086782E" w:rsidP="0086782E">
      <w:pPr>
        <w:pStyle w:val="Default"/>
        <w:rPr>
          <w:rFonts w:asciiTheme="minorHAnsi" w:eastAsia="Arial" w:hAnsiTheme="minorHAnsi"/>
          <w:color w:val="auto"/>
        </w:rPr>
      </w:pPr>
    </w:p>
    <w:p w14:paraId="3329A773" w14:textId="77777777" w:rsidR="0086782E" w:rsidRPr="00874123" w:rsidRDefault="0086782E" w:rsidP="0086782E">
      <w:pPr>
        <w:rPr>
          <w:rFonts w:asciiTheme="minorHAnsi" w:hAnsiTheme="minorHAnsi"/>
          <w:b/>
          <w:bCs/>
          <w:color w:val="auto"/>
          <w:sz w:val="24"/>
          <w:szCs w:val="24"/>
        </w:rPr>
      </w:pPr>
      <w:r w:rsidRPr="00874123">
        <w:rPr>
          <w:rFonts w:asciiTheme="minorHAnsi" w:hAnsiTheme="minorHAnsi"/>
          <w:b/>
          <w:bCs/>
          <w:color w:val="auto"/>
          <w:sz w:val="24"/>
          <w:szCs w:val="24"/>
        </w:rPr>
        <w:t>Thank you for confirming you are happy to be recontacted for further research on this topic conducted on behalf of CQC. Please enter your email address and phone number below.</w:t>
      </w:r>
    </w:p>
    <w:p w14:paraId="70F2E1C9" w14:textId="77777777" w:rsidR="0086782E" w:rsidRPr="00874123" w:rsidRDefault="0086782E" w:rsidP="0086782E">
      <w:pPr>
        <w:pStyle w:val="Default"/>
        <w:rPr>
          <w:rFonts w:asciiTheme="minorHAnsi" w:eastAsia="Arial" w:hAnsiTheme="minorHAnsi"/>
          <w:color w:val="auto"/>
        </w:rPr>
      </w:pPr>
    </w:p>
    <w:p w14:paraId="04178745" w14:textId="5BF146EA" w:rsidR="0066665E" w:rsidRPr="00874123" w:rsidRDefault="0086782E" w:rsidP="0086782E">
      <w:pPr>
        <w:pStyle w:val="04ABodyText"/>
        <w:numPr>
          <w:ilvl w:val="0"/>
          <w:numId w:val="0"/>
        </w:numPr>
        <w:rPr>
          <w:rFonts w:asciiTheme="minorHAnsi" w:eastAsia="Arial" w:hAnsiTheme="minorHAnsi"/>
          <w:color w:val="auto"/>
          <w:szCs w:val="24"/>
        </w:rPr>
      </w:pPr>
      <w:r w:rsidRPr="00874123">
        <w:rPr>
          <w:rFonts w:asciiTheme="minorHAnsi" w:eastAsia="Arial" w:hAnsiTheme="minorHAnsi"/>
          <w:color w:val="auto"/>
          <w:szCs w:val="24"/>
        </w:rPr>
        <w:t>Thank you for taking part in this survey. Please click ‘Submit’ to submit your response.</w:t>
      </w:r>
    </w:p>
    <w:p w14:paraId="4206C699" w14:textId="77777777" w:rsidR="0086782E" w:rsidRPr="0086782E" w:rsidRDefault="0086782E" w:rsidP="0086782E">
      <w:pPr>
        <w:pStyle w:val="04ABodyText"/>
        <w:numPr>
          <w:ilvl w:val="0"/>
          <w:numId w:val="0"/>
        </w:numPr>
        <w:rPr>
          <w:rFonts w:asciiTheme="minorHAnsi" w:eastAsia="Arial" w:hAnsiTheme="minorHAnsi"/>
          <w:szCs w:val="24"/>
        </w:rPr>
      </w:pPr>
    </w:p>
    <w:p w14:paraId="699C350D" w14:textId="1FB83E66" w:rsidR="0086782E" w:rsidRPr="0066665E" w:rsidRDefault="0086782E" w:rsidP="0086782E">
      <w:pPr>
        <w:pStyle w:val="02BSubheadingNumbered1stlevelTOC"/>
      </w:pPr>
      <w:bookmarkStart w:id="226" w:name="_Toc200463373"/>
      <w:bookmarkStart w:id="227" w:name="_Toc200463438"/>
      <w:r>
        <w:t>Discussion Guide</w:t>
      </w:r>
      <w:bookmarkEnd w:id="226"/>
      <w:bookmarkEnd w:id="227"/>
      <w:r>
        <w:t xml:space="preserve"> </w:t>
      </w:r>
    </w:p>
    <w:p w14:paraId="0A94089C" w14:textId="77777777" w:rsidR="002A29FD" w:rsidRPr="002730EF" w:rsidRDefault="002A29FD" w:rsidP="002A29FD">
      <w:pPr>
        <w:rPr>
          <w:b/>
          <w:color w:val="121B5A" w:themeColor="accent1"/>
          <w:sz w:val="28"/>
          <w:szCs w:val="28"/>
          <w:lang w:val="en-US"/>
        </w:rPr>
      </w:pPr>
      <w:r w:rsidRPr="002730EF">
        <w:rPr>
          <w:b/>
          <w:color w:val="121B5A" w:themeColor="accent1"/>
          <w:sz w:val="28"/>
          <w:szCs w:val="28"/>
          <w:lang w:val="en-US"/>
        </w:rPr>
        <w:t>Discussion guide for CQC Mental Health Medicines Research</w:t>
      </w:r>
    </w:p>
    <w:p w14:paraId="6C1B0BF5" w14:textId="77777777" w:rsidR="002A29FD" w:rsidRPr="0066665E" w:rsidRDefault="002A29FD" w:rsidP="002A29FD">
      <w:pPr>
        <w:rPr>
          <w:rFonts w:asciiTheme="minorHAnsi" w:hAnsiTheme="minorHAnsi"/>
          <w:sz w:val="24"/>
          <w:szCs w:val="24"/>
        </w:rPr>
      </w:pPr>
      <w:r w:rsidRPr="0066665E">
        <w:rPr>
          <w:rFonts w:asciiTheme="minorHAnsi" w:hAnsiTheme="minorHAnsi"/>
          <w:sz w:val="24"/>
          <w:szCs w:val="24"/>
        </w:rPr>
        <w:t xml:space="preserve">This guide is designed to be used for qualitative interviews with individuals involved in the management of psychotropic medicines in the community. </w:t>
      </w:r>
    </w:p>
    <w:p w14:paraId="64A69430" w14:textId="77777777" w:rsidR="002A29FD" w:rsidRPr="0066665E" w:rsidRDefault="002A29FD" w:rsidP="002A29FD">
      <w:pPr>
        <w:rPr>
          <w:rFonts w:asciiTheme="minorHAnsi" w:hAnsiTheme="minorHAnsi"/>
          <w:sz w:val="24"/>
          <w:szCs w:val="24"/>
        </w:rPr>
      </w:pPr>
      <w:r w:rsidRPr="0066665E">
        <w:rPr>
          <w:rFonts w:asciiTheme="minorHAnsi" w:hAnsiTheme="minorHAnsi"/>
          <w:sz w:val="24"/>
          <w:szCs w:val="24"/>
        </w:rPr>
        <w:t xml:space="preserve">The aims of these interviews are to explore early findings from the survey in more depth. The interviews will be gaining more insight into: </w:t>
      </w:r>
    </w:p>
    <w:p w14:paraId="658FDBB6" w14:textId="77777777" w:rsidR="002A29FD" w:rsidRPr="0066665E" w:rsidRDefault="002A29FD" w:rsidP="002A29FD">
      <w:pPr>
        <w:numPr>
          <w:ilvl w:val="0"/>
          <w:numId w:val="41"/>
        </w:numPr>
        <w:spacing w:after="160" w:line="278" w:lineRule="auto"/>
        <w:rPr>
          <w:rFonts w:asciiTheme="minorHAnsi" w:hAnsiTheme="minorHAnsi"/>
          <w:sz w:val="24"/>
          <w:szCs w:val="24"/>
        </w:rPr>
      </w:pPr>
      <w:r w:rsidRPr="0066665E">
        <w:rPr>
          <w:rFonts w:asciiTheme="minorHAnsi" w:hAnsiTheme="minorHAnsi"/>
          <w:sz w:val="24"/>
          <w:szCs w:val="24"/>
        </w:rPr>
        <w:t>Supporting patients to engage with psychotropic medicines.</w:t>
      </w:r>
    </w:p>
    <w:p w14:paraId="5AECD2FF" w14:textId="77777777" w:rsidR="002A29FD" w:rsidRPr="0066665E" w:rsidRDefault="002A29FD" w:rsidP="002A29FD">
      <w:pPr>
        <w:numPr>
          <w:ilvl w:val="0"/>
          <w:numId w:val="41"/>
        </w:numPr>
        <w:spacing w:after="160" w:line="278" w:lineRule="auto"/>
        <w:rPr>
          <w:rFonts w:asciiTheme="minorHAnsi" w:hAnsiTheme="minorHAnsi"/>
          <w:sz w:val="24"/>
          <w:szCs w:val="24"/>
        </w:rPr>
      </w:pPr>
      <w:r w:rsidRPr="0066665E">
        <w:rPr>
          <w:rFonts w:asciiTheme="minorHAnsi" w:hAnsiTheme="minorHAnsi"/>
          <w:sz w:val="24"/>
          <w:szCs w:val="24"/>
        </w:rPr>
        <w:t xml:space="preserve">Communication and collaboration in the local area, specifically in relation to the transfer of care, and shared care arrangements. </w:t>
      </w:r>
    </w:p>
    <w:p w14:paraId="4A676078" w14:textId="77777777" w:rsidR="002A29FD" w:rsidRPr="0066665E" w:rsidRDefault="002A29FD" w:rsidP="002A29FD">
      <w:pPr>
        <w:numPr>
          <w:ilvl w:val="0"/>
          <w:numId w:val="41"/>
        </w:numPr>
        <w:spacing w:after="160" w:line="278" w:lineRule="auto"/>
        <w:rPr>
          <w:rFonts w:asciiTheme="minorHAnsi" w:hAnsiTheme="minorHAnsi"/>
          <w:sz w:val="24"/>
          <w:szCs w:val="24"/>
        </w:rPr>
      </w:pPr>
      <w:r w:rsidRPr="0066665E">
        <w:rPr>
          <w:rFonts w:asciiTheme="minorHAnsi" w:hAnsiTheme="minorHAnsi"/>
          <w:sz w:val="24"/>
          <w:szCs w:val="24"/>
        </w:rPr>
        <w:t>Health inequalities in relation to supporting people with their psychotropic medicines.</w:t>
      </w:r>
    </w:p>
    <w:p w14:paraId="7AECC1A5" w14:textId="77777777" w:rsidR="002A29FD" w:rsidRPr="0066665E" w:rsidRDefault="002A29FD" w:rsidP="002A29FD">
      <w:pPr>
        <w:numPr>
          <w:ilvl w:val="0"/>
          <w:numId w:val="41"/>
        </w:numPr>
        <w:spacing w:after="160" w:line="278" w:lineRule="auto"/>
        <w:rPr>
          <w:rFonts w:asciiTheme="minorHAnsi" w:hAnsiTheme="minorHAnsi"/>
          <w:sz w:val="24"/>
          <w:szCs w:val="24"/>
        </w:rPr>
      </w:pPr>
      <w:r w:rsidRPr="0066665E">
        <w:rPr>
          <w:rFonts w:asciiTheme="minorHAnsi" w:hAnsiTheme="minorHAnsi"/>
          <w:sz w:val="24"/>
          <w:szCs w:val="24"/>
        </w:rPr>
        <w:t>Throughout, identifying challenges, support needs, areas of innovation, good practice, and how CQC can support the management of psychotropic medicines in the community.</w:t>
      </w:r>
    </w:p>
    <w:p w14:paraId="67CDBFEA" w14:textId="77777777" w:rsidR="002A29FD" w:rsidRDefault="002A29FD" w:rsidP="002A29FD">
      <w:pPr>
        <w:rPr>
          <w:rFonts w:asciiTheme="minorHAnsi" w:hAnsiTheme="minorHAnsi"/>
          <w:sz w:val="24"/>
          <w:szCs w:val="24"/>
        </w:rPr>
      </w:pPr>
      <w:r w:rsidRPr="0066665E">
        <w:rPr>
          <w:rFonts w:asciiTheme="minorHAnsi" w:hAnsiTheme="minorHAnsi"/>
          <w:sz w:val="24"/>
          <w:szCs w:val="24"/>
        </w:rPr>
        <w:t xml:space="preserve">Interviews will be held to a total of 15 with: GPs (at least 3), Pharmacy Professionals (at least 3), Mental Health Nurses &amp; Medics (at least 3), ICS Representatives (at least 1), Patient Voice Organisations (at least 1). </w:t>
      </w:r>
    </w:p>
    <w:p w14:paraId="5176802B" w14:textId="77777777" w:rsidR="0066665E" w:rsidRPr="0066665E" w:rsidRDefault="0066665E" w:rsidP="002A29FD">
      <w:pPr>
        <w:rPr>
          <w:rFonts w:asciiTheme="minorHAnsi" w:hAnsiTheme="minorHAnsi"/>
          <w:sz w:val="24"/>
          <w:szCs w:val="24"/>
        </w:rPr>
      </w:pPr>
    </w:p>
    <w:p w14:paraId="5B486047" w14:textId="77777777" w:rsidR="002A29FD" w:rsidRPr="0066665E" w:rsidRDefault="002A29FD" w:rsidP="002A29FD">
      <w:pPr>
        <w:rPr>
          <w:rFonts w:asciiTheme="minorHAnsi" w:eastAsia="Arial" w:hAnsiTheme="minorHAnsi"/>
          <w:b/>
          <w:bCs/>
          <w:sz w:val="24"/>
          <w:szCs w:val="24"/>
        </w:rPr>
      </w:pPr>
      <w:r w:rsidRPr="0066665E">
        <w:rPr>
          <w:rFonts w:asciiTheme="minorHAnsi" w:eastAsia="Arial" w:hAnsiTheme="minorHAnsi"/>
          <w:b/>
          <w:bCs/>
          <w:sz w:val="24"/>
          <w:szCs w:val="24"/>
        </w:rPr>
        <w:t>Purpose of this discussion guide:</w:t>
      </w:r>
    </w:p>
    <w:p w14:paraId="02A26FB2" w14:textId="77777777" w:rsidR="002A29FD" w:rsidRPr="0066665E" w:rsidRDefault="002A29FD" w:rsidP="002A29FD">
      <w:pPr>
        <w:rPr>
          <w:rFonts w:asciiTheme="minorHAnsi" w:eastAsia="Arial" w:hAnsiTheme="minorHAnsi"/>
          <w:sz w:val="24"/>
          <w:szCs w:val="24"/>
        </w:rPr>
      </w:pPr>
      <w:r w:rsidRPr="0066665E">
        <w:rPr>
          <w:rFonts w:asciiTheme="minorHAnsi" w:eastAsia="Arial" w:hAnsiTheme="minorHAnsi"/>
          <w:sz w:val="24"/>
          <w:szCs w:val="24"/>
        </w:rPr>
        <w:t xml:space="preserve">Throughout the qualitative interviews, it is important to probe on why participants hold the views they do. Given their very nature, qualitative interviews are exploratory – it is unlikely that all of </w:t>
      </w:r>
      <w:r w:rsidRPr="0066665E">
        <w:rPr>
          <w:rFonts w:asciiTheme="minorHAnsi" w:eastAsia="Arial" w:hAnsiTheme="minorHAnsi"/>
          <w:sz w:val="24"/>
          <w:szCs w:val="24"/>
        </w:rPr>
        <w:lastRenderedPageBreak/>
        <w:t xml:space="preserve">these questions will be asked; the discussion guide is designed to be an ‘aide memoir’ for the interviewer. Not all questions in the guide will be covered with every participant – what questions are asked will depend on participants’ knowledge and experiences. </w:t>
      </w:r>
    </w:p>
    <w:p w14:paraId="2CA3A25B" w14:textId="77777777" w:rsidR="002A29FD" w:rsidRPr="0066665E" w:rsidRDefault="002A29FD" w:rsidP="002A29FD">
      <w:pPr>
        <w:rPr>
          <w:rFonts w:asciiTheme="minorHAnsi" w:eastAsia="Arial" w:hAnsiTheme="minorHAnsi"/>
          <w:sz w:val="24"/>
          <w:szCs w:val="24"/>
        </w:rPr>
      </w:pPr>
    </w:p>
    <w:p w14:paraId="1C985AB9" w14:textId="77777777" w:rsidR="002A29FD" w:rsidRPr="0066665E" w:rsidRDefault="002A29FD" w:rsidP="002A29FD">
      <w:pPr>
        <w:rPr>
          <w:rFonts w:asciiTheme="minorHAnsi" w:eastAsia="Arial" w:hAnsiTheme="minorHAnsi"/>
          <w:sz w:val="24"/>
          <w:szCs w:val="24"/>
        </w:rPr>
      </w:pPr>
      <w:r w:rsidRPr="0066665E">
        <w:rPr>
          <w:rFonts w:asciiTheme="minorHAnsi" w:eastAsia="Arial" w:hAnsiTheme="minorHAnsi"/>
          <w:sz w:val="24"/>
          <w:szCs w:val="24"/>
        </w:rPr>
        <w:t xml:space="preserve">This document should provide an understanding of the aims of the discussion, structure of the interview and the proposed line of questioning. Answers provided by participants will be thoroughly probed to ensure a full explanation is given and understanding secured. </w:t>
      </w:r>
    </w:p>
    <w:p w14:paraId="1BDD37A3" w14:textId="77777777" w:rsidR="002A29FD" w:rsidRPr="0066665E" w:rsidRDefault="002A29FD" w:rsidP="002A29FD">
      <w:pPr>
        <w:rPr>
          <w:rFonts w:asciiTheme="minorHAnsi" w:eastAsia="Arial" w:hAnsiTheme="minorHAnsi"/>
          <w:sz w:val="24"/>
          <w:szCs w:val="24"/>
        </w:rPr>
      </w:pPr>
    </w:p>
    <w:p w14:paraId="10AC262F" w14:textId="77777777" w:rsidR="002A29FD" w:rsidRPr="0066665E" w:rsidRDefault="002A29FD" w:rsidP="002A29FD">
      <w:pPr>
        <w:rPr>
          <w:rFonts w:asciiTheme="minorHAnsi" w:eastAsia="Arial" w:hAnsiTheme="minorHAnsi"/>
          <w:b/>
          <w:bCs/>
          <w:sz w:val="24"/>
          <w:szCs w:val="24"/>
        </w:rPr>
      </w:pPr>
      <w:r w:rsidRPr="0066665E">
        <w:rPr>
          <w:rFonts w:asciiTheme="minorHAnsi" w:eastAsia="Arial" w:hAnsiTheme="minorHAnsi"/>
          <w:b/>
          <w:bCs/>
          <w:sz w:val="24"/>
          <w:szCs w:val="24"/>
        </w:rPr>
        <w:t>Further information for interviewers:</w:t>
      </w:r>
    </w:p>
    <w:p w14:paraId="374194DE" w14:textId="77777777" w:rsidR="002A29FD" w:rsidRPr="0066665E" w:rsidRDefault="002A29FD" w:rsidP="002A29FD">
      <w:pPr>
        <w:rPr>
          <w:rFonts w:asciiTheme="minorHAnsi" w:hAnsiTheme="minorHAnsi"/>
          <w:sz w:val="24"/>
          <w:szCs w:val="24"/>
        </w:rPr>
      </w:pPr>
      <w:r w:rsidRPr="0066665E">
        <w:rPr>
          <w:rFonts w:asciiTheme="minorHAnsi" w:hAnsiTheme="minorHAnsi"/>
          <w:sz w:val="24"/>
          <w:szCs w:val="24"/>
        </w:rPr>
        <w:t>The interview is designed to explore what is in place in the participant’s local area. By this we mean the geographical area within which they usually work. For example, not just the organisation, but other organisations in the local area and the services and support they offer.</w:t>
      </w:r>
    </w:p>
    <w:p w14:paraId="69F8E089" w14:textId="77777777" w:rsidR="002A29FD" w:rsidRPr="0066665E" w:rsidRDefault="002A29FD" w:rsidP="002A29FD">
      <w:pPr>
        <w:rPr>
          <w:rFonts w:asciiTheme="minorHAnsi" w:hAnsiTheme="minorHAnsi"/>
          <w:i/>
          <w:iCs/>
          <w:sz w:val="24"/>
          <w:szCs w:val="24"/>
        </w:rPr>
      </w:pPr>
      <w:r w:rsidRPr="0066665E">
        <w:rPr>
          <w:rFonts w:asciiTheme="minorHAnsi" w:hAnsiTheme="minorHAnsi"/>
          <w:i/>
          <w:iCs/>
          <w:sz w:val="24"/>
          <w:szCs w:val="24"/>
        </w:rPr>
        <w:t xml:space="preserve">For </w:t>
      </w:r>
      <w:r w:rsidRPr="0066665E">
        <w:rPr>
          <w:rFonts w:asciiTheme="minorHAnsi" w:hAnsiTheme="minorHAnsi"/>
          <w:i/>
          <w:iCs/>
          <w:sz w:val="24"/>
          <w:szCs w:val="24"/>
          <w:u w:val="single"/>
        </w:rPr>
        <w:t>Patient Voice Organisations</w:t>
      </w:r>
      <w:r w:rsidRPr="0066665E">
        <w:rPr>
          <w:rFonts w:asciiTheme="minorHAnsi" w:hAnsiTheme="minorHAnsi"/>
          <w:i/>
          <w:iCs/>
          <w:sz w:val="24"/>
          <w:szCs w:val="24"/>
        </w:rPr>
        <w:t xml:space="preserve"> – ‘local area’ may not be relevant so please ask questions more generally about support that is in place in different areas. </w:t>
      </w:r>
    </w:p>
    <w:p w14:paraId="0BCAEA73" w14:textId="77777777" w:rsidR="002A29FD" w:rsidRPr="0066665E" w:rsidRDefault="002A29FD" w:rsidP="002A29FD">
      <w:pPr>
        <w:rPr>
          <w:rFonts w:asciiTheme="minorHAnsi" w:eastAsia="Arial" w:hAnsiTheme="minorHAnsi"/>
          <w:sz w:val="24"/>
          <w:szCs w:val="24"/>
        </w:rPr>
      </w:pPr>
      <w:r w:rsidRPr="0066665E">
        <w:rPr>
          <w:rFonts w:asciiTheme="minorHAnsi" w:eastAsia="Arial" w:hAnsiTheme="minorHAnsi"/>
          <w:sz w:val="24"/>
          <w:szCs w:val="24"/>
        </w:rPr>
        <w:t>Please familiarise yourself with the profiling information available for the provider you interview before you start the interview</w:t>
      </w:r>
      <w:r w:rsidRPr="0066665E">
        <w:rPr>
          <w:rFonts w:asciiTheme="minorHAnsi" w:hAnsiTheme="minorHAnsi"/>
          <w:sz w:val="24"/>
          <w:szCs w:val="24"/>
        </w:rPr>
        <w:t xml:space="preserve"> (role and whether a patient facing role or not / organisation/ region).</w:t>
      </w:r>
      <w:r w:rsidRPr="0066665E">
        <w:rPr>
          <w:rFonts w:asciiTheme="minorHAnsi" w:eastAsia="Arial" w:hAnsiTheme="minorHAnsi"/>
          <w:sz w:val="24"/>
          <w:szCs w:val="24"/>
        </w:rPr>
        <w:t xml:space="preserve"> Please also familiarise yourself with relevant survey answers for the participant – these have been indicated throughout the guide.</w:t>
      </w:r>
    </w:p>
    <w:p w14:paraId="0290E8DD" w14:textId="77777777" w:rsidR="002A29FD" w:rsidRPr="0066665E" w:rsidRDefault="002A29FD" w:rsidP="002A29FD">
      <w:pPr>
        <w:rPr>
          <w:rFonts w:asciiTheme="minorHAnsi" w:eastAsia="Arial" w:hAnsiTheme="minorHAnsi"/>
          <w:sz w:val="24"/>
          <w:szCs w:val="24"/>
        </w:rPr>
      </w:pPr>
    </w:p>
    <w:p w14:paraId="0C422AC6" w14:textId="77777777" w:rsidR="002A29FD" w:rsidRPr="0066665E" w:rsidRDefault="002A29FD" w:rsidP="002A29FD">
      <w:pPr>
        <w:rPr>
          <w:rFonts w:asciiTheme="minorHAnsi" w:hAnsiTheme="minorHAnsi"/>
          <w:sz w:val="24"/>
          <w:szCs w:val="24"/>
        </w:rPr>
      </w:pPr>
      <w:r w:rsidRPr="0066665E">
        <w:rPr>
          <w:rFonts w:asciiTheme="minorHAnsi" w:hAnsiTheme="minorHAnsi"/>
          <w:sz w:val="24"/>
          <w:szCs w:val="24"/>
        </w:rPr>
        <w:t>Interviews will last up to 60 minutes and be conducted over MS Teams, or by phone if this is preferred.</w:t>
      </w:r>
    </w:p>
    <w:tbl>
      <w:tblPr>
        <w:tblStyle w:val="TableGrid"/>
        <w:tblW w:w="0" w:type="auto"/>
        <w:tblLook w:val="04A0" w:firstRow="1" w:lastRow="0" w:firstColumn="1" w:lastColumn="0" w:noHBand="0" w:noVBand="1"/>
      </w:tblPr>
      <w:tblGrid>
        <w:gridCol w:w="9016"/>
      </w:tblGrid>
      <w:tr w:rsidR="002A29FD" w:rsidRPr="0066665E" w14:paraId="12ACBA28" w14:textId="77777777" w:rsidTr="000217BD">
        <w:tc>
          <w:tcPr>
            <w:tcW w:w="9016" w:type="dxa"/>
            <w:shd w:val="clear" w:color="auto" w:fill="E4FAFA" w:themeFill="text2" w:themeFillTint="1A"/>
          </w:tcPr>
          <w:p w14:paraId="616FA228" w14:textId="77777777" w:rsidR="002A29FD" w:rsidRPr="0066665E" w:rsidRDefault="002A29FD" w:rsidP="000217BD">
            <w:pPr>
              <w:rPr>
                <w:rFonts w:asciiTheme="minorHAnsi" w:hAnsiTheme="minorHAnsi"/>
                <w:b/>
                <w:bCs/>
                <w:color w:val="121B5A" w:themeColor="accent1"/>
                <w:sz w:val="24"/>
                <w:szCs w:val="24"/>
              </w:rPr>
            </w:pPr>
            <w:r w:rsidRPr="0066665E">
              <w:rPr>
                <w:rFonts w:asciiTheme="minorHAnsi" w:hAnsiTheme="minorHAnsi"/>
                <w:b/>
                <w:bCs/>
                <w:color w:val="121B5A" w:themeColor="accent1"/>
                <w:sz w:val="24"/>
                <w:szCs w:val="24"/>
              </w:rPr>
              <w:t>Introduction (5 minutes)</w:t>
            </w:r>
          </w:p>
        </w:tc>
      </w:tr>
      <w:tr w:rsidR="002A29FD" w:rsidRPr="0066665E" w14:paraId="50A03C6D" w14:textId="77777777" w:rsidTr="000217BD">
        <w:tc>
          <w:tcPr>
            <w:tcW w:w="9016" w:type="dxa"/>
          </w:tcPr>
          <w:p w14:paraId="076E4EBA" w14:textId="77777777" w:rsidR="002A29FD" w:rsidRPr="0066665E" w:rsidRDefault="002A29FD" w:rsidP="000217BD">
            <w:pPr>
              <w:keepNext/>
              <w:rPr>
                <w:rFonts w:asciiTheme="minorHAnsi" w:hAnsiTheme="minorHAnsi"/>
                <w:b/>
                <w:sz w:val="24"/>
                <w:szCs w:val="24"/>
              </w:rPr>
            </w:pPr>
            <w:r w:rsidRPr="0066665E">
              <w:rPr>
                <w:rFonts w:asciiTheme="minorHAnsi" w:hAnsiTheme="minorHAnsi"/>
                <w:b/>
                <w:sz w:val="24"/>
                <w:szCs w:val="24"/>
              </w:rPr>
              <w:t>Thank participant for taking part and completing the survey and introduce self and Ipsos.</w:t>
            </w:r>
          </w:p>
          <w:p w14:paraId="2DCEDFE8" w14:textId="77777777" w:rsidR="002A29FD" w:rsidRPr="0066665E" w:rsidRDefault="002A29FD" w:rsidP="000217BD">
            <w:pPr>
              <w:keepNext/>
              <w:rPr>
                <w:rFonts w:asciiTheme="minorHAnsi" w:hAnsiTheme="minorHAnsi"/>
                <w:b/>
                <w:bCs/>
                <w:sz w:val="24"/>
                <w:szCs w:val="24"/>
              </w:rPr>
            </w:pPr>
          </w:p>
          <w:p w14:paraId="747092CE" w14:textId="77777777" w:rsidR="002A29FD" w:rsidRPr="0066665E" w:rsidRDefault="002A29FD" w:rsidP="000217BD">
            <w:pPr>
              <w:keepNext/>
              <w:rPr>
                <w:rFonts w:asciiTheme="minorHAnsi" w:hAnsiTheme="minorHAnsi"/>
                <w:sz w:val="24"/>
                <w:szCs w:val="24"/>
              </w:rPr>
            </w:pPr>
            <w:r w:rsidRPr="0066665E">
              <w:rPr>
                <w:rFonts w:asciiTheme="minorHAnsi" w:hAnsiTheme="minorHAnsi"/>
                <w:b/>
                <w:bCs/>
                <w:sz w:val="24"/>
                <w:szCs w:val="24"/>
              </w:rPr>
              <w:t>Purpose of the research:</w:t>
            </w:r>
            <w:r w:rsidRPr="0066665E">
              <w:rPr>
                <w:rFonts w:asciiTheme="minorHAnsi" w:hAnsiTheme="minorHAnsi"/>
                <w:sz w:val="24"/>
                <w:szCs w:val="24"/>
              </w:rPr>
              <w:t xml:space="preserve"> The aim of this research is to explore </w:t>
            </w:r>
            <w:r w:rsidRPr="0066665E">
              <w:rPr>
                <w:rFonts w:asciiTheme="minorHAnsi" w:hAnsiTheme="minorHAnsi"/>
                <w:bCs/>
                <w:sz w:val="24"/>
                <w:szCs w:val="24"/>
                <w:lang w:val="en-US"/>
              </w:rPr>
              <w:t xml:space="preserve">how people are supported to take their medicines for mental health (psychotropic medicines), safely and effectively in the community. The research is being conducted on behalf of CQC, who are </w:t>
            </w:r>
            <w:r w:rsidRPr="0066665E">
              <w:rPr>
                <w:rFonts w:asciiTheme="minorHAnsi" w:hAnsiTheme="minorHAnsi"/>
                <w:bCs/>
                <w:sz w:val="24"/>
                <w:szCs w:val="24"/>
              </w:rPr>
              <w:t xml:space="preserve">interested in expanding the evidence base </w:t>
            </w:r>
            <w:r w:rsidRPr="0066665E">
              <w:rPr>
                <w:rFonts w:asciiTheme="minorHAnsi" w:hAnsiTheme="minorHAnsi"/>
                <w:sz w:val="24"/>
                <w:szCs w:val="24"/>
              </w:rPr>
              <w:t xml:space="preserve">on what good care looks like in relation to this. </w:t>
            </w:r>
          </w:p>
          <w:p w14:paraId="1DBCECA3" w14:textId="77777777" w:rsidR="002A29FD" w:rsidRPr="0066665E" w:rsidRDefault="002A29FD" w:rsidP="000217BD">
            <w:pPr>
              <w:keepNext/>
              <w:rPr>
                <w:rFonts w:asciiTheme="minorHAnsi" w:hAnsiTheme="minorHAnsi"/>
                <w:b/>
                <w:sz w:val="24"/>
                <w:szCs w:val="24"/>
              </w:rPr>
            </w:pPr>
          </w:p>
          <w:p w14:paraId="73CEF02B" w14:textId="77777777" w:rsidR="002A29FD" w:rsidRPr="0066665E" w:rsidRDefault="002A29FD" w:rsidP="000217BD">
            <w:pPr>
              <w:keepNext/>
              <w:rPr>
                <w:rFonts w:asciiTheme="minorHAnsi" w:hAnsiTheme="minorHAnsi"/>
                <w:sz w:val="24"/>
                <w:szCs w:val="24"/>
              </w:rPr>
            </w:pPr>
            <w:r w:rsidRPr="0066665E">
              <w:rPr>
                <w:rFonts w:asciiTheme="minorHAnsi" w:hAnsiTheme="minorHAnsi"/>
                <w:b/>
                <w:bCs/>
                <w:sz w:val="24"/>
                <w:szCs w:val="24"/>
              </w:rPr>
              <w:t xml:space="preserve">Confidentiality: </w:t>
            </w:r>
            <w:r w:rsidRPr="0066665E">
              <w:rPr>
                <w:rFonts w:asciiTheme="minorHAnsi" w:hAnsiTheme="minorHAnsi"/>
                <w:sz w:val="24"/>
                <w:szCs w:val="24"/>
              </w:rPr>
              <w:t>We are interviewing 15 people who took part in the survey, and the aggregated findings will be reported back to CQC, without your name or the name of your organisation attached. Only Ipsos will know that you have taken part and what you said. You will not be named in any reporting. Interview transcripts/ notes will only be used for analysis purposes, and not be shared with CQC or anyone outside of Ipsos.</w:t>
            </w:r>
          </w:p>
          <w:p w14:paraId="64E0A259" w14:textId="77777777" w:rsidR="002A29FD" w:rsidRPr="0066665E" w:rsidRDefault="002A29FD" w:rsidP="000217BD">
            <w:pPr>
              <w:keepNext/>
              <w:rPr>
                <w:rFonts w:asciiTheme="minorHAnsi" w:hAnsiTheme="minorHAnsi"/>
                <w:sz w:val="24"/>
                <w:szCs w:val="24"/>
              </w:rPr>
            </w:pPr>
          </w:p>
          <w:p w14:paraId="18C10C92" w14:textId="77777777" w:rsidR="002A29FD" w:rsidRPr="0066665E" w:rsidRDefault="002A29FD" w:rsidP="000217BD">
            <w:pPr>
              <w:keepNext/>
              <w:rPr>
                <w:rFonts w:asciiTheme="minorHAnsi" w:hAnsiTheme="minorHAnsi"/>
                <w:sz w:val="24"/>
                <w:szCs w:val="24"/>
              </w:rPr>
            </w:pPr>
            <w:r w:rsidRPr="0066665E">
              <w:rPr>
                <w:rFonts w:asciiTheme="minorHAnsi" w:hAnsiTheme="minorHAnsi"/>
                <w:b/>
                <w:sz w:val="24"/>
                <w:szCs w:val="24"/>
              </w:rPr>
              <w:t xml:space="preserve">Interview length: </w:t>
            </w:r>
            <w:r w:rsidRPr="0066665E">
              <w:rPr>
                <w:rFonts w:asciiTheme="minorHAnsi" w:hAnsiTheme="minorHAnsi"/>
                <w:bCs/>
                <w:sz w:val="24"/>
                <w:szCs w:val="24"/>
              </w:rPr>
              <w:t>Up to 60 minutes</w:t>
            </w:r>
            <w:r w:rsidRPr="0066665E">
              <w:rPr>
                <w:rFonts w:asciiTheme="minorHAnsi" w:hAnsiTheme="minorHAnsi"/>
                <w:sz w:val="24"/>
                <w:szCs w:val="24"/>
              </w:rPr>
              <w:t xml:space="preserve"> depending on what they have to say and the time they have available.</w:t>
            </w:r>
          </w:p>
          <w:p w14:paraId="410C0785" w14:textId="77777777" w:rsidR="002A29FD" w:rsidRPr="0066665E" w:rsidRDefault="002A29FD" w:rsidP="000217BD">
            <w:pPr>
              <w:keepNext/>
              <w:rPr>
                <w:rFonts w:asciiTheme="minorHAnsi" w:hAnsiTheme="minorHAnsi"/>
                <w:b/>
                <w:sz w:val="24"/>
                <w:szCs w:val="24"/>
              </w:rPr>
            </w:pPr>
          </w:p>
          <w:p w14:paraId="058941ED" w14:textId="77777777" w:rsidR="002A29FD" w:rsidRPr="0066665E" w:rsidRDefault="002A29FD" w:rsidP="000217BD">
            <w:pPr>
              <w:rPr>
                <w:rFonts w:asciiTheme="minorHAnsi" w:eastAsia="Arial" w:hAnsiTheme="minorHAnsi"/>
                <w:b/>
                <w:sz w:val="24"/>
                <w:szCs w:val="24"/>
              </w:rPr>
            </w:pPr>
            <w:r w:rsidRPr="0066665E">
              <w:rPr>
                <w:rFonts w:asciiTheme="minorHAnsi" w:hAnsiTheme="minorHAnsi"/>
                <w:b/>
                <w:bCs/>
                <w:sz w:val="24"/>
                <w:szCs w:val="24"/>
              </w:rPr>
              <w:t>Permission to record:</w:t>
            </w:r>
            <w:r w:rsidRPr="0066665E">
              <w:rPr>
                <w:rFonts w:asciiTheme="minorHAnsi" w:hAnsiTheme="minorHAnsi"/>
                <w:sz w:val="24"/>
                <w:szCs w:val="24"/>
              </w:rPr>
              <w:t xml:space="preserve"> For analysis purposes. Ensure consent to participate is audio recorded. Remind participant that all recordings will be stored on a secure server, and destroyed within 3 months of the project close.</w:t>
            </w:r>
            <w:r w:rsidRPr="0066665E">
              <w:rPr>
                <w:rFonts w:asciiTheme="minorHAnsi" w:hAnsiTheme="minorHAnsi"/>
                <w:i/>
                <w:iCs/>
                <w:sz w:val="24"/>
                <w:szCs w:val="24"/>
              </w:rPr>
              <w:t xml:space="preserve"> </w:t>
            </w:r>
            <w:r w:rsidRPr="0066665E">
              <w:rPr>
                <w:rFonts w:asciiTheme="minorHAnsi" w:eastAsia="Arial" w:hAnsiTheme="minorHAnsi"/>
                <w:b/>
                <w:sz w:val="24"/>
                <w:szCs w:val="24"/>
              </w:rPr>
              <w:t xml:space="preserve"> </w:t>
            </w:r>
          </w:p>
          <w:p w14:paraId="7DB2D4F2" w14:textId="77777777" w:rsidR="002A29FD" w:rsidRPr="0066665E" w:rsidRDefault="002A29FD" w:rsidP="000217BD">
            <w:pPr>
              <w:rPr>
                <w:rFonts w:asciiTheme="minorHAnsi" w:hAnsiTheme="minorHAnsi"/>
                <w:b/>
                <w:bCs/>
                <w:color w:val="121B5A" w:themeColor="accent1"/>
                <w:sz w:val="24"/>
                <w:szCs w:val="24"/>
              </w:rPr>
            </w:pPr>
          </w:p>
        </w:tc>
      </w:tr>
      <w:tr w:rsidR="002A29FD" w:rsidRPr="0066665E" w14:paraId="2A67AB5B" w14:textId="77777777" w:rsidTr="000217BD">
        <w:tc>
          <w:tcPr>
            <w:tcW w:w="9016" w:type="dxa"/>
            <w:shd w:val="clear" w:color="auto" w:fill="E4FAFA" w:themeFill="text2" w:themeFillTint="1A"/>
          </w:tcPr>
          <w:p w14:paraId="2E3B0CD2" w14:textId="77777777" w:rsidR="002A29FD" w:rsidRPr="0066665E" w:rsidRDefault="002A29FD" w:rsidP="000217BD">
            <w:pPr>
              <w:rPr>
                <w:rFonts w:asciiTheme="minorHAnsi" w:hAnsiTheme="minorHAnsi"/>
                <w:b/>
                <w:bCs/>
                <w:color w:val="121B5A" w:themeColor="accent1"/>
                <w:sz w:val="24"/>
                <w:szCs w:val="24"/>
              </w:rPr>
            </w:pPr>
            <w:r w:rsidRPr="0066665E">
              <w:rPr>
                <w:rFonts w:asciiTheme="minorHAnsi" w:hAnsiTheme="minorHAnsi"/>
                <w:b/>
                <w:bCs/>
                <w:color w:val="121B5A" w:themeColor="accent1"/>
                <w:sz w:val="24"/>
                <w:szCs w:val="24"/>
              </w:rPr>
              <w:t>Section 1: Individual and local context (5 minutes)</w:t>
            </w:r>
          </w:p>
        </w:tc>
      </w:tr>
      <w:tr w:rsidR="002A29FD" w:rsidRPr="0066665E" w14:paraId="33D4B567" w14:textId="77777777" w:rsidTr="000217BD">
        <w:tc>
          <w:tcPr>
            <w:tcW w:w="9016" w:type="dxa"/>
          </w:tcPr>
          <w:p w14:paraId="66259E71"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 xml:space="preserve">Could you describe your role and involvement in supporting people taking psychotropic medicines in the community? </w:t>
            </w:r>
          </w:p>
          <w:p w14:paraId="4C3C53D4" w14:textId="77777777" w:rsidR="002A29FD" w:rsidRPr="0066665E" w:rsidRDefault="002A29FD" w:rsidP="002A29FD">
            <w:pPr>
              <w:pStyle w:val="ListParagraph"/>
              <w:numPr>
                <w:ilvl w:val="0"/>
                <w:numId w:val="38"/>
              </w:numPr>
              <w:rPr>
                <w:rFonts w:asciiTheme="minorHAnsi" w:hAnsiTheme="minorHAnsi"/>
                <w:sz w:val="24"/>
                <w:szCs w:val="24"/>
              </w:rPr>
            </w:pPr>
            <w:r w:rsidRPr="0066665E">
              <w:rPr>
                <w:rFonts w:asciiTheme="minorHAnsi" w:hAnsiTheme="minorHAnsi"/>
                <w:i/>
                <w:iCs/>
                <w:sz w:val="24"/>
                <w:szCs w:val="24"/>
              </w:rPr>
              <w:t>Explore whether it’s a central part of their role, or a smaller part of a wider role</w:t>
            </w:r>
          </w:p>
          <w:p w14:paraId="4168D2BE" w14:textId="77777777" w:rsidR="002A29FD" w:rsidRPr="0066665E" w:rsidRDefault="002A29FD" w:rsidP="002A29FD">
            <w:pPr>
              <w:pStyle w:val="ListParagraph"/>
              <w:numPr>
                <w:ilvl w:val="0"/>
                <w:numId w:val="38"/>
              </w:numPr>
              <w:rPr>
                <w:rFonts w:asciiTheme="minorHAnsi" w:hAnsiTheme="minorHAnsi"/>
                <w:sz w:val="24"/>
                <w:szCs w:val="24"/>
              </w:rPr>
            </w:pPr>
            <w:r w:rsidRPr="0066665E">
              <w:rPr>
                <w:rFonts w:asciiTheme="minorHAnsi" w:hAnsiTheme="minorHAnsi"/>
                <w:i/>
                <w:iCs/>
                <w:sz w:val="24"/>
                <w:szCs w:val="24"/>
              </w:rPr>
              <w:lastRenderedPageBreak/>
              <w:t xml:space="preserve">Length of time working in this area/ previous experience of providing support </w:t>
            </w:r>
          </w:p>
          <w:p w14:paraId="6D699DFC" w14:textId="77777777" w:rsidR="002A29FD" w:rsidRPr="0066665E" w:rsidRDefault="002A29FD" w:rsidP="002A29FD">
            <w:pPr>
              <w:pStyle w:val="ListParagraph"/>
              <w:numPr>
                <w:ilvl w:val="0"/>
                <w:numId w:val="38"/>
              </w:numPr>
              <w:rPr>
                <w:rFonts w:asciiTheme="minorHAnsi" w:hAnsiTheme="minorHAnsi"/>
                <w:sz w:val="24"/>
                <w:szCs w:val="24"/>
              </w:rPr>
            </w:pPr>
            <w:r w:rsidRPr="0066665E">
              <w:rPr>
                <w:rFonts w:asciiTheme="minorHAnsi" w:hAnsiTheme="minorHAnsi"/>
                <w:i/>
                <w:iCs/>
                <w:sz w:val="24"/>
                <w:szCs w:val="24"/>
              </w:rPr>
              <w:t>Patient facing?</w:t>
            </w:r>
          </w:p>
          <w:p w14:paraId="07DEBA05" w14:textId="77777777" w:rsidR="002A29FD" w:rsidRPr="0066665E" w:rsidRDefault="002A29FD" w:rsidP="000217BD">
            <w:pPr>
              <w:rPr>
                <w:rFonts w:asciiTheme="minorHAnsi" w:hAnsiTheme="minorHAnsi"/>
                <w:b/>
                <w:bCs/>
                <w:sz w:val="24"/>
                <w:szCs w:val="24"/>
              </w:rPr>
            </w:pPr>
          </w:p>
          <w:p w14:paraId="069313D5"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I’d like to understand a bit more about your local context, and what is in place to support people in the community with taking psychotropic medicines:</w:t>
            </w:r>
          </w:p>
          <w:p w14:paraId="536C86D4" w14:textId="77777777" w:rsidR="002A29FD" w:rsidRPr="0066665E" w:rsidRDefault="002A29FD" w:rsidP="002A29FD">
            <w:pPr>
              <w:pStyle w:val="ListParagraph"/>
              <w:numPr>
                <w:ilvl w:val="0"/>
                <w:numId w:val="39"/>
              </w:numPr>
              <w:rPr>
                <w:rFonts w:asciiTheme="minorHAnsi" w:hAnsiTheme="minorHAnsi"/>
                <w:sz w:val="24"/>
                <w:szCs w:val="24"/>
              </w:rPr>
            </w:pPr>
            <w:r w:rsidRPr="0066665E">
              <w:rPr>
                <w:rFonts w:asciiTheme="minorHAnsi" w:hAnsiTheme="minorHAnsi"/>
                <w:sz w:val="24"/>
                <w:szCs w:val="24"/>
              </w:rPr>
              <w:t>IF PATIENT FACING: First of all, could you describe the team you work in. What are the team’s responsibilities for supporting people with taking psychotropic medicines? What is the configuration of this team (e.g. size/ type of professionals/ skill mix)?</w:t>
            </w:r>
          </w:p>
          <w:p w14:paraId="057D528E" w14:textId="77777777" w:rsidR="002A29FD" w:rsidRPr="0066665E" w:rsidRDefault="002A29FD" w:rsidP="002A29FD">
            <w:pPr>
              <w:pStyle w:val="ListParagraph"/>
              <w:numPr>
                <w:ilvl w:val="0"/>
                <w:numId w:val="39"/>
              </w:numPr>
              <w:rPr>
                <w:rFonts w:asciiTheme="minorHAnsi" w:hAnsiTheme="minorHAnsi"/>
                <w:b/>
                <w:bCs/>
                <w:color w:val="121B5A" w:themeColor="accent1"/>
                <w:sz w:val="24"/>
                <w:szCs w:val="24"/>
              </w:rPr>
            </w:pPr>
            <w:r w:rsidRPr="0066665E">
              <w:rPr>
                <w:rFonts w:asciiTheme="minorHAnsi" w:hAnsiTheme="minorHAnsi"/>
                <w:sz w:val="24"/>
                <w:szCs w:val="24"/>
              </w:rPr>
              <w:t>What services are involved supporting people who take psychotropic medicine, in the community (in your local area)?</w:t>
            </w:r>
          </w:p>
        </w:tc>
      </w:tr>
      <w:tr w:rsidR="002A29FD" w:rsidRPr="0066665E" w14:paraId="6CD3A349" w14:textId="77777777" w:rsidTr="000217BD">
        <w:tc>
          <w:tcPr>
            <w:tcW w:w="9016" w:type="dxa"/>
            <w:shd w:val="clear" w:color="auto" w:fill="E4FAFA" w:themeFill="text2" w:themeFillTint="1A"/>
          </w:tcPr>
          <w:p w14:paraId="02400384" w14:textId="77777777" w:rsidR="002A29FD" w:rsidRPr="0066665E" w:rsidRDefault="002A29FD" w:rsidP="000217BD">
            <w:pPr>
              <w:rPr>
                <w:rFonts w:asciiTheme="minorHAnsi" w:hAnsiTheme="minorHAnsi"/>
                <w:b/>
                <w:bCs/>
                <w:color w:val="121B5A" w:themeColor="accent1"/>
                <w:sz w:val="24"/>
                <w:szCs w:val="24"/>
              </w:rPr>
            </w:pPr>
            <w:r w:rsidRPr="0066665E">
              <w:rPr>
                <w:rFonts w:asciiTheme="minorHAnsi" w:hAnsiTheme="minorHAnsi"/>
                <w:b/>
                <w:bCs/>
                <w:color w:val="121B5A" w:themeColor="accent1"/>
                <w:sz w:val="24"/>
                <w:szCs w:val="24"/>
              </w:rPr>
              <w:lastRenderedPageBreak/>
              <w:t>Section 2: Patient engagement &amp; adherence (12 minutes)</w:t>
            </w:r>
          </w:p>
        </w:tc>
      </w:tr>
      <w:tr w:rsidR="002A29FD" w:rsidRPr="0066665E" w14:paraId="033A8A8B" w14:textId="77777777" w:rsidTr="000217BD">
        <w:tc>
          <w:tcPr>
            <w:tcW w:w="9016" w:type="dxa"/>
          </w:tcPr>
          <w:p w14:paraId="0E2C1A8A" w14:textId="77777777" w:rsidR="002A29FD" w:rsidRPr="0066665E" w:rsidRDefault="002A29FD" w:rsidP="000217BD">
            <w:pPr>
              <w:rPr>
                <w:rFonts w:asciiTheme="minorHAnsi" w:hAnsiTheme="minorHAnsi"/>
                <w:i/>
                <w:iCs/>
                <w:sz w:val="24"/>
                <w:szCs w:val="24"/>
              </w:rPr>
            </w:pPr>
            <w:r w:rsidRPr="0066665E">
              <w:rPr>
                <w:rFonts w:asciiTheme="minorHAnsi" w:hAnsiTheme="minorHAnsi"/>
                <w:i/>
                <w:iCs/>
                <w:sz w:val="24"/>
                <w:szCs w:val="24"/>
              </w:rPr>
              <w:t>For these questions, interviewers to check (throughout) whether views are a result of their own experience/ what they hear directly from people using services, or whether this is what they understand generally (e.g. from others).</w:t>
            </w:r>
          </w:p>
          <w:p w14:paraId="4D02E3A5" w14:textId="77777777" w:rsidR="002A29FD" w:rsidRPr="0066665E" w:rsidRDefault="002A29FD" w:rsidP="000217BD">
            <w:pPr>
              <w:rPr>
                <w:rFonts w:asciiTheme="minorHAnsi" w:hAnsiTheme="minorHAnsi"/>
                <w:sz w:val="24"/>
                <w:szCs w:val="24"/>
              </w:rPr>
            </w:pPr>
          </w:p>
          <w:p w14:paraId="02E3FDAC" w14:textId="77777777" w:rsidR="002A29FD" w:rsidRPr="0066665E" w:rsidRDefault="002A29FD" w:rsidP="000217BD">
            <w:pPr>
              <w:rPr>
                <w:rFonts w:asciiTheme="minorHAnsi" w:hAnsiTheme="minorHAnsi"/>
                <w:sz w:val="24"/>
                <w:szCs w:val="24"/>
              </w:rPr>
            </w:pPr>
            <w:r w:rsidRPr="0066665E">
              <w:rPr>
                <w:rFonts w:asciiTheme="minorHAnsi" w:hAnsiTheme="minorHAnsi"/>
                <w:b/>
                <w:bCs/>
                <w:sz w:val="24"/>
                <w:szCs w:val="24"/>
              </w:rPr>
              <w:t>Can you briefly summarise what factors contribute to people disengaging from mental health services?</w:t>
            </w:r>
          </w:p>
          <w:p w14:paraId="7F8762F5" w14:textId="77777777" w:rsidR="002A29FD" w:rsidRPr="0066665E" w:rsidRDefault="002A29FD" w:rsidP="002A29FD">
            <w:pPr>
              <w:pStyle w:val="ListParagraph"/>
              <w:numPr>
                <w:ilvl w:val="0"/>
                <w:numId w:val="39"/>
              </w:numPr>
              <w:rPr>
                <w:rFonts w:asciiTheme="minorHAnsi" w:hAnsiTheme="minorHAnsi"/>
                <w:sz w:val="24"/>
                <w:szCs w:val="24"/>
              </w:rPr>
            </w:pPr>
            <w:r w:rsidRPr="0066665E">
              <w:rPr>
                <w:rFonts w:asciiTheme="minorHAnsi" w:hAnsiTheme="minorHAnsi"/>
                <w:sz w:val="24"/>
                <w:szCs w:val="24"/>
              </w:rPr>
              <w:t>What creates negative experiences for people accessing services?</w:t>
            </w:r>
          </w:p>
          <w:p w14:paraId="07EC490C" w14:textId="77777777" w:rsidR="002A29FD" w:rsidRPr="0066665E" w:rsidRDefault="002A29FD" w:rsidP="002A29FD">
            <w:pPr>
              <w:pStyle w:val="ListParagraph"/>
              <w:numPr>
                <w:ilvl w:val="0"/>
                <w:numId w:val="39"/>
              </w:numPr>
              <w:rPr>
                <w:rFonts w:asciiTheme="minorHAnsi" w:hAnsiTheme="minorHAnsi"/>
                <w:sz w:val="24"/>
                <w:szCs w:val="24"/>
              </w:rPr>
            </w:pPr>
            <w:r w:rsidRPr="0066665E">
              <w:rPr>
                <w:rFonts w:asciiTheme="minorHAnsi" w:hAnsiTheme="minorHAnsi"/>
                <w:sz w:val="24"/>
                <w:szCs w:val="24"/>
              </w:rPr>
              <w:t>How easy or difficult is it to overcome this? Why?</w:t>
            </w:r>
          </w:p>
          <w:p w14:paraId="0EBAF51A" w14:textId="77777777" w:rsidR="002A29FD" w:rsidRPr="0066665E" w:rsidRDefault="002A29FD" w:rsidP="000217BD">
            <w:pPr>
              <w:rPr>
                <w:rFonts w:asciiTheme="minorHAnsi" w:hAnsiTheme="minorHAnsi"/>
                <w:b/>
                <w:bCs/>
                <w:sz w:val="24"/>
                <w:szCs w:val="24"/>
                <w:highlight w:val="yellow"/>
              </w:rPr>
            </w:pPr>
          </w:p>
          <w:p w14:paraId="3559B293" w14:textId="77777777" w:rsidR="002A29FD" w:rsidRPr="0066665E" w:rsidRDefault="002A29FD" w:rsidP="000217BD">
            <w:pPr>
              <w:rPr>
                <w:rFonts w:asciiTheme="minorHAnsi" w:hAnsiTheme="minorHAnsi"/>
                <w:sz w:val="24"/>
                <w:szCs w:val="24"/>
              </w:rPr>
            </w:pPr>
            <w:r w:rsidRPr="0066665E">
              <w:rPr>
                <w:rFonts w:asciiTheme="minorHAnsi" w:hAnsiTheme="minorHAnsi"/>
                <w:b/>
                <w:bCs/>
                <w:sz w:val="24"/>
                <w:szCs w:val="24"/>
              </w:rPr>
              <w:t xml:space="preserve">And (if different), briefly what factors contribute to people struggling to adhere to their medication regimens? </w:t>
            </w:r>
            <w:r w:rsidRPr="0066665E">
              <w:rPr>
                <w:rFonts w:asciiTheme="minorHAnsi" w:hAnsiTheme="minorHAnsi"/>
                <w:sz w:val="24"/>
                <w:szCs w:val="24"/>
              </w:rPr>
              <w:t xml:space="preserve">(Refer to answer given in PENONADHERE/ ADHERETOP3) </w:t>
            </w:r>
          </w:p>
          <w:p w14:paraId="4D2479DC" w14:textId="77777777" w:rsidR="002A29FD" w:rsidRPr="0066665E" w:rsidRDefault="002A29FD" w:rsidP="002A29FD">
            <w:pPr>
              <w:pStyle w:val="ListParagraph"/>
              <w:numPr>
                <w:ilvl w:val="0"/>
                <w:numId w:val="39"/>
              </w:numPr>
              <w:rPr>
                <w:rFonts w:asciiTheme="minorHAnsi" w:hAnsiTheme="minorHAnsi"/>
                <w:sz w:val="24"/>
                <w:szCs w:val="24"/>
              </w:rPr>
            </w:pPr>
            <w:r w:rsidRPr="0066665E">
              <w:rPr>
                <w:rFonts w:asciiTheme="minorHAnsi" w:hAnsiTheme="minorHAnsi"/>
                <w:sz w:val="24"/>
                <w:szCs w:val="24"/>
              </w:rPr>
              <w:t xml:space="preserve">How are services not meeting the needs of patients in relation to adherence to medication regimens? Why is this? </w:t>
            </w:r>
          </w:p>
          <w:p w14:paraId="0B63B934" w14:textId="77777777" w:rsidR="002A29FD" w:rsidRPr="0066665E" w:rsidRDefault="002A29FD" w:rsidP="002A29FD">
            <w:pPr>
              <w:pStyle w:val="ListParagraph"/>
              <w:numPr>
                <w:ilvl w:val="0"/>
                <w:numId w:val="39"/>
              </w:numPr>
              <w:rPr>
                <w:rFonts w:asciiTheme="minorHAnsi" w:hAnsiTheme="minorHAnsi"/>
                <w:sz w:val="24"/>
                <w:szCs w:val="24"/>
              </w:rPr>
            </w:pPr>
            <w:r w:rsidRPr="0066665E">
              <w:rPr>
                <w:rFonts w:asciiTheme="minorHAnsi" w:hAnsiTheme="minorHAnsi"/>
                <w:sz w:val="24"/>
                <w:szCs w:val="24"/>
              </w:rPr>
              <w:t>How easy or difficult is it to overcome this? Why?</w:t>
            </w:r>
          </w:p>
          <w:p w14:paraId="0BC4AFEC" w14:textId="77777777" w:rsidR="002A29FD" w:rsidRPr="0066665E" w:rsidRDefault="002A29FD" w:rsidP="000217BD">
            <w:pPr>
              <w:rPr>
                <w:rFonts w:asciiTheme="minorHAnsi" w:hAnsiTheme="minorHAnsi"/>
                <w:b/>
                <w:bCs/>
                <w:sz w:val="24"/>
                <w:szCs w:val="24"/>
              </w:rPr>
            </w:pPr>
            <w:bookmarkStart w:id="228" w:name="_Hlk192852039"/>
          </w:p>
          <w:p w14:paraId="139DB4C6"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What is the process locally to monitoring and reviewing a person’s medication?</w:t>
            </w:r>
          </w:p>
          <w:p w14:paraId="242CC0B6" w14:textId="77777777" w:rsidR="002A29FD" w:rsidRPr="0066665E" w:rsidRDefault="002A29FD" w:rsidP="002A29FD">
            <w:pPr>
              <w:pStyle w:val="ListParagraph"/>
              <w:numPr>
                <w:ilvl w:val="0"/>
                <w:numId w:val="39"/>
              </w:numPr>
              <w:rPr>
                <w:rFonts w:asciiTheme="minorHAnsi" w:hAnsiTheme="minorHAnsi"/>
                <w:sz w:val="24"/>
                <w:szCs w:val="24"/>
              </w:rPr>
            </w:pPr>
            <w:r w:rsidRPr="0066665E">
              <w:rPr>
                <w:rFonts w:asciiTheme="minorHAnsi" w:hAnsiTheme="minorHAnsi"/>
                <w:sz w:val="24"/>
                <w:szCs w:val="24"/>
              </w:rPr>
              <w:t>What works well? What works less well?</w:t>
            </w:r>
          </w:p>
          <w:bookmarkEnd w:id="228"/>
          <w:p w14:paraId="63E9C31B" w14:textId="77777777" w:rsidR="002A29FD" w:rsidRPr="0066665E" w:rsidRDefault="002A29FD" w:rsidP="000217BD">
            <w:pPr>
              <w:rPr>
                <w:rFonts w:asciiTheme="minorHAnsi" w:hAnsiTheme="minorHAnsi"/>
                <w:b/>
                <w:bCs/>
                <w:sz w:val="24"/>
                <w:szCs w:val="24"/>
              </w:rPr>
            </w:pPr>
          </w:p>
          <w:p w14:paraId="19EEDD78"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 xml:space="preserve">In the survey you told us about some different approaches to supporting patients to stay engaged with mental health services and adhere to treatment plans for their psychotropic medication. I’d like to focus on that a bit more… </w:t>
            </w:r>
          </w:p>
          <w:p w14:paraId="7BB30554" w14:textId="77777777" w:rsidR="002A29FD" w:rsidRPr="0066665E" w:rsidRDefault="002A29FD" w:rsidP="000217BD">
            <w:pPr>
              <w:rPr>
                <w:rFonts w:asciiTheme="minorHAnsi" w:hAnsiTheme="minorHAnsi"/>
                <w:b/>
                <w:bCs/>
                <w:sz w:val="24"/>
                <w:szCs w:val="24"/>
                <w:highlight w:val="yellow"/>
              </w:rPr>
            </w:pPr>
          </w:p>
          <w:p w14:paraId="1DE06553" w14:textId="77777777" w:rsidR="002A29FD" w:rsidRPr="0066665E" w:rsidRDefault="002A29FD" w:rsidP="000217BD">
            <w:pPr>
              <w:rPr>
                <w:rFonts w:asciiTheme="minorHAnsi" w:hAnsiTheme="minorHAnsi"/>
                <w:sz w:val="24"/>
                <w:szCs w:val="24"/>
              </w:rPr>
            </w:pPr>
            <w:r w:rsidRPr="0066665E">
              <w:rPr>
                <w:rFonts w:asciiTheme="minorHAnsi" w:hAnsiTheme="minorHAnsi"/>
                <w:b/>
                <w:bCs/>
                <w:sz w:val="24"/>
                <w:szCs w:val="24"/>
              </w:rPr>
              <w:t xml:space="preserve">How are people supported to stay engaged with mental health services and adhere to their treatment plans in your local area? </w:t>
            </w:r>
            <w:r w:rsidRPr="0066665E">
              <w:rPr>
                <w:rFonts w:asciiTheme="minorHAnsi" w:hAnsiTheme="minorHAnsi"/>
                <w:sz w:val="24"/>
                <w:szCs w:val="24"/>
              </w:rPr>
              <w:t>(Refer to answer given in SUPPDISENGAGE)</w:t>
            </w:r>
          </w:p>
          <w:p w14:paraId="449BD3BB" w14:textId="77777777" w:rsidR="002A29FD" w:rsidRPr="0066665E" w:rsidRDefault="002A29FD" w:rsidP="002A29FD">
            <w:pPr>
              <w:pStyle w:val="ListParagraph"/>
              <w:numPr>
                <w:ilvl w:val="0"/>
                <w:numId w:val="39"/>
              </w:numPr>
              <w:rPr>
                <w:rFonts w:asciiTheme="minorHAnsi" w:hAnsiTheme="minorHAnsi"/>
                <w:i/>
                <w:iCs/>
                <w:sz w:val="24"/>
                <w:szCs w:val="24"/>
              </w:rPr>
            </w:pPr>
            <w:r w:rsidRPr="0066665E">
              <w:rPr>
                <w:rFonts w:asciiTheme="minorHAnsi" w:hAnsiTheme="minorHAnsi"/>
                <w:i/>
                <w:iCs/>
                <w:sz w:val="24"/>
                <w:szCs w:val="24"/>
              </w:rPr>
              <w:t xml:space="preserve">Probe around each: </w:t>
            </w:r>
          </w:p>
          <w:p w14:paraId="291677B7" w14:textId="77777777" w:rsidR="002A29FD" w:rsidRPr="0066665E" w:rsidRDefault="002A29FD" w:rsidP="002A29FD">
            <w:pPr>
              <w:pStyle w:val="ListParagraph"/>
              <w:numPr>
                <w:ilvl w:val="1"/>
                <w:numId w:val="39"/>
              </w:numPr>
              <w:rPr>
                <w:rFonts w:asciiTheme="minorHAnsi" w:hAnsiTheme="minorHAnsi"/>
                <w:i/>
                <w:iCs/>
                <w:sz w:val="24"/>
                <w:szCs w:val="24"/>
              </w:rPr>
            </w:pPr>
            <w:r w:rsidRPr="0066665E">
              <w:rPr>
                <w:rFonts w:asciiTheme="minorHAnsi" w:hAnsiTheme="minorHAnsi"/>
                <w:i/>
                <w:iCs/>
                <w:sz w:val="24"/>
                <w:szCs w:val="24"/>
              </w:rPr>
              <w:t>engagement more generally – and what happens when someone disengages with services</w:t>
            </w:r>
          </w:p>
          <w:p w14:paraId="5DFB6598" w14:textId="77777777" w:rsidR="002A29FD" w:rsidRPr="0066665E" w:rsidRDefault="002A29FD" w:rsidP="002A29FD">
            <w:pPr>
              <w:pStyle w:val="ListParagraph"/>
              <w:numPr>
                <w:ilvl w:val="1"/>
                <w:numId w:val="39"/>
              </w:numPr>
              <w:rPr>
                <w:rFonts w:asciiTheme="minorHAnsi" w:hAnsiTheme="minorHAnsi"/>
                <w:i/>
                <w:iCs/>
                <w:sz w:val="24"/>
                <w:szCs w:val="24"/>
              </w:rPr>
            </w:pPr>
            <w:r w:rsidRPr="0066665E">
              <w:rPr>
                <w:rFonts w:asciiTheme="minorHAnsi" w:hAnsiTheme="minorHAnsi"/>
                <w:i/>
                <w:iCs/>
                <w:sz w:val="24"/>
                <w:szCs w:val="24"/>
              </w:rPr>
              <w:t>adhering to treatment</w:t>
            </w:r>
          </w:p>
          <w:p w14:paraId="10756851" w14:textId="77777777" w:rsidR="002A29FD" w:rsidRPr="0066665E" w:rsidRDefault="002A29FD" w:rsidP="002A29FD">
            <w:pPr>
              <w:pStyle w:val="ListParagraph"/>
              <w:numPr>
                <w:ilvl w:val="0"/>
                <w:numId w:val="39"/>
              </w:numPr>
              <w:rPr>
                <w:rFonts w:asciiTheme="minorHAnsi" w:hAnsiTheme="minorHAnsi"/>
                <w:sz w:val="24"/>
                <w:szCs w:val="24"/>
              </w:rPr>
            </w:pPr>
            <w:r w:rsidRPr="0066665E">
              <w:rPr>
                <w:rFonts w:asciiTheme="minorHAnsi" w:hAnsiTheme="minorHAnsi"/>
                <w:sz w:val="24"/>
                <w:szCs w:val="24"/>
              </w:rPr>
              <w:t xml:space="preserve">FOR EACH MENTIONED: </w:t>
            </w:r>
          </w:p>
          <w:p w14:paraId="032F94B7" w14:textId="77777777" w:rsidR="002A29FD" w:rsidRPr="0066665E" w:rsidRDefault="002A29FD" w:rsidP="002A29FD">
            <w:pPr>
              <w:pStyle w:val="ListParagraph"/>
              <w:numPr>
                <w:ilvl w:val="1"/>
                <w:numId w:val="39"/>
              </w:numPr>
              <w:rPr>
                <w:rFonts w:asciiTheme="minorHAnsi" w:hAnsiTheme="minorHAnsi"/>
                <w:sz w:val="24"/>
                <w:szCs w:val="24"/>
              </w:rPr>
            </w:pPr>
            <w:r w:rsidRPr="0066665E">
              <w:rPr>
                <w:rFonts w:asciiTheme="minorHAnsi" w:hAnsiTheme="minorHAnsi"/>
                <w:sz w:val="24"/>
                <w:szCs w:val="24"/>
              </w:rPr>
              <w:t>What support is available at this stage, in your local area? From what services/ individuals? What is the format of this support?</w:t>
            </w:r>
          </w:p>
          <w:p w14:paraId="5368E72D" w14:textId="77777777" w:rsidR="002A29FD" w:rsidRPr="0066665E" w:rsidRDefault="002A29FD" w:rsidP="002A29FD">
            <w:pPr>
              <w:pStyle w:val="ListParagraph"/>
              <w:numPr>
                <w:ilvl w:val="1"/>
                <w:numId w:val="39"/>
              </w:numPr>
              <w:rPr>
                <w:rFonts w:asciiTheme="minorHAnsi" w:hAnsiTheme="minorHAnsi"/>
                <w:i/>
                <w:iCs/>
                <w:sz w:val="24"/>
                <w:szCs w:val="24"/>
              </w:rPr>
            </w:pPr>
            <w:r w:rsidRPr="0066665E">
              <w:rPr>
                <w:rFonts w:asciiTheme="minorHAnsi" w:hAnsiTheme="minorHAnsi"/>
                <w:i/>
                <w:iCs/>
                <w:sz w:val="24"/>
                <w:szCs w:val="24"/>
              </w:rPr>
              <w:t xml:space="preserve">Probe around: reviews, charities, digital support for healthcare professionals/ people, different professionals/ individuals involved  </w:t>
            </w:r>
          </w:p>
          <w:p w14:paraId="7A799A1D" w14:textId="77777777" w:rsidR="002A29FD" w:rsidRPr="0066665E" w:rsidRDefault="002A29FD" w:rsidP="002A29FD">
            <w:pPr>
              <w:pStyle w:val="ListParagraph"/>
              <w:numPr>
                <w:ilvl w:val="1"/>
                <w:numId w:val="39"/>
              </w:numPr>
              <w:rPr>
                <w:rFonts w:asciiTheme="minorHAnsi" w:hAnsiTheme="minorHAnsi"/>
                <w:i/>
                <w:iCs/>
                <w:sz w:val="24"/>
                <w:szCs w:val="24"/>
              </w:rPr>
            </w:pPr>
            <w:r w:rsidRPr="0066665E">
              <w:rPr>
                <w:rFonts w:asciiTheme="minorHAnsi" w:hAnsiTheme="minorHAnsi"/>
                <w:sz w:val="24"/>
                <w:szCs w:val="24"/>
              </w:rPr>
              <w:t>What works well? Why? What works less well? Why?</w:t>
            </w:r>
          </w:p>
          <w:p w14:paraId="261A498A" w14:textId="77777777" w:rsidR="002A29FD" w:rsidRPr="0066665E" w:rsidRDefault="002A29FD" w:rsidP="000217BD">
            <w:pPr>
              <w:rPr>
                <w:rFonts w:asciiTheme="minorHAnsi" w:hAnsiTheme="minorHAnsi"/>
                <w:b/>
                <w:bCs/>
                <w:sz w:val="24"/>
                <w:szCs w:val="24"/>
              </w:rPr>
            </w:pPr>
          </w:p>
          <w:p w14:paraId="5984087A" w14:textId="77777777" w:rsidR="002A29FD" w:rsidRPr="0066665E" w:rsidRDefault="002A29FD" w:rsidP="000217BD">
            <w:pPr>
              <w:rPr>
                <w:rFonts w:asciiTheme="minorHAnsi" w:hAnsiTheme="minorHAnsi"/>
                <w:sz w:val="24"/>
                <w:szCs w:val="24"/>
              </w:rPr>
            </w:pPr>
            <w:r w:rsidRPr="0066665E">
              <w:rPr>
                <w:rFonts w:asciiTheme="minorHAnsi" w:hAnsiTheme="minorHAnsi"/>
                <w:b/>
                <w:bCs/>
                <w:sz w:val="24"/>
                <w:szCs w:val="24"/>
              </w:rPr>
              <w:lastRenderedPageBreak/>
              <w:t>Are there any (other) innovative approaches you've seen or implemented to improve engagement and adherence?</w:t>
            </w:r>
            <w:r w:rsidRPr="0066665E">
              <w:rPr>
                <w:rFonts w:asciiTheme="minorHAnsi" w:hAnsiTheme="minorHAnsi"/>
                <w:sz w:val="24"/>
                <w:szCs w:val="24"/>
              </w:rPr>
              <w:t xml:space="preserve"> </w:t>
            </w:r>
          </w:p>
          <w:p w14:paraId="394605E4"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i/>
                <w:iCs/>
                <w:sz w:val="24"/>
                <w:szCs w:val="24"/>
              </w:rPr>
              <w:t>Confirm if relevant –</w:t>
            </w:r>
            <w:r w:rsidRPr="0066665E">
              <w:rPr>
                <w:rFonts w:asciiTheme="minorHAnsi" w:hAnsiTheme="minorHAnsi"/>
                <w:sz w:val="24"/>
                <w:szCs w:val="24"/>
              </w:rPr>
              <w:t xml:space="preserve"> is this offered in your local area or not </w:t>
            </w:r>
            <w:r w:rsidRPr="0066665E">
              <w:rPr>
                <w:rFonts w:asciiTheme="minorHAnsi" w:hAnsiTheme="minorHAnsi"/>
                <w:i/>
                <w:iCs/>
                <w:sz w:val="24"/>
                <w:szCs w:val="24"/>
              </w:rPr>
              <w:t>(i.e. they have just heard about it)</w:t>
            </w:r>
            <w:r w:rsidRPr="0066665E">
              <w:rPr>
                <w:rFonts w:asciiTheme="minorHAnsi" w:hAnsiTheme="minorHAnsi"/>
                <w:sz w:val="24"/>
                <w:szCs w:val="24"/>
              </w:rPr>
              <w:t>?</w:t>
            </w:r>
            <w:r w:rsidRPr="0066665E">
              <w:rPr>
                <w:rFonts w:asciiTheme="minorHAnsi" w:hAnsiTheme="minorHAnsi"/>
                <w:i/>
                <w:iCs/>
                <w:sz w:val="24"/>
                <w:szCs w:val="24"/>
              </w:rPr>
              <w:t xml:space="preserve"> </w:t>
            </w:r>
          </w:p>
          <w:p w14:paraId="4E5CBFF0"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Please tell me more about this: what is it? In what way is it innovative? How effective is this approach and why? What are the challenges and why?</w:t>
            </w:r>
          </w:p>
          <w:p w14:paraId="573C384C" w14:textId="77777777" w:rsidR="002A29FD" w:rsidRPr="0066665E" w:rsidRDefault="002A29FD" w:rsidP="000217BD">
            <w:pPr>
              <w:rPr>
                <w:rFonts w:asciiTheme="minorHAnsi" w:hAnsiTheme="minorHAnsi"/>
                <w:sz w:val="24"/>
                <w:szCs w:val="24"/>
              </w:rPr>
            </w:pPr>
          </w:p>
          <w:p w14:paraId="3C489AD8"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 xml:space="preserve">How could engagement and adherence be improved in your area? </w:t>
            </w:r>
          </w:p>
          <w:p w14:paraId="48692523" w14:textId="77777777" w:rsidR="002A29FD" w:rsidRPr="0066665E" w:rsidRDefault="002A29FD" w:rsidP="002A29FD">
            <w:pPr>
              <w:pStyle w:val="ListParagraph"/>
              <w:numPr>
                <w:ilvl w:val="0"/>
                <w:numId w:val="40"/>
              </w:numPr>
              <w:rPr>
                <w:rFonts w:asciiTheme="minorHAnsi" w:hAnsiTheme="minorHAnsi"/>
                <w:i/>
                <w:iCs/>
                <w:sz w:val="24"/>
                <w:szCs w:val="24"/>
              </w:rPr>
            </w:pPr>
            <w:r w:rsidRPr="0066665E">
              <w:rPr>
                <w:rFonts w:asciiTheme="minorHAnsi" w:hAnsiTheme="minorHAnsi"/>
                <w:i/>
                <w:iCs/>
                <w:sz w:val="24"/>
                <w:szCs w:val="24"/>
              </w:rPr>
              <w:t xml:space="preserve">Clarify whether this is for engagement of adherence </w:t>
            </w:r>
          </w:p>
          <w:p w14:paraId="04C2934C" w14:textId="77777777" w:rsidR="002A29FD" w:rsidRPr="0066665E" w:rsidRDefault="002A29FD" w:rsidP="000217BD">
            <w:pPr>
              <w:rPr>
                <w:rFonts w:asciiTheme="minorHAnsi" w:hAnsiTheme="minorHAnsi"/>
                <w:b/>
                <w:bCs/>
                <w:sz w:val="24"/>
                <w:szCs w:val="24"/>
              </w:rPr>
            </w:pPr>
          </w:p>
          <w:p w14:paraId="37998D72"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What creates positive experiences and good outcomes for people accessing mental health services?</w:t>
            </w:r>
          </w:p>
          <w:p w14:paraId="18D42928"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What do you consider </w:t>
            </w:r>
            <w:r w:rsidRPr="0066665E">
              <w:rPr>
                <w:rFonts w:asciiTheme="minorHAnsi" w:hAnsiTheme="minorHAnsi"/>
                <w:sz w:val="24"/>
                <w:szCs w:val="24"/>
                <w:u w:val="single"/>
              </w:rPr>
              <w:t>good practice</w:t>
            </w:r>
            <w:r w:rsidRPr="0066665E">
              <w:rPr>
                <w:rFonts w:asciiTheme="minorHAnsi" w:hAnsiTheme="minorHAnsi"/>
                <w:sz w:val="24"/>
                <w:szCs w:val="24"/>
              </w:rPr>
              <w:t xml:space="preserve">? E.g. are there key principles to maintain? Are there key services that must be involved? Are there key touchpoints with people? </w:t>
            </w:r>
          </w:p>
          <w:p w14:paraId="1E3B95BC"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To what extent are you able to achieve best practice in your area? Why/ why not?</w:t>
            </w:r>
          </w:p>
          <w:p w14:paraId="6EEC1B98" w14:textId="77777777" w:rsidR="002A29FD" w:rsidRPr="0066665E" w:rsidRDefault="002A29FD" w:rsidP="000217BD">
            <w:pPr>
              <w:pStyle w:val="ListParagraph"/>
              <w:rPr>
                <w:rFonts w:asciiTheme="minorHAnsi" w:hAnsiTheme="minorHAnsi"/>
                <w:sz w:val="24"/>
                <w:szCs w:val="24"/>
              </w:rPr>
            </w:pPr>
          </w:p>
          <w:p w14:paraId="72EB8F4D"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IF TIME:</w:t>
            </w:r>
          </w:p>
          <w:p w14:paraId="51E56B31"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Do you collect any patient feedback on mental health services in your area?</w:t>
            </w:r>
          </w:p>
          <w:p w14:paraId="694E1821" w14:textId="77777777" w:rsidR="002A29FD" w:rsidRPr="0066665E" w:rsidRDefault="002A29FD" w:rsidP="002A29FD">
            <w:pPr>
              <w:pStyle w:val="ListParagraph"/>
              <w:numPr>
                <w:ilvl w:val="0"/>
                <w:numId w:val="40"/>
              </w:numPr>
              <w:rPr>
                <w:rFonts w:asciiTheme="minorHAnsi" w:hAnsiTheme="minorHAnsi"/>
                <w:b/>
                <w:bCs/>
                <w:sz w:val="24"/>
                <w:szCs w:val="24"/>
              </w:rPr>
            </w:pPr>
            <w:r w:rsidRPr="0066665E">
              <w:rPr>
                <w:rFonts w:asciiTheme="minorHAnsi" w:hAnsiTheme="minorHAnsi"/>
                <w:i/>
                <w:iCs/>
                <w:sz w:val="24"/>
                <w:szCs w:val="24"/>
              </w:rPr>
              <w:t>Gather details e.g. on format/ regularity/ focus</w:t>
            </w:r>
          </w:p>
          <w:p w14:paraId="7400A851" w14:textId="77777777" w:rsidR="002A29FD" w:rsidRPr="0066665E" w:rsidRDefault="002A29FD" w:rsidP="002A29FD">
            <w:pPr>
              <w:pStyle w:val="ListParagraph"/>
              <w:numPr>
                <w:ilvl w:val="0"/>
                <w:numId w:val="40"/>
              </w:numPr>
              <w:rPr>
                <w:rFonts w:asciiTheme="minorHAnsi" w:hAnsiTheme="minorHAnsi"/>
                <w:b/>
                <w:bCs/>
                <w:sz w:val="24"/>
                <w:szCs w:val="24"/>
              </w:rPr>
            </w:pPr>
            <w:r w:rsidRPr="0066665E">
              <w:rPr>
                <w:rFonts w:asciiTheme="minorHAnsi" w:hAnsiTheme="minorHAnsi"/>
                <w:sz w:val="24"/>
                <w:szCs w:val="24"/>
              </w:rPr>
              <w:t>How do you use this feedback in your organisation/ in the local system?</w:t>
            </w:r>
          </w:p>
          <w:p w14:paraId="58460EB4" w14:textId="77777777" w:rsidR="002A29FD" w:rsidRPr="0066665E" w:rsidRDefault="002A29FD" w:rsidP="000217BD">
            <w:pPr>
              <w:pStyle w:val="ListParagraph"/>
              <w:rPr>
                <w:rFonts w:asciiTheme="minorHAnsi" w:hAnsiTheme="minorHAnsi"/>
                <w:b/>
                <w:bCs/>
                <w:sz w:val="24"/>
                <w:szCs w:val="24"/>
              </w:rPr>
            </w:pPr>
          </w:p>
          <w:p w14:paraId="12AF0328"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What training and support do healthcare professionals receive to support people taking psychotropic medicines?</w:t>
            </w:r>
          </w:p>
          <w:p w14:paraId="5F18E15B"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i/>
                <w:iCs/>
                <w:sz w:val="24"/>
                <w:szCs w:val="24"/>
              </w:rPr>
              <w:t>Gather details on format/ regularity/ focus</w:t>
            </w:r>
          </w:p>
          <w:p w14:paraId="588A595E"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How could training and support be improved?</w:t>
            </w:r>
          </w:p>
          <w:p w14:paraId="4E9347E9" w14:textId="77777777" w:rsidR="002A29FD" w:rsidRPr="0066665E" w:rsidRDefault="002A29FD" w:rsidP="000217BD">
            <w:pPr>
              <w:rPr>
                <w:rFonts w:asciiTheme="minorHAnsi" w:hAnsiTheme="minorHAnsi"/>
                <w:b/>
                <w:bCs/>
                <w:color w:val="121B5A" w:themeColor="accent1"/>
                <w:sz w:val="24"/>
                <w:szCs w:val="24"/>
              </w:rPr>
            </w:pPr>
          </w:p>
        </w:tc>
      </w:tr>
      <w:tr w:rsidR="002A29FD" w:rsidRPr="0066665E" w14:paraId="261A7474" w14:textId="77777777" w:rsidTr="000217BD">
        <w:tc>
          <w:tcPr>
            <w:tcW w:w="9016" w:type="dxa"/>
            <w:shd w:val="clear" w:color="auto" w:fill="E4FAFA" w:themeFill="text2" w:themeFillTint="1A"/>
          </w:tcPr>
          <w:p w14:paraId="77E1A240" w14:textId="77777777" w:rsidR="002A29FD" w:rsidRPr="0066665E" w:rsidRDefault="002A29FD" w:rsidP="000217BD">
            <w:pPr>
              <w:rPr>
                <w:rFonts w:asciiTheme="minorHAnsi" w:hAnsiTheme="minorHAnsi"/>
                <w:b/>
                <w:bCs/>
                <w:color w:val="121B5A" w:themeColor="accent1"/>
                <w:sz w:val="24"/>
                <w:szCs w:val="24"/>
              </w:rPr>
            </w:pPr>
            <w:r w:rsidRPr="0066665E">
              <w:rPr>
                <w:rFonts w:asciiTheme="minorHAnsi" w:hAnsiTheme="minorHAnsi"/>
                <w:b/>
                <w:bCs/>
                <w:color w:val="121B5A" w:themeColor="accent1"/>
                <w:sz w:val="24"/>
                <w:szCs w:val="24"/>
              </w:rPr>
              <w:lastRenderedPageBreak/>
              <w:t>Section 3: Communication, collaboration &amp; shared care (8 minutes)</w:t>
            </w:r>
          </w:p>
        </w:tc>
      </w:tr>
      <w:tr w:rsidR="002A29FD" w:rsidRPr="0066665E" w14:paraId="2611B748" w14:textId="77777777" w:rsidTr="000217BD">
        <w:tc>
          <w:tcPr>
            <w:tcW w:w="9016" w:type="dxa"/>
          </w:tcPr>
          <w:p w14:paraId="5FF252A4"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How well is communication and collaboration between different health and care providers involved in a person's care concerning psychotropic medicines, working in your area?</w:t>
            </w:r>
          </w:p>
          <w:p w14:paraId="6E5948DF"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What formats/ forums are available? Who is involved and how?</w:t>
            </w:r>
          </w:p>
          <w:p w14:paraId="724D9768"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What works well? </w:t>
            </w:r>
          </w:p>
          <w:p w14:paraId="25B66F7D"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What are the barriers? What challenges does this cause you/ your team/ people taking psychotropic medicines?</w:t>
            </w:r>
          </w:p>
          <w:p w14:paraId="62DFC7E1" w14:textId="77777777" w:rsidR="002A29FD" w:rsidRPr="0066665E" w:rsidRDefault="002A29FD" w:rsidP="000217BD">
            <w:pPr>
              <w:rPr>
                <w:rFonts w:asciiTheme="minorHAnsi" w:hAnsiTheme="minorHAnsi"/>
                <w:b/>
                <w:bCs/>
                <w:sz w:val="24"/>
                <w:szCs w:val="24"/>
              </w:rPr>
            </w:pPr>
          </w:p>
          <w:p w14:paraId="3E03E8CB"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Do you/ do services use shared care agreements in your local area?</w:t>
            </w:r>
          </w:p>
          <w:p w14:paraId="3706765C" w14:textId="77777777" w:rsidR="002A29FD" w:rsidRPr="0066665E" w:rsidRDefault="002A29FD" w:rsidP="000217BD">
            <w:pPr>
              <w:rPr>
                <w:rFonts w:asciiTheme="minorHAnsi" w:hAnsiTheme="minorHAnsi"/>
                <w:b/>
                <w:bCs/>
                <w:sz w:val="24"/>
                <w:szCs w:val="24"/>
              </w:rPr>
            </w:pPr>
          </w:p>
          <w:p w14:paraId="0DF76D42"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How are shared care agreements implemented in your local area?</w:t>
            </w:r>
          </w:p>
          <w:p w14:paraId="68273B8A" w14:textId="77777777" w:rsidR="002A29FD" w:rsidRPr="0066665E" w:rsidRDefault="002A29FD" w:rsidP="000217BD">
            <w:pPr>
              <w:rPr>
                <w:rFonts w:asciiTheme="minorHAnsi" w:hAnsiTheme="minorHAnsi"/>
                <w:b/>
                <w:bCs/>
                <w:sz w:val="24"/>
                <w:szCs w:val="24"/>
              </w:rPr>
            </w:pPr>
          </w:p>
          <w:p w14:paraId="442410AC" w14:textId="77777777" w:rsidR="002A29FD" w:rsidRPr="0066665E" w:rsidRDefault="002A29FD" w:rsidP="000217BD">
            <w:pPr>
              <w:rPr>
                <w:rFonts w:asciiTheme="minorHAnsi" w:hAnsiTheme="minorHAnsi"/>
                <w:sz w:val="24"/>
                <w:szCs w:val="24"/>
              </w:rPr>
            </w:pPr>
            <w:r w:rsidRPr="0066665E">
              <w:rPr>
                <w:rFonts w:asciiTheme="minorHAnsi" w:hAnsiTheme="minorHAnsi"/>
                <w:b/>
                <w:bCs/>
                <w:sz w:val="24"/>
                <w:szCs w:val="24"/>
              </w:rPr>
              <w:t xml:space="preserve">From your perspective, what are the benefits and drawbacks of using shared care agreements for people prescribed psychotropic medications? </w:t>
            </w:r>
            <w:r w:rsidRPr="0066665E">
              <w:rPr>
                <w:rFonts w:asciiTheme="minorHAnsi" w:hAnsiTheme="minorHAnsi"/>
                <w:sz w:val="24"/>
                <w:szCs w:val="24"/>
              </w:rPr>
              <w:t>(Refer to SCAMONREV and follow-up questions)</w:t>
            </w:r>
          </w:p>
          <w:p w14:paraId="36A073C5"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What works well when using shared care agreements?</w:t>
            </w:r>
          </w:p>
          <w:p w14:paraId="44862BE0"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What are the main challenges when using shared care agreements? </w:t>
            </w:r>
          </w:p>
          <w:p w14:paraId="6A4E0C03" w14:textId="77777777" w:rsidR="002A29FD" w:rsidRPr="0066665E" w:rsidRDefault="002A29FD" w:rsidP="000217BD">
            <w:pPr>
              <w:rPr>
                <w:rFonts w:asciiTheme="minorHAnsi" w:hAnsiTheme="minorHAnsi"/>
                <w:b/>
                <w:bCs/>
                <w:sz w:val="24"/>
                <w:szCs w:val="24"/>
              </w:rPr>
            </w:pPr>
          </w:p>
          <w:p w14:paraId="4F2FAE8C"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How could the use of shared care agreements be improved in your local area?</w:t>
            </w:r>
          </w:p>
          <w:p w14:paraId="73481A6E" w14:textId="77777777" w:rsidR="002A29FD" w:rsidRPr="0066665E" w:rsidRDefault="002A29FD" w:rsidP="000217BD">
            <w:pPr>
              <w:rPr>
                <w:rFonts w:asciiTheme="minorHAnsi" w:hAnsiTheme="minorHAnsi"/>
                <w:b/>
                <w:bCs/>
                <w:sz w:val="24"/>
                <w:szCs w:val="24"/>
              </w:rPr>
            </w:pPr>
          </w:p>
          <w:p w14:paraId="302AEB8B"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lastRenderedPageBreak/>
              <w:t>More generally, what measures could be taken to improve communication between health and care providers in your area, to aid the management of psychotropic medicines?</w:t>
            </w:r>
          </w:p>
          <w:p w14:paraId="799AF774"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Specially, during transitions of care?</w:t>
            </w:r>
          </w:p>
          <w:p w14:paraId="491413AD" w14:textId="77777777" w:rsidR="002A29FD" w:rsidRPr="0066665E" w:rsidRDefault="002A29FD" w:rsidP="002A29FD">
            <w:pPr>
              <w:pStyle w:val="ListParagraph"/>
              <w:numPr>
                <w:ilvl w:val="0"/>
                <w:numId w:val="40"/>
              </w:numPr>
              <w:rPr>
                <w:rFonts w:asciiTheme="minorHAnsi" w:hAnsiTheme="minorHAnsi"/>
                <w:i/>
                <w:iCs/>
                <w:sz w:val="24"/>
                <w:szCs w:val="24"/>
              </w:rPr>
            </w:pPr>
            <w:r w:rsidRPr="0066665E">
              <w:rPr>
                <w:rFonts w:asciiTheme="minorHAnsi" w:hAnsiTheme="minorHAnsi"/>
                <w:i/>
                <w:iCs/>
                <w:sz w:val="24"/>
                <w:szCs w:val="24"/>
              </w:rPr>
              <w:t>E.g. improve clarity of roles and responsibilities/ communication/ training and development</w:t>
            </w:r>
          </w:p>
          <w:p w14:paraId="2243BB7A" w14:textId="77777777" w:rsidR="002A29FD" w:rsidRPr="0066665E" w:rsidRDefault="002A29FD" w:rsidP="000217BD">
            <w:pPr>
              <w:rPr>
                <w:rFonts w:asciiTheme="minorHAnsi" w:hAnsiTheme="minorHAnsi"/>
                <w:b/>
                <w:bCs/>
                <w:sz w:val="24"/>
                <w:szCs w:val="24"/>
              </w:rPr>
            </w:pPr>
          </w:p>
          <w:p w14:paraId="1B7BF2D1"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Can you share any examples of successful collaborative initiatives that have had a positive impact on patient care?</w:t>
            </w:r>
          </w:p>
          <w:p w14:paraId="7D1EF7F1"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What were they/ when were they implemented/ who did they involve/ how effective were they/ why did they work well or poorly/ how could they have been improved?</w:t>
            </w:r>
          </w:p>
          <w:p w14:paraId="281AC559" w14:textId="77777777" w:rsidR="002A29FD" w:rsidRPr="0066665E" w:rsidRDefault="002A29FD" w:rsidP="000217BD">
            <w:pPr>
              <w:rPr>
                <w:rFonts w:asciiTheme="minorHAnsi" w:hAnsiTheme="minorHAnsi"/>
                <w:b/>
                <w:bCs/>
                <w:color w:val="121B5A" w:themeColor="accent1"/>
                <w:sz w:val="24"/>
                <w:szCs w:val="24"/>
              </w:rPr>
            </w:pPr>
          </w:p>
        </w:tc>
      </w:tr>
      <w:tr w:rsidR="002A29FD" w:rsidRPr="0066665E" w14:paraId="74E81ADA" w14:textId="77777777" w:rsidTr="000217BD">
        <w:tc>
          <w:tcPr>
            <w:tcW w:w="9016" w:type="dxa"/>
            <w:shd w:val="clear" w:color="auto" w:fill="E4FAFA" w:themeFill="text2" w:themeFillTint="1A"/>
          </w:tcPr>
          <w:p w14:paraId="10B117BB" w14:textId="77777777" w:rsidR="002A29FD" w:rsidRPr="0066665E" w:rsidRDefault="002A29FD" w:rsidP="000217BD">
            <w:pPr>
              <w:rPr>
                <w:rFonts w:asciiTheme="minorHAnsi" w:hAnsiTheme="minorHAnsi"/>
                <w:b/>
                <w:bCs/>
                <w:color w:val="121B5A" w:themeColor="accent1"/>
                <w:sz w:val="24"/>
                <w:szCs w:val="24"/>
              </w:rPr>
            </w:pPr>
            <w:r w:rsidRPr="0066665E">
              <w:rPr>
                <w:rFonts w:asciiTheme="minorHAnsi" w:hAnsiTheme="minorHAnsi"/>
                <w:b/>
                <w:bCs/>
                <w:color w:val="121B5A" w:themeColor="accent1"/>
                <w:sz w:val="24"/>
                <w:szCs w:val="24"/>
              </w:rPr>
              <w:lastRenderedPageBreak/>
              <w:t>Section 4: Addressing Health Inequalities (8 minutes)</w:t>
            </w:r>
          </w:p>
        </w:tc>
      </w:tr>
      <w:tr w:rsidR="002A29FD" w:rsidRPr="0066665E" w14:paraId="537C6778" w14:textId="77777777" w:rsidTr="000217BD">
        <w:tc>
          <w:tcPr>
            <w:tcW w:w="9016" w:type="dxa"/>
          </w:tcPr>
          <w:p w14:paraId="075B06B3" w14:textId="77777777" w:rsidR="002A29FD" w:rsidRPr="0066665E" w:rsidRDefault="002A29FD" w:rsidP="000217BD">
            <w:pPr>
              <w:rPr>
                <w:rFonts w:asciiTheme="minorHAnsi" w:hAnsiTheme="minorHAnsi"/>
                <w:b/>
                <w:bCs/>
                <w:sz w:val="24"/>
                <w:szCs w:val="24"/>
              </w:rPr>
            </w:pPr>
            <w:r w:rsidRPr="0066665E">
              <w:rPr>
                <w:rFonts w:asciiTheme="minorHAnsi" w:hAnsiTheme="minorHAnsi"/>
                <w:i/>
                <w:iCs/>
                <w:sz w:val="24"/>
                <w:szCs w:val="24"/>
              </w:rPr>
              <w:t>IF POPULATION FACING BARRIERS MENTIONED IN SURVEY:</w:t>
            </w:r>
            <w:r w:rsidRPr="0066665E">
              <w:rPr>
                <w:rFonts w:asciiTheme="minorHAnsi" w:hAnsiTheme="minorHAnsi"/>
                <w:b/>
                <w:bCs/>
                <w:sz w:val="24"/>
                <w:szCs w:val="24"/>
              </w:rPr>
              <w:t xml:space="preserve"> In the survey you mentioned that (INSERT POPULATIONS FROM POPBARRIERS) face particular barriers in accessing support for managing psychotropic medications. Can you tell me a bit more about this…</w:t>
            </w:r>
          </w:p>
          <w:p w14:paraId="4A1CAAE9"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What specific barriers do they face? How does this differ across groups?</w:t>
            </w:r>
          </w:p>
          <w:p w14:paraId="48D59B17"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How are services not meeting the needs of this group?</w:t>
            </w:r>
          </w:p>
          <w:p w14:paraId="45AB9127"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How are these barriers being addressed (if at all)? (refer to answer to BARRIERSADDR)</w:t>
            </w:r>
          </w:p>
          <w:p w14:paraId="61EC702A"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To what extent is this working well or not? Why? </w:t>
            </w:r>
          </w:p>
          <w:p w14:paraId="4697E3C8" w14:textId="77777777" w:rsidR="002A29FD" w:rsidRPr="0066665E" w:rsidRDefault="002A29FD" w:rsidP="000217BD">
            <w:pPr>
              <w:rPr>
                <w:rFonts w:asciiTheme="minorHAnsi" w:hAnsiTheme="minorHAnsi"/>
                <w:i/>
                <w:iCs/>
                <w:sz w:val="24"/>
                <w:szCs w:val="24"/>
              </w:rPr>
            </w:pPr>
          </w:p>
          <w:p w14:paraId="4C0A5868" w14:textId="77777777" w:rsidR="002A29FD" w:rsidRPr="0066665E" w:rsidRDefault="002A29FD" w:rsidP="000217BD">
            <w:pPr>
              <w:rPr>
                <w:rFonts w:asciiTheme="minorHAnsi" w:hAnsiTheme="minorHAnsi"/>
                <w:b/>
                <w:bCs/>
                <w:sz w:val="24"/>
                <w:szCs w:val="24"/>
              </w:rPr>
            </w:pPr>
            <w:r w:rsidRPr="0066665E">
              <w:rPr>
                <w:rFonts w:asciiTheme="minorHAnsi" w:hAnsiTheme="minorHAnsi"/>
                <w:i/>
                <w:iCs/>
                <w:sz w:val="24"/>
                <w:szCs w:val="24"/>
              </w:rPr>
              <w:t>IF NO POPULATION FACING BARRIERS MENTIONED IN SURVEY:</w:t>
            </w:r>
            <w:r w:rsidRPr="0066665E">
              <w:rPr>
                <w:rFonts w:asciiTheme="minorHAnsi" w:hAnsiTheme="minorHAnsi"/>
                <w:b/>
                <w:bCs/>
                <w:sz w:val="24"/>
                <w:szCs w:val="24"/>
              </w:rPr>
              <w:t xml:space="preserve"> You mentioned in the survey that you were not aware of any populations facing particular barriers to accessing support. Could you elaborate on this: why is this?</w:t>
            </w:r>
          </w:p>
          <w:p w14:paraId="43EE6513"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Have you carried out any specific work/ initiatives to address any barriers? What were they/ for whom? </w:t>
            </w:r>
          </w:p>
          <w:p w14:paraId="2BA854D5"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Are there any groups that may face challenges, even if that hasn’t occurred in your area yet? Is your organisation doing any work to mitigate this? </w:t>
            </w:r>
          </w:p>
          <w:p w14:paraId="73CB3B6E" w14:textId="77777777" w:rsidR="002A29FD" w:rsidRPr="0066665E" w:rsidRDefault="002A29FD" w:rsidP="000217BD">
            <w:pPr>
              <w:rPr>
                <w:rFonts w:asciiTheme="minorHAnsi" w:hAnsiTheme="minorHAnsi"/>
                <w:b/>
                <w:bCs/>
                <w:sz w:val="24"/>
                <w:szCs w:val="24"/>
              </w:rPr>
            </w:pPr>
          </w:p>
          <w:p w14:paraId="56B3D2CF"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What improvements would you like to see in your local area to:</w:t>
            </w:r>
          </w:p>
          <w:p w14:paraId="4BAB461C"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Address any barriers that may restrict equitable access? </w:t>
            </w:r>
          </w:p>
          <w:p w14:paraId="04AD8421"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Improve experience/ support for specific populations?</w:t>
            </w:r>
          </w:p>
          <w:p w14:paraId="0FB2A54E" w14:textId="77777777" w:rsidR="002A29FD" w:rsidRPr="0066665E" w:rsidRDefault="002A29FD" w:rsidP="000217BD">
            <w:pPr>
              <w:rPr>
                <w:rFonts w:asciiTheme="minorHAnsi" w:hAnsiTheme="minorHAnsi"/>
                <w:b/>
                <w:bCs/>
                <w:color w:val="121B5A" w:themeColor="accent1"/>
                <w:sz w:val="24"/>
                <w:szCs w:val="24"/>
              </w:rPr>
            </w:pPr>
          </w:p>
        </w:tc>
      </w:tr>
      <w:tr w:rsidR="002A29FD" w:rsidRPr="0066665E" w14:paraId="46BDB2F6" w14:textId="77777777" w:rsidTr="000217BD">
        <w:tc>
          <w:tcPr>
            <w:tcW w:w="9016" w:type="dxa"/>
            <w:shd w:val="clear" w:color="auto" w:fill="E4FAFA" w:themeFill="text2" w:themeFillTint="1A"/>
          </w:tcPr>
          <w:p w14:paraId="669A4108" w14:textId="77777777" w:rsidR="002A29FD" w:rsidRPr="0066665E" w:rsidRDefault="002A29FD" w:rsidP="000217BD">
            <w:pPr>
              <w:rPr>
                <w:rFonts w:asciiTheme="minorHAnsi" w:hAnsiTheme="minorHAnsi"/>
                <w:b/>
                <w:bCs/>
                <w:color w:val="121B5A" w:themeColor="accent1"/>
                <w:sz w:val="24"/>
                <w:szCs w:val="24"/>
              </w:rPr>
            </w:pPr>
            <w:r w:rsidRPr="0066665E">
              <w:rPr>
                <w:rFonts w:asciiTheme="minorHAnsi" w:hAnsiTheme="minorHAnsi"/>
                <w:b/>
                <w:bCs/>
                <w:color w:val="121B5A" w:themeColor="accent1"/>
                <w:sz w:val="24"/>
                <w:szCs w:val="24"/>
              </w:rPr>
              <w:t>Section 5: Future outlook &amp; recommendations (8 minutes)</w:t>
            </w:r>
          </w:p>
        </w:tc>
      </w:tr>
      <w:tr w:rsidR="002A29FD" w:rsidRPr="0066665E" w14:paraId="5D28F5F3" w14:textId="77777777" w:rsidTr="000217BD">
        <w:tc>
          <w:tcPr>
            <w:tcW w:w="9016" w:type="dxa"/>
          </w:tcPr>
          <w:p w14:paraId="76876626"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 xml:space="preserve">Are there any other challenges your service/ your area faces when supporting people taking psychotropic medicines, that we haven’t covered so far? Please tell me more. </w:t>
            </w:r>
          </w:p>
          <w:p w14:paraId="4366B764" w14:textId="77777777" w:rsidR="002A29FD" w:rsidRPr="0066665E" w:rsidRDefault="002A29FD" w:rsidP="000217BD">
            <w:pPr>
              <w:rPr>
                <w:rFonts w:asciiTheme="minorHAnsi" w:hAnsiTheme="minorHAnsi"/>
                <w:b/>
                <w:bCs/>
                <w:sz w:val="24"/>
                <w:szCs w:val="24"/>
              </w:rPr>
            </w:pPr>
          </w:p>
          <w:p w14:paraId="56964D45"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What key changes or improvements would you like to see in your local area, regarding the management of psychotropic medicines in the community?</w:t>
            </w:r>
          </w:p>
          <w:p w14:paraId="5F1F3704" w14:textId="77777777" w:rsidR="002A29FD" w:rsidRPr="0066665E" w:rsidRDefault="002A29FD" w:rsidP="000217BD">
            <w:pPr>
              <w:rPr>
                <w:rFonts w:asciiTheme="minorHAnsi" w:hAnsiTheme="minorHAnsi"/>
                <w:b/>
                <w:bCs/>
                <w:sz w:val="24"/>
                <w:szCs w:val="24"/>
              </w:rPr>
            </w:pPr>
          </w:p>
          <w:p w14:paraId="4B8E8452" w14:textId="77777777" w:rsidR="002A29FD" w:rsidRPr="0066665E" w:rsidRDefault="002A29FD" w:rsidP="000217BD">
            <w:pPr>
              <w:rPr>
                <w:rFonts w:asciiTheme="minorHAnsi" w:hAnsiTheme="minorHAnsi"/>
                <w:sz w:val="24"/>
                <w:szCs w:val="24"/>
              </w:rPr>
            </w:pPr>
            <w:r w:rsidRPr="0066665E">
              <w:rPr>
                <w:rFonts w:asciiTheme="minorHAnsi" w:hAnsiTheme="minorHAnsi"/>
                <w:b/>
                <w:bCs/>
                <w:sz w:val="24"/>
                <w:szCs w:val="24"/>
              </w:rPr>
              <w:t>What support or resources would help services to better assist patients who are taking psychotropic medicines?</w:t>
            </w:r>
            <w:r w:rsidRPr="0066665E">
              <w:rPr>
                <w:rFonts w:asciiTheme="minorHAnsi" w:hAnsiTheme="minorHAnsi"/>
                <w:sz w:val="24"/>
                <w:szCs w:val="24"/>
              </w:rPr>
              <w:t xml:space="preserve"> (Refer to answer to SUPPHELPENGAGE)</w:t>
            </w:r>
          </w:p>
          <w:p w14:paraId="35771EE6"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 xml:space="preserve">FOR EACH: can you tell me a bit more about what would be helpful? Who in your area would benefit from this?  </w:t>
            </w:r>
          </w:p>
          <w:p w14:paraId="35E9209E" w14:textId="77777777" w:rsidR="002A29FD" w:rsidRPr="0066665E" w:rsidRDefault="002A29FD" w:rsidP="000217BD">
            <w:pPr>
              <w:pStyle w:val="ListParagraph"/>
              <w:rPr>
                <w:rFonts w:asciiTheme="minorHAnsi" w:hAnsiTheme="minorHAnsi"/>
                <w:sz w:val="24"/>
                <w:szCs w:val="24"/>
              </w:rPr>
            </w:pPr>
          </w:p>
          <w:p w14:paraId="4B9516AE"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lastRenderedPageBreak/>
              <w:t>How could CQC help your organisation/ area improve the management of psychotropic medicines locally through their regulatory role?</w:t>
            </w:r>
          </w:p>
          <w:p w14:paraId="3193DD6A" w14:textId="77777777" w:rsidR="002A29FD" w:rsidRPr="0066665E" w:rsidRDefault="002A29FD" w:rsidP="002A29FD">
            <w:pPr>
              <w:pStyle w:val="ListParagraph"/>
              <w:numPr>
                <w:ilvl w:val="0"/>
                <w:numId w:val="40"/>
              </w:numPr>
              <w:rPr>
                <w:rFonts w:asciiTheme="minorHAnsi" w:hAnsiTheme="minorHAnsi"/>
                <w:i/>
                <w:iCs/>
                <w:sz w:val="24"/>
                <w:szCs w:val="24"/>
              </w:rPr>
            </w:pPr>
            <w:r w:rsidRPr="0066665E">
              <w:rPr>
                <w:rFonts w:asciiTheme="minorHAnsi" w:hAnsiTheme="minorHAnsi"/>
                <w:i/>
                <w:iCs/>
                <w:sz w:val="24"/>
                <w:szCs w:val="24"/>
              </w:rPr>
              <w:t>Refer to CQCHELP and probe on: reporting on trends/ themes; case studies of good practice; guidance; working with partners</w:t>
            </w:r>
          </w:p>
          <w:p w14:paraId="10A1FAEF" w14:textId="77777777" w:rsidR="002A29FD" w:rsidRPr="0066665E" w:rsidRDefault="002A29FD" w:rsidP="002A29FD">
            <w:pPr>
              <w:pStyle w:val="ListParagraph"/>
              <w:numPr>
                <w:ilvl w:val="0"/>
                <w:numId w:val="40"/>
              </w:numPr>
              <w:rPr>
                <w:rFonts w:asciiTheme="minorHAnsi" w:hAnsiTheme="minorHAnsi"/>
                <w:sz w:val="24"/>
                <w:szCs w:val="24"/>
              </w:rPr>
            </w:pPr>
            <w:r w:rsidRPr="0066665E">
              <w:rPr>
                <w:rFonts w:asciiTheme="minorHAnsi" w:hAnsiTheme="minorHAnsi"/>
                <w:sz w:val="24"/>
                <w:szCs w:val="24"/>
              </w:rPr>
              <w:t>Please tell me a little more about what you would value: e.g. what topics, what format?</w:t>
            </w:r>
          </w:p>
          <w:p w14:paraId="31246AFB" w14:textId="77777777" w:rsidR="002A29FD" w:rsidRPr="0066665E" w:rsidRDefault="002A29FD" w:rsidP="000217BD">
            <w:pPr>
              <w:pStyle w:val="ListParagraph"/>
              <w:rPr>
                <w:rFonts w:asciiTheme="minorHAnsi" w:hAnsiTheme="minorHAnsi"/>
                <w:sz w:val="24"/>
                <w:szCs w:val="24"/>
              </w:rPr>
            </w:pPr>
          </w:p>
        </w:tc>
      </w:tr>
      <w:tr w:rsidR="002A29FD" w:rsidRPr="0066665E" w14:paraId="7B0C8B10" w14:textId="77777777" w:rsidTr="000217BD">
        <w:tc>
          <w:tcPr>
            <w:tcW w:w="9016" w:type="dxa"/>
            <w:shd w:val="clear" w:color="auto" w:fill="E4FAFA" w:themeFill="text2" w:themeFillTint="1A"/>
          </w:tcPr>
          <w:p w14:paraId="07705228" w14:textId="77777777" w:rsidR="002A29FD" w:rsidRPr="0066665E" w:rsidRDefault="002A29FD" w:rsidP="000217BD">
            <w:pPr>
              <w:rPr>
                <w:rFonts w:asciiTheme="minorHAnsi" w:hAnsiTheme="minorHAnsi"/>
                <w:b/>
                <w:bCs/>
                <w:sz w:val="24"/>
                <w:szCs w:val="24"/>
              </w:rPr>
            </w:pPr>
            <w:r w:rsidRPr="0066665E">
              <w:rPr>
                <w:rFonts w:asciiTheme="minorHAnsi" w:hAnsiTheme="minorHAnsi"/>
                <w:b/>
                <w:bCs/>
                <w:color w:val="121B5A" w:themeColor="accent1"/>
                <w:sz w:val="24"/>
                <w:szCs w:val="24"/>
              </w:rPr>
              <w:lastRenderedPageBreak/>
              <w:t>Closing (3 minutes)</w:t>
            </w:r>
          </w:p>
        </w:tc>
      </w:tr>
      <w:tr w:rsidR="002A29FD" w:rsidRPr="0066665E" w14:paraId="03C27ADC" w14:textId="77777777" w:rsidTr="000217BD">
        <w:tc>
          <w:tcPr>
            <w:tcW w:w="9016" w:type="dxa"/>
          </w:tcPr>
          <w:p w14:paraId="2B3FF068"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Is there anything else you'd like to add or emphasise regarding this topic?</w:t>
            </w:r>
          </w:p>
          <w:p w14:paraId="4EF6888B" w14:textId="77777777" w:rsidR="002A29FD" w:rsidRPr="0066665E" w:rsidRDefault="002A29FD" w:rsidP="000217BD">
            <w:pPr>
              <w:rPr>
                <w:rFonts w:asciiTheme="minorHAnsi" w:hAnsiTheme="minorHAnsi"/>
                <w:b/>
                <w:bCs/>
                <w:sz w:val="24"/>
                <w:szCs w:val="24"/>
              </w:rPr>
            </w:pPr>
          </w:p>
          <w:p w14:paraId="62E11044"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Thank you for your time and contribution to this important discussion.</w:t>
            </w:r>
          </w:p>
          <w:p w14:paraId="6F39DD63" w14:textId="77777777" w:rsidR="002A29FD" w:rsidRPr="0066665E" w:rsidRDefault="002A29FD" w:rsidP="000217BD">
            <w:pPr>
              <w:rPr>
                <w:rFonts w:asciiTheme="minorHAnsi" w:hAnsiTheme="minorHAnsi"/>
                <w:b/>
                <w:bCs/>
                <w:sz w:val="24"/>
                <w:szCs w:val="24"/>
              </w:rPr>
            </w:pPr>
          </w:p>
          <w:p w14:paraId="19EF1342" w14:textId="77777777" w:rsidR="002A29FD" w:rsidRPr="0066665E" w:rsidRDefault="002A29FD" w:rsidP="000217BD">
            <w:pPr>
              <w:rPr>
                <w:rFonts w:asciiTheme="minorHAnsi" w:hAnsiTheme="minorHAnsi"/>
                <w:b/>
                <w:bCs/>
                <w:sz w:val="24"/>
                <w:szCs w:val="24"/>
              </w:rPr>
            </w:pPr>
            <w:r w:rsidRPr="0066665E">
              <w:rPr>
                <w:rFonts w:asciiTheme="minorHAnsi" w:hAnsiTheme="minorHAnsi"/>
                <w:b/>
                <w:bCs/>
                <w:sz w:val="24"/>
                <w:szCs w:val="24"/>
              </w:rPr>
              <w:t>Next steps for the research: we’ll be writing a report for CQC, shared in April. CQC may publish aspects of the report – e.g. the executive summary.</w:t>
            </w:r>
          </w:p>
        </w:tc>
      </w:tr>
    </w:tbl>
    <w:p w14:paraId="56F00005" w14:textId="77777777" w:rsidR="002A29FD" w:rsidRDefault="002A29FD" w:rsidP="002A29FD">
      <w:pPr>
        <w:rPr>
          <w:b/>
          <w:bCs/>
          <w:color w:val="121B5A" w:themeColor="accent1"/>
        </w:rPr>
      </w:pPr>
    </w:p>
    <w:p w14:paraId="62A8DCEE" w14:textId="124EA528" w:rsidR="001C1A14" w:rsidRDefault="001C1A14" w:rsidP="002A29FD">
      <w:pPr>
        <w:pStyle w:val="04ABodyText"/>
        <w:numPr>
          <w:ilvl w:val="0"/>
          <w:numId w:val="0"/>
        </w:numPr>
      </w:pPr>
    </w:p>
    <w:p w14:paraId="09418AFD" w14:textId="77777777" w:rsidR="002A29FD" w:rsidRDefault="002A29FD" w:rsidP="002A29FD">
      <w:pPr>
        <w:pStyle w:val="04ABodyText"/>
        <w:numPr>
          <w:ilvl w:val="0"/>
          <w:numId w:val="0"/>
        </w:numPr>
      </w:pPr>
    </w:p>
    <w:p w14:paraId="628559B7" w14:textId="77777777" w:rsidR="00874123" w:rsidRDefault="00874123">
      <w:pPr>
        <w:rPr>
          <w:rFonts w:ascii="Barlow Semi Condensed ExtraBold" w:hAnsi="Barlow Semi Condensed ExtraBold"/>
          <w:color w:val="121B5A" w:themeColor="accent1"/>
          <w:sz w:val="52"/>
          <w:szCs w:val="52"/>
        </w:rPr>
      </w:pPr>
      <w:r>
        <w:rPr>
          <w:rFonts w:ascii="Barlow Semi Condensed ExtraBold" w:hAnsi="Barlow Semi Condensed ExtraBold"/>
          <w:color w:val="121B5A" w:themeColor="accent1"/>
          <w:sz w:val="52"/>
          <w:szCs w:val="52"/>
        </w:rPr>
        <w:br w:type="page"/>
      </w:r>
    </w:p>
    <w:p w14:paraId="1B32BD27" w14:textId="1095EBD7" w:rsidR="005C6EDE" w:rsidRPr="00B45191" w:rsidRDefault="005C6EDE" w:rsidP="00485C56">
      <w:pPr>
        <w:pStyle w:val="04ABodyText"/>
        <w:numPr>
          <w:ilvl w:val="0"/>
          <w:numId w:val="0"/>
        </w:numPr>
      </w:pPr>
      <w:r w:rsidRPr="00B45191">
        <w:rPr>
          <w:rFonts w:ascii="Barlow Semi Condensed ExtraBold" w:hAnsi="Barlow Semi Condensed ExtraBold"/>
          <w:color w:val="121B5A" w:themeColor="accent1"/>
          <w:sz w:val="52"/>
          <w:szCs w:val="52"/>
        </w:rPr>
        <w:lastRenderedPageBreak/>
        <w:t>Our standards and accreditations</w:t>
      </w:r>
    </w:p>
    <w:p w14:paraId="048F4CED" w14:textId="77777777" w:rsidR="005C6EDE" w:rsidRPr="00DA10F8" w:rsidRDefault="005C6EDE" w:rsidP="00485C56">
      <w:pPr>
        <w:pStyle w:val="04ABodyText"/>
        <w:numPr>
          <w:ilvl w:val="0"/>
          <w:numId w:val="0"/>
        </w:numPr>
      </w:pPr>
      <w:r w:rsidRPr="001437F9">
        <w:t>Ipsos’ standards and accreditations provide our clients with the peace of mind that they can always depend on us to deliver reliable, sustainable findings. Our focus on quality and continuous improvement means we have embedded a “right first time” approach throughout our organisation</w:t>
      </w:r>
      <w:r w:rsidRPr="00DA10F8">
        <w:t>.</w:t>
      </w:r>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113" w:type="dxa"/>
          <w:left w:w="170" w:type="dxa"/>
          <w:bottom w:w="113" w:type="dxa"/>
          <w:right w:w="170" w:type="dxa"/>
        </w:tblCellMar>
        <w:tblLook w:val="04A0" w:firstRow="1" w:lastRow="0" w:firstColumn="1" w:lastColumn="0" w:noHBand="0" w:noVBand="1"/>
        <w:tblCaption w:val="Table with logos and descriptions of standards and accreditations"/>
        <w:tblDescription w:val="ISO 20252&#10;This is the international market research specific standard that supersedes &#10;BS 7911/MRQSA and incorporates IQCS (Interviewer Quality Control Scheme). It covers the five stages of a Market Research project. Ipsos MORI was the first company in the world to gain this accreditation.&#10;Market Research Society (MRS) Company Partnership&#10;By being an MRS Company Partner, Ipsos MORI endorses and supports the core MRS brand values of professionalism, research excellence and business effectiveness, and commits to comply with the MRS Code of Conduct throughout the organisation. We were the first company to sign up to the requirements and self-regulation of the MRS Code. More than 350 companies have followed our lead.&#10;ISO 9001&#10;This is the international general company standard with a focus on continual improvement through quality management systems. In 1994, we became one of the early adopters of the ISO 9001 business standard.&#10;ISO 27001&#10;This is the international standard for information security, designed to ensure the selection of adequate and proportionate security controls. Ipsos MORI was the first research company in the UK to be awarded this in August 2008.&#10;The UK General Data Protection Regulation (GDPR) &#10;and the UK Data Protection Act (DPA) 2018&#10;Ipsos MORI is required to comply with the UK GDPR and the UK DPA. It covers the processing of personal data and the protection of privacy.&#10;HMG Cyber Essentials&#10;This is a government-backed scheme and a key deliverable of the UK’s National Cyber Security Programme. Ipsos MORI was assessment-validated for Cyber Essentials certification in 2016. Cyber Essentials defines a set of controls which, when properly implemented, provide organisations with basic protection from the most prevalent forms of threat coming from the internet.&#10;Fair Data&#10;Ipsos MORI is signed up as a “Fair Data” company, agreeing to adhere to 10 core principles. The principles support and complement other standards such as ISOs, and the requirements of Data Protection legislation."/>
      </w:tblPr>
      <w:tblGrid>
        <w:gridCol w:w="1701"/>
        <w:gridCol w:w="8504"/>
      </w:tblGrid>
      <w:tr w:rsidR="005C6EDE" w:rsidRPr="008E3154" w14:paraId="3A1D3FF6" w14:textId="77777777" w:rsidTr="6AF86436">
        <w:tc>
          <w:tcPr>
            <w:tcW w:w="1701" w:type="dxa"/>
            <w:tcMar>
              <w:top w:w="0" w:type="dxa"/>
              <w:left w:w="0" w:type="dxa"/>
              <w:bottom w:w="0" w:type="dxa"/>
              <w:right w:w="0" w:type="dxa"/>
            </w:tcMar>
          </w:tcPr>
          <w:p w14:paraId="0886C5B7" w14:textId="77777777" w:rsidR="005C6EDE" w:rsidRPr="008E3154" w:rsidRDefault="005C6EDE">
            <w:pPr>
              <w:spacing w:before="120"/>
            </w:pPr>
            <w:r w:rsidRPr="008E3154">
              <w:rPr>
                <w:noProof/>
              </w:rPr>
              <w:drawing>
                <wp:inline distT="0" distB="0" distL="0" distR="0" wp14:anchorId="5D8C2CEE" wp14:editId="65A49BB9">
                  <wp:extent cx="928800" cy="540000"/>
                  <wp:effectExtent l="0" t="0" r="5080" b="0"/>
                  <wp:docPr id="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28800"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355BB800" w14:textId="77777777" w:rsidR="005C6EDE" w:rsidRPr="00E078F6" w:rsidRDefault="005C6EDE">
            <w:pPr>
              <w:pStyle w:val="Standardsandaccreditations"/>
              <w:rPr>
                <w:color w:val="121B5A" w:themeColor="accent1"/>
              </w:rPr>
            </w:pPr>
            <w:r w:rsidRPr="00E078F6">
              <w:rPr>
                <w:color w:val="121B5A" w:themeColor="accent1"/>
              </w:rPr>
              <w:t>ISO 20252</w:t>
            </w:r>
          </w:p>
          <w:p w14:paraId="1AAEAC86" w14:textId="77777777" w:rsidR="005C6EDE" w:rsidRPr="008E3154" w:rsidRDefault="005C6EDE">
            <w:pPr>
              <w:spacing w:before="60" w:after="60" w:line="288" w:lineRule="auto"/>
              <w:rPr>
                <w:sz w:val="22"/>
                <w:szCs w:val="22"/>
              </w:rPr>
            </w:pPr>
            <w:r w:rsidRPr="001A7F90">
              <w:rPr>
                <w:sz w:val="22"/>
                <w:szCs w:val="22"/>
              </w:rPr>
              <w:t>This is the international specific standard for market, opinion and social research, including insights and data analytics. Ipsos UK was the first company in the world to gain this accreditation</w:t>
            </w:r>
            <w:r w:rsidRPr="00C17CFC">
              <w:rPr>
                <w:sz w:val="22"/>
                <w:szCs w:val="22"/>
              </w:rPr>
              <w:t>.</w:t>
            </w:r>
          </w:p>
        </w:tc>
      </w:tr>
      <w:tr w:rsidR="005C6EDE" w:rsidRPr="008E3154" w14:paraId="3E75EEB1" w14:textId="77777777" w:rsidTr="6AF86436">
        <w:tc>
          <w:tcPr>
            <w:tcW w:w="1701" w:type="dxa"/>
            <w:tcMar>
              <w:top w:w="0" w:type="dxa"/>
              <w:left w:w="0" w:type="dxa"/>
              <w:bottom w:w="0" w:type="dxa"/>
              <w:right w:w="0" w:type="dxa"/>
            </w:tcMar>
          </w:tcPr>
          <w:p w14:paraId="0F2B8B73" w14:textId="77777777" w:rsidR="005C6EDE" w:rsidRPr="008E3154" w:rsidRDefault="005C6EDE">
            <w:pPr>
              <w:spacing w:before="120"/>
            </w:pPr>
            <w:r w:rsidRPr="008E3154">
              <w:rPr>
                <w:noProof/>
              </w:rPr>
              <w:drawing>
                <wp:inline distT="0" distB="0" distL="0" distR="0" wp14:anchorId="76F6EC4F" wp14:editId="79D4864F">
                  <wp:extent cx="1001493" cy="540000"/>
                  <wp:effectExtent l="0" t="0" r="8255" b="0"/>
                  <wp:docPr id="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01493"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14916E68" w14:textId="77777777" w:rsidR="005C6EDE" w:rsidRPr="00E078F6" w:rsidRDefault="005C6EDE">
            <w:pPr>
              <w:pStyle w:val="Standardsandaccreditations"/>
              <w:rPr>
                <w:color w:val="121B5A" w:themeColor="accent1"/>
              </w:rPr>
            </w:pPr>
            <w:r w:rsidRPr="00E078F6">
              <w:rPr>
                <w:color w:val="121B5A" w:themeColor="accent1"/>
              </w:rPr>
              <w:t>Market Research Society (MRS) Company Partnership</w:t>
            </w:r>
          </w:p>
          <w:p w14:paraId="2A454507" w14:textId="77777777" w:rsidR="005C6EDE" w:rsidRPr="008E3154" w:rsidRDefault="005C6EDE">
            <w:pPr>
              <w:spacing w:before="60" w:after="60" w:line="288" w:lineRule="auto"/>
              <w:rPr>
                <w:sz w:val="22"/>
                <w:szCs w:val="22"/>
              </w:rPr>
            </w:pPr>
            <w:r w:rsidRPr="00AB632A">
              <w:rPr>
                <w:sz w:val="22"/>
                <w:szCs w:val="22"/>
              </w:rPr>
              <w:t>By being an MRS Company Partner, Ipsos UK endorse and support the core MRS brand values of professionalism, research excellence and business effectiveness, and commit to comply with the MRS Code of Conduct throughout the organisation &amp; we were the first company to sign our organisation up to the requirements &amp; self-regulation of the MRS Code; more than 350 companies have followed our lead</w:t>
            </w:r>
            <w:r w:rsidRPr="008E3154">
              <w:rPr>
                <w:sz w:val="22"/>
                <w:szCs w:val="22"/>
              </w:rPr>
              <w:t>.</w:t>
            </w:r>
          </w:p>
        </w:tc>
      </w:tr>
      <w:tr w:rsidR="005C6EDE" w:rsidRPr="008E3154" w14:paraId="618A1CE7" w14:textId="77777777" w:rsidTr="6AF86436">
        <w:tc>
          <w:tcPr>
            <w:tcW w:w="1701" w:type="dxa"/>
            <w:tcMar>
              <w:top w:w="0" w:type="dxa"/>
              <w:left w:w="0" w:type="dxa"/>
              <w:bottom w:w="0" w:type="dxa"/>
              <w:right w:w="0" w:type="dxa"/>
            </w:tcMar>
          </w:tcPr>
          <w:p w14:paraId="4D52CB46" w14:textId="77777777" w:rsidR="005C6EDE" w:rsidRPr="008E3154" w:rsidRDefault="005C6EDE">
            <w:pPr>
              <w:spacing w:before="120"/>
            </w:pPr>
            <w:r w:rsidRPr="008E3154">
              <w:rPr>
                <w:noProof/>
              </w:rPr>
              <w:drawing>
                <wp:inline distT="0" distB="0" distL="0" distR="0" wp14:anchorId="69318F64" wp14:editId="2D56D190">
                  <wp:extent cx="928800" cy="540000"/>
                  <wp:effectExtent l="0" t="0" r="5080" b="0"/>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28800"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7C4D2780" w14:textId="77777777" w:rsidR="005C6EDE" w:rsidRPr="00E078F6" w:rsidRDefault="005C6EDE">
            <w:pPr>
              <w:pStyle w:val="Standardsandaccreditations"/>
              <w:rPr>
                <w:color w:val="121B5A" w:themeColor="accent1"/>
              </w:rPr>
            </w:pPr>
            <w:r w:rsidRPr="00E078F6">
              <w:rPr>
                <w:color w:val="121B5A" w:themeColor="accent1"/>
              </w:rPr>
              <w:t>ISO 9001</w:t>
            </w:r>
          </w:p>
          <w:p w14:paraId="36F148FF" w14:textId="77777777" w:rsidR="005C6EDE" w:rsidRPr="008E3154" w:rsidRDefault="005C6EDE">
            <w:pPr>
              <w:spacing w:before="60" w:after="60" w:line="288" w:lineRule="auto"/>
              <w:rPr>
                <w:sz w:val="22"/>
                <w:szCs w:val="22"/>
              </w:rPr>
            </w:pPr>
            <w:r w:rsidRPr="008A16D3">
              <w:rPr>
                <w:sz w:val="22"/>
                <w:szCs w:val="22"/>
              </w:rPr>
              <w:t>International general company standard with a focus on continual improvement through quality management systems. In 1994 we became one of the early adopters of the ISO 9001 business standard</w:t>
            </w:r>
            <w:r w:rsidRPr="008E3154">
              <w:rPr>
                <w:sz w:val="22"/>
                <w:szCs w:val="22"/>
              </w:rPr>
              <w:t>.</w:t>
            </w:r>
          </w:p>
        </w:tc>
      </w:tr>
      <w:tr w:rsidR="005C6EDE" w:rsidRPr="008E3154" w14:paraId="13EFE883" w14:textId="77777777" w:rsidTr="6AF86436">
        <w:tc>
          <w:tcPr>
            <w:tcW w:w="1701" w:type="dxa"/>
            <w:tcMar>
              <w:top w:w="0" w:type="dxa"/>
              <w:left w:w="0" w:type="dxa"/>
              <w:bottom w:w="0" w:type="dxa"/>
              <w:right w:w="0" w:type="dxa"/>
            </w:tcMar>
          </w:tcPr>
          <w:p w14:paraId="0A83A196" w14:textId="77777777" w:rsidR="005C6EDE" w:rsidRPr="008E3154" w:rsidRDefault="005C6EDE">
            <w:pPr>
              <w:spacing w:before="120"/>
            </w:pPr>
            <w:r w:rsidRPr="008E3154">
              <w:rPr>
                <w:noProof/>
              </w:rPr>
              <w:drawing>
                <wp:inline distT="0" distB="0" distL="0" distR="0" wp14:anchorId="76B239CE" wp14:editId="2E609264">
                  <wp:extent cx="928800" cy="540000"/>
                  <wp:effectExtent l="0" t="0" r="5080" b="0"/>
                  <wp:docPr id="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928800"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76DABEE5" w14:textId="77777777" w:rsidR="005C6EDE" w:rsidRPr="00E078F6" w:rsidRDefault="005C6EDE">
            <w:pPr>
              <w:pStyle w:val="Standardsandaccreditations"/>
              <w:rPr>
                <w:color w:val="121B5A" w:themeColor="accent1"/>
              </w:rPr>
            </w:pPr>
            <w:r w:rsidRPr="00E078F6">
              <w:rPr>
                <w:color w:val="121B5A" w:themeColor="accent1"/>
              </w:rPr>
              <w:t>ISO 27001</w:t>
            </w:r>
          </w:p>
          <w:p w14:paraId="40DA5B5D" w14:textId="77777777" w:rsidR="005C6EDE" w:rsidRPr="008E3154" w:rsidRDefault="005C6EDE">
            <w:pPr>
              <w:spacing w:before="60" w:after="60" w:line="288" w:lineRule="auto"/>
              <w:rPr>
                <w:sz w:val="22"/>
                <w:szCs w:val="22"/>
              </w:rPr>
            </w:pPr>
            <w:r w:rsidRPr="004F2E37">
              <w:rPr>
                <w:sz w:val="22"/>
                <w:szCs w:val="22"/>
              </w:rPr>
              <w:t>International standard for information security designed to ensure the selection of adequate and proportionate security controls. Ipsos UK was the first research company in the UK to be awarded this in August 2008</w:t>
            </w:r>
            <w:r w:rsidRPr="00C17CFC">
              <w:rPr>
                <w:sz w:val="22"/>
                <w:szCs w:val="22"/>
              </w:rPr>
              <w:t>.</w:t>
            </w:r>
          </w:p>
        </w:tc>
      </w:tr>
      <w:tr w:rsidR="005C6EDE" w:rsidRPr="008E3154" w14:paraId="4881C36C" w14:textId="77777777" w:rsidTr="6AF86436">
        <w:tc>
          <w:tcPr>
            <w:tcW w:w="1701" w:type="dxa"/>
            <w:tcMar>
              <w:top w:w="0" w:type="dxa"/>
              <w:left w:w="0" w:type="dxa"/>
              <w:bottom w:w="0" w:type="dxa"/>
              <w:right w:w="0" w:type="dxa"/>
            </w:tcMar>
          </w:tcPr>
          <w:p w14:paraId="75B7A860" w14:textId="77777777" w:rsidR="005C6EDE" w:rsidRPr="008E3154" w:rsidRDefault="005C6EDE">
            <w:pPr>
              <w:spacing w:before="120"/>
            </w:pPr>
            <w:r w:rsidRPr="008E3154">
              <w:rPr>
                <w:noProof/>
              </w:rPr>
              <w:drawing>
                <wp:inline distT="0" distB="0" distL="0" distR="0" wp14:anchorId="49DCD839" wp14:editId="385FF101">
                  <wp:extent cx="627971" cy="540000"/>
                  <wp:effectExtent l="0" t="0" r="1270" b="0"/>
                  <wp:docPr id="253954" name="Picture 2">
                    <a:extLst xmlns:a="http://schemas.openxmlformats.org/drawingml/2006/main">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4" name="Picture 2">
                            <a:extLst>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27971" cy="540000"/>
                          </a:xfrm>
                          <a:prstGeom prst="rect">
                            <a:avLst/>
                          </a:prstGeom>
                          <a:noFill/>
                        </pic:spPr>
                      </pic:pic>
                    </a:graphicData>
                  </a:graphic>
                </wp:inline>
              </w:drawing>
            </w:r>
          </w:p>
        </w:tc>
        <w:tc>
          <w:tcPr>
            <w:tcW w:w="8504" w:type="dxa"/>
            <w:tcMar>
              <w:top w:w="0" w:type="dxa"/>
              <w:left w:w="0" w:type="dxa"/>
              <w:bottom w:w="0" w:type="dxa"/>
              <w:right w:w="0" w:type="dxa"/>
            </w:tcMar>
            <w:vAlign w:val="center"/>
          </w:tcPr>
          <w:p w14:paraId="21C37352" w14:textId="77777777" w:rsidR="005C6EDE" w:rsidRPr="00E078F6" w:rsidRDefault="005C6EDE">
            <w:pPr>
              <w:spacing w:before="60" w:after="60" w:line="288" w:lineRule="auto"/>
              <w:rPr>
                <w:rFonts w:cs="Times New Roman"/>
                <w:b/>
                <w:bCs/>
                <w:color w:val="121B5A" w:themeColor="accent1"/>
                <w:sz w:val="24"/>
              </w:rPr>
            </w:pPr>
            <w:r w:rsidRPr="00E078F6">
              <w:rPr>
                <w:rFonts w:cs="Times New Roman"/>
                <w:b/>
                <w:bCs/>
                <w:color w:val="121B5A" w:themeColor="accent1"/>
                <w:sz w:val="24"/>
                <w:lang w:val="en-US"/>
              </w:rPr>
              <w:t xml:space="preserve">The UK General Data Protection Regulation (UK GDPR) </w:t>
            </w:r>
            <w:r w:rsidRPr="00E078F6">
              <w:rPr>
                <w:rFonts w:cs="Times New Roman"/>
                <w:b/>
                <w:bCs/>
                <w:color w:val="121B5A" w:themeColor="accent1"/>
                <w:sz w:val="24"/>
                <w:lang w:val="en-US"/>
              </w:rPr>
              <w:br/>
            </w:r>
            <w:r w:rsidRPr="00E078F6">
              <w:rPr>
                <w:rFonts w:cs="Times New Roman"/>
                <w:b/>
                <w:bCs/>
                <w:color w:val="121B5A" w:themeColor="accent1"/>
                <w:sz w:val="24"/>
              </w:rPr>
              <w:t xml:space="preserve">and the UK Data Protection Act 2018 (DPA) </w:t>
            </w:r>
          </w:p>
          <w:p w14:paraId="622BE1C9" w14:textId="77777777" w:rsidR="005C6EDE" w:rsidRPr="008E3154" w:rsidRDefault="005C6EDE">
            <w:pPr>
              <w:spacing w:before="60" w:after="60" w:line="288" w:lineRule="auto"/>
              <w:rPr>
                <w:sz w:val="22"/>
                <w:szCs w:val="22"/>
              </w:rPr>
            </w:pPr>
            <w:r w:rsidRPr="003F3410">
              <w:rPr>
                <w:sz w:val="22"/>
                <w:szCs w:val="22"/>
              </w:rPr>
              <w:t>Ipsos UK is required to comply with the UK General Data Protection Regulation (GDPR) and the UK Data Protection Act (DPA). These cover the processing of personal data and the protection of privacy</w:t>
            </w:r>
            <w:r w:rsidRPr="008E3154">
              <w:rPr>
                <w:sz w:val="22"/>
                <w:szCs w:val="22"/>
              </w:rPr>
              <w:t>.</w:t>
            </w:r>
          </w:p>
        </w:tc>
      </w:tr>
      <w:tr w:rsidR="005C6EDE" w:rsidRPr="008E3154" w14:paraId="7B9D912B" w14:textId="77777777" w:rsidTr="6AF86436">
        <w:tc>
          <w:tcPr>
            <w:tcW w:w="1701" w:type="dxa"/>
            <w:tcMar>
              <w:top w:w="0" w:type="dxa"/>
              <w:left w:w="0" w:type="dxa"/>
              <w:bottom w:w="0" w:type="dxa"/>
              <w:right w:w="0" w:type="dxa"/>
            </w:tcMar>
          </w:tcPr>
          <w:p w14:paraId="3532D330" w14:textId="77777777" w:rsidR="005C6EDE" w:rsidRPr="008E3154" w:rsidRDefault="005C6EDE">
            <w:pPr>
              <w:spacing w:before="120"/>
            </w:pPr>
            <w:r w:rsidRPr="008E3154">
              <w:rPr>
                <w:noProof/>
              </w:rPr>
              <w:drawing>
                <wp:inline distT="0" distB="0" distL="0" distR="0" wp14:anchorId="53AD7539" wp14:editId="4076FEF2">
                  <wp:extent cx="640332" cy="540000"/>
                  <wp:effectExtent l="0" t="0" r="762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332"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79DCA0D1" w14:textId="77777777" w:rsidR="005C6EDE" w:rsidRPr="00E078F6" w:rsidRDefault="005C6EDE">
            <w:pPr>
              <w:pStyle w:val="Standardsandaccreditations"/>
              <w:rPr>
                <w:color w:val="121B5A" w:themeColor="accent1"/>
              </w:rPr>
            </w:pPr>
            <w:r w:rsidRPr="00E078F6">
              <w:rPr>
                <w:color w:val="121B5A" w:themeColor="accent1"/>
              </w:rPr>
              <w:t>HMG Cyber Essentials</w:t>
            </w:r>
          </w:p>
          <w:p w14:paraId="20125D9A" w14:textId="77777777" w:rsidR="005C6EDE" w:rsidRPr="008E3154" w:rsidRDefault="005C6EDE">
            <w:pPr>
              <w:spacing w:before="60" w:after="60" w:line="288" w:lineRule="auto"/>
              <w:rPr>
                <w:sz w:val="22"/>
                <w:szCs w:val="22"/>
              </w:rPr>
            </w:pPr>
            <w:r w:rsidRPr="00CC6834">
              <w:rPr>
                <w:sz w:val="22"/>
                <w:szCs w:val="22"/>
                <w:lang w:val="en-US"/>
              </w:rPr>
              <w:t>Cyber Essentials defines a set of controls which, when properly implemented, provide organisations with basic protection from the most prevalent forms of threat coming from the internet. This is a government-backed, key deliverable of the UK’s National Cyber Security Programme. Ipsos UK was assessed and validated for certification in 2016</w:t>
            </w:r>
            <w:r w:rsidRPr="008E3154">
              <w:rPr>
                <w:sz w:val="22"/>
                <w:szCs w:val="22"/>
              </w:rPr>
              <w:t>.</w:t>
            </w:r>
          </w:p>
        </w:tc>
      </w:tr>
      <w:tr w:rsidR="005C6EDE" w:rsidRPr="008E3154" w14:paraId="16DB1490" w14:textId="77777777" w:rsidTr="6AF86436">
        <w:tc>
          <w:tcPr>
            <w:tcW w:w="1701" w:type="dxa"/>
            <w:tcMar>
              <w:top w:w="0" w:type="dxa"/>
              <w:left w:w="0" w:type="dxa"/>
              <w:bottom w:w="0" w:type="dxa"/>
              <w:right w:w="0" w:type="dxa"/>
            </w:tcMar>
          </w:tcPr>
          <w:p w14:paraId="66D70F9C" w14:textId="77777777" w:rsidR="005C6EDE" w:rsidRPr="008E3154" w:rsidRDefault="005C6EDE">
            <w:pPr>
              <w:spacing w:before="120"/>
            </w:pPr>
            <w:r w:rsidRPr="008E3154">
              <w:rPr>
                <w:noProof/>
              </w:rPr>
              <w:drawing>
                <wp:inline distT="0" distB="0" distL="0" distR="0" wp14:anchorId="301F71B1" wp14:editId="41595CBB">
                  <wp:extent cx="946200" cy="540000"/>
                  <wp:effectExtent l="0" t="0" r="635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6200"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637ED093" w14:textId="77777777" w:rsidR="005C6EDE" w:rsidRPr="00E078F6" w:rsidRDefault="005C6EDE">
            <w:pPr>
              <w:pStyle w:val="Standardsandaccreditations"/>
              <w:rPr>
                <w:color w:val="121B5A" w:themeColor="accent1"/>
              </w:rPr>
            </w:pPr>
            <w:r w:rsidRPr="00E078F6">
              <w:rPr>
                <w:color w:val="121B5A" w:themeColor="accent1"/>
              </w:rPr>
              <w:t>Fair Data</w:t>
            </w:r>
          </w:p>
          <w:p w14:paraId="13148FBE" w14:textId="04305175" w:rsidR="005C6EDE" w:rsidRPr="008E3154" w:rsidRDefault="005C6EDE">
            <w:pPr>
              <w:spacing w:before="60" w:after="60" w:line="288" w:lineRule="auto"/>
              <w:rPr>
                <w:sz w:val="22"/>
                <w:szCs w:val="22"/>
              </w:rPr>
            </w:pPr>
            <w:r w:rsidRPr="00C068D1">
              <w:rPr>
                <w:sz w:val="22"/>
                <w:szCs w:val="22"/>
              </w:rPr>
              <w:t>Ipsos UK is signed up as a “Fair Data” company by agreeing to adhere to twelve core principles. The principles support and complement other standards such as ISOs, and the requirements of data protection legislation</w:t>
            </w:r>
            <w:r w:rsidRPr="008E3154">
              <w:rPr>
                <w:sz w:val="22"/>
                <w:szCs w:val="22"/>
              </w:rPr>
              <w:t>.</w:t>
            </w:r>
          </w:p>
        </w:tc>
      </w:tr>
    </w:tbl>
    <w:p w14:paraId="6DB0960D" w14:textId="77777777" w:rsidR="005C6EDE" w:rsidRDefault="005C6EDE" w:rsidP="005C6EDE">
      <w:pPr>
        <w:pStyle w:val="04ABodyText"/>
        <w:rPr>
          <w:noProof/>
        </w:rPr>
      </w:pPr>
      <w:r>
        <w:rPr>
          <w:noProof/>
        </w:rPr>
        <w:br w:type="page"/>
      </w:r>
    </w:p>
    <w:p w14:paraId="2A796457" w14:textId="77777777" w:rsidR="00804D13" w:rsidRPr="00D312A1" w:rsidRDefault="005E13AF" w:rsidP="00EC6087">
      <w:pPr>
        <w:pStyle w:val="04ABodyText"/>
      </w:pPr>
      <w:r>
        <w:rPr>
          <w:noProof/>
        </w:rPr>
        <w:lastRenderedPageBreak/>
        <mc:AlternateContent>
          <mc:Choice Requires="wpg">
            <w:drawing>
              <wp:anchor distT="0" distB="0" distL="114300" distR="114300" simplePos="0" relativeHeight="251658241" behindDoc="1" locked="0" layoutInCell="1" allowOverlap="1" wp14:anchorId="1C474C13" wp14:editId="763E3C15">
                <wp:simplePos x="0" y="0"/>
                <wp:positionH relativeFrom="page">
                  <wp:posOffset>0</wp:posOffset>
                </wp:positionH>
                <wp:positionV relativeFrom="page">
                  <wp:posOffset>0</wp:posOffset>
                </wp:positionV>
                <wp:extent cx="8202850" cy="10710000"/>
                <wp:effectExtent l="0" t="0" r="0" b="0"/>
                <wp:wrapNone/>
                <wp:docPr id="864135931" name="Back Cover Page Object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02850" cy="10710000"/>
                          <a:chOff x="0" y="0"/>
                          <a:chExt cx="8202850" cy="10710000"/>
                        </a:xfrm>
                      </wpg:grpSpPr>
                      <pic:pic xmlns:pic="http://schemas.openxmlformats.org/drawingml/2006/picture">
                        <pic:nvPicPr>
                          <pic:cNvPr id="28"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13714" y="9332686"/>
                            <a:ext cx="712470" cy="647700"/>
                          </a:xfrm>
                          <a:prstGeom prst="rect">
                            <a:avLst/>
                          </a:prstGeom>
                        </pic:spPr>
                      </pic:pic>
                      <wps:wsp>
                        <wps:cNvPr id="7" name="Background Box">
                          <a:extLst>
                            <a:ext uri="{FF2B5EF4-FFF2-40B4-BE49-F238E27FC236}">
                              <a16:creationId xmlns:a16="http://schemas.microsoft.com/office/drawing/2014/main" id="{1517543A-51BF-B2A6-03E0-05548819194C}"/>
                            </a:ext>
                            <a:ext uri="{C183D7F6-B498-43B3-948B-1728B52AA6E4}">
                              <adec:decorative xmlns:adec="http://schemas.microsoft.com/office/drawing/2017/decorative" val="1"/>
                            </a:ext>
                          </a:extLst>
                        </wps:cNvPr>
                        <wps:cNvSpPr/>
                        <wps:spPr>
                          <a:xfrm>
                            <a:off x="0" y="0"/>
                            <a:ext cx="7560000" cy="10710000"/>
                          </a:xfrm>
                          <a:prstGeom prst="rect">
                            <a:avLst/>
                          </a:prstGeom>
                          <a:solidFill>
                            <a:srgbClr val="0A0F3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t"/>
                      </wps:wsp>
                      <wps:wsp>
                        <wps:cNvPr id="205638167" name="Top Left Shape">
                          <a:extLst>
                            <a:ext uri="{C183D7F6-B498-43B3-948B-1728B52AA6E4}">
                              <adec:decorative xmlns:adec="http://schemas.microsoft.com/office/drawing/2017/decorative" val="1"/>
                            </a:ext>
                          </a:extLst>
                        </wps:cNvPr>
                        <wps:cNvSpPr/>
                        <wps:spPr>
                          <a:xfrm>
                            <a:off x="0" y="0"/>
                            <a:ext cx="7560000" cy="10000800"/>
                          </a:xfrm>
                          <a:custGeom>
                            <a:avLst/>
                            <a:gdLst>
                              <a:gd name="connsiteX0" fmla="*/ 0 w 7559677"/>
                              <a:gd name="connsiteY0" fmla="*/ 0 h 10000118"/>
                              <a:gd name="connsiteX1" fmla="*/ 7559675 w 7559677"/>
                              <a:gd name="connsiteY1" fmla="*/ 0 h 10000118"/>
                              <a:gd name="connsiteX2" fmla="*/ 7559675 w 7559677"/>
                              <a:gd name="connsiteY2" fmla="*/ 1683432 h 10000118"/>
                              <a:gd name="connsiteX3" fmla="*/ 7559677 w 7559677"/>
                              <a:gd name="connsiteY3" fmla="*/ 1683432 h 10000118"/>
                              <a:gd name="connsiteX4" fmla="*/ 7559677 w 7559677"/>
                              <a:gd name="connsiteY4" fmla="*/ 2440443 h 10000118"/>
                              <a:gd name="connsiteX5" fmla="*/ 2 w 7559677"/>
                              <a:gd name="connsiteY5" fmla="*/ 10000118 h 10000118"/>
                              <a:gd name="connsiteX6" fmla="*/ 2 w 7559677"/>
                              <a:gd name="connsiteY6" fmla="*/ 1819275 h 10000118"/>
                              <a:gd name="connsiteX7" fmla="*/ 0 w 7559677"/>
                              <a:gd name="connsiteY7" fmla="*/ 1819275 h 10000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59677" h="10000118">
                                <a:moveTo>
                                  <a:pt x="0" y="0"/>
                                </a:moveTo>
                                <a:lnTo>
                                  <a:pt x="7559675" y="0"/>
                                </a:lnTo>
                                <a:lnTo>
                                  <a:pt x="7559675" y="1683432"/>
                                </a:lnTo>
                                <a:lnTo>
                                  <a:pt x="7559677" y="1683432"/>
                                </a:lnTo>
                                <a:lnTo>
                                  <a:pt x="7559677" y="2440443"/>
                                </a:lnTo>
                                <a:lnTo>
                                  <a:pt x="2" y="10000118"/>
                                </a:lnTo>
                                <a:lnTo>
                                  <a:pt x="2" y="1819275"/>
                                </a:lnTo>
                                <a:lnTo>
                                  <a:pt x="0" y="1819275"/>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t">
                          <a:noAutofit/>
                        </wps:bodyPr>
                      </wps:wsp>
                      <wps:wsp>
                        <wps:cNvPr id="1630588400" name="Bottom Right Triangle">
                          <a:extLst>
                            <a:ext uri="{C183D7F6-B498-43B3-948B-1728B52AA6E4}">
                              <adec:decorative xmlns:adec="http://schemas.microsoft.com/office/drawing/2017/decorative" val="1"/>
                            </a:ext>
                          </a:extLst>
                        </wps:cNvPr>
                        <wps:cNvSpPr>
                          <a:spLocks noChangeAspect="1"/>
                        </wps:cNvSpPr>
                        <wps:spPr>
                          <a:xfrm rot="16200000">
                            <a:off x="3425371" y="6560457"/>
                            <a:ext cx="4140000" cy="4140000"/>
                          </a:xfrm>
                          <a:prstGeom prst="r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t"/>
                      </wps:wsp>
                      <wps:wsp>
                        <wps:cNvPr id="1295896410" name="Bottom Parallelogram">
                          <a:extLst>
                            <a:ext uri="{C183D7F6-B498-43B3-948B-1728B52AA6E4}">
                              <adec:decorative xmlns:adec="http://schemas.microsoft.com/office/drawing/2017/decorative" val="1"/>
                            </a:ext>
                          </a:extLst>
                        </wps:cNvPr>
                        <wps:cNvSpPr/>
                        <wps:spPr>
                          <a:xfrm>
                            <a:off x="2888343" y="8940800"/>
                            <a:ext cx="2919600" cy="1746000"/>
                          </a:xfrm>
                          <a:custGeom>
                            <a:avLst/>
                            <a:gdLst>
                              <a:gd name="connsiteX0" fmla="*/ 1747884 w 2919361"/>
                              <a:gd name="connsiteY0" fmla="*/ 0 h 1747883"/>
                              <a:gd name="connsiteX1" fmla="*/ 2919361 w 2919361"/>
                              <a:gd name="connsiteY1" fmla="*/ 0 h 1747883"/>
                              <a:gd name="connsiteX2" fmla="*/ 1171478 w 2919361"/>
                              <a:gd name="connsiteY2" fmla="*/ 1747883 h 1747883"/>
                              <a:gd name="connsiteX3" fmla="*/ 0 w 2919361"/>
                              <a:gd name="connsiteY3" fmla="*/ 1747883 h 1747883"/>
                              <a:gd name="connsiteX4" fmla="*/ 1747884 w 2919361"/>
                              <a:gd name="connsiteY4" fmla="*/ 0 h 17478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9361" h="1747883">
                                <a:moveTo>
                                  <a:pt x="1747884" y="0"/>
                                </a:moveTo>
                                <a:lnTo>
                                  <a:pt x="2919361" y="0"/>
                                </a:lnTo>
                                <a:lnTo>
                                  <a:pt x="1171478" y="1747883"/>
                                </a:lnTo>
                                <a:lnTo>
                                  <a:pt x="0" y="1747883"/>
                                </a:lnTo>
                                <a:lnTo>
                                  <a:pt x="1747884" y="0"/>
                                </a:lnTo>
                                <a:close/>
                              </a:path>
                            </a:pathLst>
                          </a:cu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t">
                          <a:noAutofit/>
                        </wps:bodyPr>
                      </wps:wsp>
                      <wps:wsp>
                        <wps:cNvPr id="2025261256" name="Top Parallelogram">
                          <a:extLst>
                            <a:ext uri="{C183D7F6-B498-43B3-948B-1728B52AA6E4}">
                              <adec:decorative xmlns:adec="http://schemas.microsoft.com/office/drawing/2017/decorative" val="1"/>
                            </a:ext>
                          </a:extLst>
                        </wps:cNvPr>
                        <wps:cNvSpPr/>
                        <wps:spPr>
                          <a:xfrm rot="2700000">
                            <a:off x="6609850" y="1809796"/>
                            <a:ext cx="828000" cy="2358000"/>
                          </a:xfrm>
                          <a:custGeom>
                            <a:avLst/>
                            <a:gdLst>
                              <a:gd name="connsiteX0" fmla="*/ 0 w 828360"/>
                              <a:gd name="connsiteY0" fmla="*/ 0 h 2359614"/>
                              <a:gd name="connsiteX1" fmla="*/ 828360 w 828360"/>
                              <a:gd name="connsiteY1" fmla="*/ 828360 h 2359614"/>
                              <a:gd name="connsiteX2" fmla="*/ 828360 w 828360"/>
                              <a:gd name="connsiteY2" fmla="*/ 1531255 h 2359614"/>
                              <a:gd name="connsiteX3" fmla="*/ 0 w 828360"/>
                              <a:gd name="connsiteY3" fmla="*/ 2359614 h 2359614"/>
                            </a:gdLst>
                            <a:ahLst/>
                            <a:cxnLst>
                              <a:cxn ang="0">
                                <a:pos x="connsiteX0" y="connsiteY0"/>
                              </a:cxn>
                              <a:cxn ang="0">
                                <a:pos x="connsiteX1" y="connsiteY1"/>
                              </a:cxn>
                              <a:cxn ang="0">
                                <a:pos x="connsiteX2" y="connsiteY2"/>
                              </a:cxn>
                              <a:cxn ang="0">
                                <a:pos x="connsiteX3" y="connsiteY3"/>
                              </a:cxn>
                            </a:cxnLst>
                            <a:rect l="l" t="t" r="r" b="b"/>
                            <a:pathLst>
                              <a:path w="828360" h="2359614">
                                <a:moveTo>
                                  <a:pt x="0" y="0"/>
                                </a:moveTo>
                                <a:lnTo>
                                  <a:pt x="828360" y="828360"/>
                                </a:lnTo>
                                <a:lnTo>
                                  <a:pt x="828360" y="1531255"/>
                                </a:lnTo>
                                <a:lnTo>
                                  <a:pt x="0" y="2359614"/>
                                </a:lnTo>
                                <a:close/>
                              </a:path>
                            </a:pathLst>
                          </a:cu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t">
                          <a:noAutofit/>
                        </wps:bodyPr>
                      </wps:wsp>
                    </wpg:wgp>
                  </a:graphicData>
                </a:graphic>
              </wp:anchor>
            </w:drawing>
          </mc:Choice>
          <mc:Fallback>
            <w:pict>
              <v:group w14:anchorId="1EDC4B78" id="Back Cover Page Objects" o:spid="_x0000_s1026" alt="&quot;&quot;" style="position:absolute;margin-left:0;margin-top:0;width:645.9pt;height:843.3pt;z-index:-251658239;mso-position-horizontal-relative:page;mso-position-vertical-relative:page" coordsize="82028,1071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psos Logo" o:spid="_x0000_s1027" type="#_x0000_t75" alt="&quot;&quot;" style="position:absolute;left:63137;top:93326;width:712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">
                  <v:imagedata r:id="rId44" o:title=""/>
                </v:shape>
                <v:rect id="Background Box" o:spid="_x0000_s1028" alt="&quot;&quot;" style="position:absolute;width:75600;height:10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" fillcolor="#0a0f31" stroked="f" strokeweight="2pt"/>
                <v:shape id="Top Left Shape" o:spid="_x0000_s1029" alt="&quot;&quot;" style="position:absolute;width:75600;height:100008;visibility:visible;mso-wrap-style:square;v-text-anchor:top" coordsize="7559677,1000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" path="m,l7559675,r,1683432l7559677,1683432r,757011l2,10000118,2,1819275r-2,l,xe" fillcolor="#121b5a [3204]" stroked="f" strokeweight="2pt">
                  <v:path arrowok="t" o:connecttype="custom" o:connectlocs="0,0;7559998,0;7559998,1683547;7560000,1683547;7560000,2440609;2,10000800;2,1819399;0,1819399" o:connectangles="0,0,0,0,0,0,0,0"/>
                </v:shape>
                <v:shape id="Bottom Right Triangle" o:spid="_x0000_s1030" type="#_x0000_t6" alt="&quot;&quot;" style="position:absolute;left:34253;top:65604;width:41400;height:4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" fillcolor="#9fe5d8 [3209]" stroked="f" strokeweight="2pt">
                  <o:lock v:ext="edit" aspectratio="t"/>
                </v:shape>
                <v:shape id="Bottom Parallelogram" o:spid="_x0000_s1031" alt="&quot;&quot;" style="position:absolute;left:28883;top:89408;width:29196;height:17460;visibility:visible;mso-wrap-style:square;v-text-anchor:top" coordsize="2919361,174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" path="m1747884,l2919361,,1171478,1747883,,1747883,1747884,xe" fillcolor="#e2da51 [3205]" stroked="f" strokeweight="2pt">
                  <v:path arrowok="t" o:connecttype="custom" o:connectlocs="1748027,0;2919600,0;1171574,1746000;0,1746000;1748027,0" o:connectangles="0,0,0,0,0"/>
                </v:shape>
                <v:shape id="Top Parallelogram" o:spid="_x0000_s1032" alt="&quot;&quot;" style="position:absolute;left:66098;top:18097;width:8280;height:23580;rotation:45;visibility:visible;mso-wrap-style:square;v-text-anchor:top" coordsize="828360,235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" path="m,l828360,828360r,702895l,2359614,,xe" fillcolor="#1dafad [3215]" stroked="f" strokeweight="2pt">
                  <v:path arrowok="t" o:connecttype="custom" o:connectlocs="0,0;828000,827793;828000,1530208;0,2358000" o:connectangles="0,0,0,0"/>
                </v:shape>
                <w10:wrap anchorx="page" anchory="page"/>
              </v:group>
            </w:pict>
          </mc:Fallback>
        </mc:AlternateContent>
      </w:r>
      <w:r w:rsidR="009A1B85" w:rsidRPr="00D312A1">
        <w:rPr>
          <w:noProof/>
        </w:rPr>
        <mc:AlternateContent>
          <mc:Choice Requires="wps">
            <w:drawing>
              <wp:inline distT="0" distB="0" distL="0" distR="0" wp14:anchorId="4C93E0E6" wp14:editId="6027A75A">
                <wp:extent cx="6984000" cy="9900000"/>
                <wp:effectExtent l="0" t="0" r="0" b="0"/>
                <wp:docPr id="18" name="Boilerplate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9900000"/>
                        </a:xfrm>
                        <a:prstGeom prst="rect">
                          <a:avLst/>
                        </a:prstGeom>
                        <a:solidFill>
                          <a:srgbClr val="000000">
                            <a:alpha val="0"/>
                          </a:srgbClr>
                        </a:solidFill>
                        <a:ln w="3683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433E1" w14:textId="77777777" w:rsidR="009A1B85" w:rsidRPr="00C9677A" w:rsidRDefault="009A1B85" w:rsidP="00A94A05">
                            <w:pPr>
                              <w:spacing w:after="240" w:line="264" w:lineRule="auto"/>
                              <w:ind w:right="3402"/>
                              <w:rPr>
                                <w:rFonts w:ascii="Barlow Condensed ExtraBold" w:hAnsi="Barlow Condensed ExtraBold"/>
                                <w:color w:val="FFFFFF" w:themeColor="background1"/>
                                <w:sz w:val="48"/>
                                <w:szCs w:val="48"/>
                              </w:rPr>
                            </w:pPr>
                            <w:r w:rsidRPr="00C9677A">
                              <w:rPr>
                                <w:rFonts w:ascii="Barlow Condensed ExtraBold" w:hAnsi="Barlow Condensed ExtraBold"/>
                                <w:color w:val="FFFFFF" w:themeColor="background1"/>
                                <w:sz w:val="48"/>
                                <w:szCs w:val="48"/>
                              </w:rPr>
                              <w:t>For more information</w:t>
                            </w:r>
                          </w:p>
                          <w:p w14:paraId="3A06F690"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382DB227"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t: +44 (0)20 3059 5000</w:t>
                            </w:r>
                          </w:p>
                          <w:p w14:paraId="4C1852B7" w14:textId="77777777" w:rsidR="009A1B85" w:rsidRPr="00A94A05" w:rsidRDefault="004721BF" w:rsidP="00A94A05">
                            <w:pPr>
                              <w:spacing w:after="240" w:line="264" w:lineRule="auto"/>
                              <w:ind w:right="3402"/>
                              <w:rPr>
                                <w:color w:val="FFFFFF" w:themeColor="background1"/>
                              </w:rPr>
                            </w:pPr>
                            <w:hyperlink r:id="rId45" w:history="1">
                              <w:r w:rsidRPr="00A94A05">
                                <w:rPr>
                                  <w:rStyle w:val="Hyperlink"/>
                                  <w:color w:val="FFFFFF" w:themeColor="background1"/>
                                </w:rPr>
                                <w:t>www.ipsos.com/en-uk</w:t>
                              </w:r>
                            </w:hyperlink>
                            <w:r w:rsidR="009A1B85" w:rsidRPr="00A94A05">
                              <w:rPr>
                                <w:color w:val="FFFFFF" w:themeColor="background1"/>
                              </w:rPr>
                              <w:br/>
                            </w:r>
                            <w:hyperlink r:id="rId46" w:history="1">
                              <w:r w:rsidRPr="00A94A05">
                                <w:rPr>
                                  <w:rStyle w:val="Hyperlink"/>
                                  <w:color w:val="FFFFFF" w:themeColor="background1"/>
                                </w:rPr>
                                <w:t>http://twitter.com/IpsosUK</w:t>
                              </w:r>
                            </w:hyperlink>
                          </w:p>
                          <w:p w14:paraId="5C2A1A6F"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5644FA00"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wps:txbx>
                      <wps:bodyPr rot="0" vert="horz" wrap="square" lIns="0" tIns="0" rIns="360000" bIns="540000" anchor="t" anchorCtr="0" upright="1">
                        <a:noAutofit/>
                      </wps:bodyPr>
                    </wps:wsp>
                  </a:graphicData>
                </a:graphic>
              </wp:inline>
            </w:drawing>
          </mc:Choice>
          <mc:Fallback>
            <w:pict>
              <v:rect w14:anchorId="4C93E0E6" id="Boilerplate Text" o:spid="_x0000_s1030" style="width:549.9pt;height:7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" fillcolor="black" stroked="f" strokeweight="29pt">
                <v:fill opacity="0"/>
                <v:textbox inset="0,0,10mm,15mm">
                  <w:txbxContent>
                    <w:p w14:paraId="18C433E1" w14:textId="77777777" w:rsidR="009A1B85" w:rsidRPr="00C9677A" w:rsidRDefault="009A1B85" w:rsidP="00A94A05">
                      <w:pPr>
                        <w:spacing w:after="240" w:line="264" w:lineRule="auto"/>
                        <w:ind w:right="3402"/>
                        <w:rPr>
                          <w:rFonts w:ascii="Barlow Condensed ExtraBold" w:hAnsi="Barlow Condensed ExtraBold"/>
                          <w:color w:val="FFFFFF" w:themeColor="background1"/>
                          <w:sz w:val="48"/>
                          <w:szCs w:val="48"/>
                        </w:rPr>
                      </w:pPr>
                      <w:r w:rsidRPr="00C9677A">
                        <w:rPr>
                          <w:rFonts w:ascii="Barlow Condensed ExtraBold" w:hAnsi="Barlow Condensed ExtraBold"/>
                          <w:color w:val="FFFFFF" w:themeColor="background1"/>
                          <w:sz w:val="48"/>
                          <w:szCs w:val="48"/>
                        </w:rPr>
                        <w:t>For more information</w:t>
                      </w:r>
                    </w:p>
                    <w:p w14:paraId="3A06F690"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382DB227"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t: +44 (0)20 3059 5000</w:t>
                      </w:r>
                    </w:p>
                    <w:p w14:paraId="4C1852B7" w14:textId="77777777" w:rsidR="009A1B85" w:rsidRPr="00A94A05" w:rsidRDefault="004721BF" w:rsidP="00A94A05">
                      <w:pPr>
                        <w:spacing w:after="240" w:line="264" w:lineRule="auto"/>
                        <w:ind w:right="3402"/>
                        <w:rPr>
                          <w:color w:val="FFFFFF" w:themeColor="background1"/>
                        </w:rPr>
                      </w:pPr>
                      <w:hyperlink r:id="rId47" w:history="1">
                        <w:r w:rsidRPr="00A94A05">
                          <w:rPr>
                            <w:rStyle w:val="Hyperlink"/>
                            <w:color w:val="FFFFFF" w:themeColor="background1"/>
                          </w:rPr>
                          <w:t>www.ipsos.com/en-uk</w:t>
                        </w:r>
                      </w:hyperlink>
                      <w:r w:rsidR="009A1B85" w:rsidRPr="00A94A05">
                        <w:rPr>
                          <w:color w:val="FFFFFF" w:themeColor="background1"/>
                        </w:rPr>
                        <w:br/>
                      </w:r>
                      <w:hyperlink r:id="rId48" w:history="1">
                        <w:r w:rsidRPr="00A94A05">
                          <w:rPr>
                            <w:rStyle w:val="Hyperlink"/>
                            <w:color w:val="FFFFFF" w:themeColor="background1"/>
                          </w:rPr>
                          <w:t>http://twitter.com/IpsosUK</w:t>
                        </w:r>
                      </w:hyperlink>
                    </w:p>
                    <w:p w14:paraId="5C2A1A6F"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5644FA00"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v:textbox>
                <w10:anchorlock/>
              </v:rect>
            </w:pict>
          </mc:Fallback>
        </mc:AlternateContent>
      </w:r>
      <w:r w:rsidR="00712491" w:rsidRPr="00D312A1">
        <w:t xml:space="preserve"> </w:t>
      </w:r>
    </w:p>
    <w:sectPr w:rsidR="00804D13" w:rsidRPr="00D312A1" w:rsidSect="00D22735">
      <w:headerReference w:type="default" r:id="rId49"/>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543AA" w14:textId="77777777" w:rsidR="00E96E0D" w:rsidRDefault="00E96E0D">
      <w:r>
        <w:separator/>
      </w:r>
    </w:p>
    <w:p w14:paraId="6D018BB9" w14:textId="77777777" w:rsidR="00E96E0D" w:rsidRDefault="00E96E0D"/>
    <w:p w14:paraId="6F5A3689" w14:textId="77777777" w:rsidR="00E96E0D" w:rsidRDefault="00E96E0D" w:rsidP="00815DB5"/>
    <w:p w14:paraId="72EB0932" w14:textId="77777777" w:rsidR="00E96E0D" w:rsidRDefault="00E96E0D"/>
    <w:p w14:paraId="3DCCC4DE" w14:textId="77777777" w:rsidR="00E96E0D" w:rsidRDefault="00E96E0D"/>
    <w:p w14:paraId="73A93C4E" w14:textId="77777777" w:rsidR="00E96E0D" w:rsidRDefault="00E96E0D"/>
    <w:p w14:paraId="3E7B7D5D" w14:textId="77777777" w:rsidR="00E96E0D" w:rsidRDefault="00E96E0D"/>
    <w:p w14:paraId="22852A89" w14:textId="77777777" w:rsidR="00E96E0D" w:rsidRDefault="00E96E0D"/>
  </w:endnote>
  <w:endnote w:type="continuationSeparator" w:id="0">
    <w:p w14:paraId="2674C04F" w14:textId="77777777" w:rsidR="00E96E0D" w:rsidRDefault="00E96E0D">
      <w:r>
        <w:continuationSeparator/>
      </w:r>
    </w:p>
    <w:p w14:paraId="680262D3" w14:textId="77777777" w:rsidR="00E96E0D" w:rsidRDefault="00E96E0D"/>
    <w:p w14:paraId="3E962779" w14:textId="77777777" w:rsidR="00E96E0D" w:rsidRDefault="00E96E0D" w:rsidP="00815DB5"/>
    <w:p w14:paraId="2175193C" w14:textId="77777777" w:rsidR="00E96E0D" w:rsidRDefault="00E96E0D"/>
    <w:p w14:paraId="2455E931" w14:textId="77777777" w:rsidR="00E96E0D" w:rsidRDefault="00E96E0D"/>
    <w:p w14:paraId="0EDFC0D7" w14:textId="77777777" w:rsidR="00E96E0D" w:rsidRDefault="00E96E0D"/>
    <w:p w14:paraId="38F5A8E2" w14:textId="77777777" w:rsidR="00E96E0D" w:rsidRDefault="00E96E0D"/>
    <w:p w14:paraId="435CC975" w14:textId="77777777" w:rsidR="00E96E0D" w:rsidRDefault="00E96E0D"/>
  </w:endnote>
  <w:endnote w:type="continuationNotice" w:id="1">
    <w:p w14:paraId="5219B636" w14:textId="77777777" w:rsidR="00E96E0D" w:rsidRDefault="00E96E0D"/>
    <w:p w14:paraId="3F700D0F" w14:textId="77777777" w:rsidR="00E96E0D" w:rsidRDefault="00E96E0D"/>
    <w:p w14:paraId="48B1D150" w14:textId="77777777" w:rsidR="00E96E0D" w:rsidRDefault="00E96E0D"/>
    <w:p w14:paraId="68B7D43C" w14:textId="77777777" w:rsidR="00E96E0D" w:rsidRDefault="00E96E0D"/>
    <w:p w14:paraId="6F55EA65" w14:textId="77777777" w:rsidR="00E96E0D" w:rsidRDefault="00E96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rlow">
    <w:charset w:val="00"/>
    <w:family w:val="auto"/>
    <w:pitch w:val="variable"/>
    <w:sig w:usb0="20000007" w:usb1="00000000" w:usb2="00000000" w:usb3="00000000" w:csb0="00000193"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Semi Condensed ExtraBold">
    <w:altName w:val="Cambria"/>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rlow Condensed ExtraBol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4C557" w14:textId="4344500B" w:rsidR="00BF555A" w:rsidRPr="00BF555A" w:rsidRDefault="00BF555A" w:rsidP="00BF555A">
    <w:pPr>
      <w:pStyle w:val="FooterBES"/>
      <w:spacing w:after="120"/>
      <w:jc w:val="center"/>
      <w:rPr>
        <w:color w:val="808080" w:themeColor="background1" w:themeShade="80"/>
        <w:szCs w:val="14"/>
      </w:rPr>
    </w:pPr>
    <w:r w:rsidRPr="007D30BE">
      <w:rPr>
        <w:color w:val="158281" w:themeColor="text2" w:themeShade="BF"/>
        <w:szCs w:val="14"/>
        <w:shd w:val="clear" w:color="auto" w:fill="auto"/>
      </w:rPr>
      <w:t xml:space="preserve">24-096400-01 CQC MH Meds | Version </w:t>
    </w:r>
    <w:r w:rsidR="00C60F6C">
      <w:rPr>
        <w:color w:val="158281" w:themeColor="text2" w:themeShade="BF"/>
        <w:szCs w:val="14"/>
        <w:shd w:val="clear" w:color="auto" w:fill="auto"/>
      </w:rPr>
      <w:t>2</w:t>
    </w:r>
    <w:r w:rsidR="003B0E1E" w:rsidRPr="007D30BE">
      <w:rPr>
        <w:color w:val="158281" w:themeColor="text2" w:themeShade="BF"/>
        <w:szCs w:val="14"/>
        <w:shd w:val="clear" w:color="auto" w:fill="auto"/>
      </w:rPr>
      <w:t xml:space="preserve"> </w:t>
    </w:r>
    <w:r w:rsidRPr="007D30BE">
      <w:rPr>
        <w:color w:val="158281" w:themeColor="text2" w:themeShade="BF"/>
        <w:szCs w:val="14"/>
        <w:shd w:val="clear" w:color="auto" w:fill="auto"/>
      </w:rPr>
      <w:t xml:space="preserve">| Internal Use Only | This work was carried out in accordance with the requirements of the international quality standard for Market Research, ISO 20252, and with the Ipsos Terms and Conditions which can be found at https://www.ipsos.com/en-uk/legal. © Ipsos 2025 </w:t>
    </w:r>
  </w:p>
  <w:p w14:paraId="6809ACB8" w14:textId="7261F159" w:rsidR="00720B9D" w:rsidRPr="00BF555A" w:rsidRDefault="00720B9D" w:rsidP="00BF555A">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667D9" w14:textId="77777777" w:rsidR="00E96E0D" w:rsidRPr="00030A88" w:rsidRDefault="00E96E0D">
      <w:r w:rsidRPr="00030A88">
        <w:separator/>
      </w:r>
    </w:p>
    <w:p w14:paraId="5ACAC65F" w14:textId="77777777" w:rsidR="00E96E0D" w:rsidRDefault="00E96E0D"/>
    <w:p w14:paraId="302922D9" w14:textId="77777777" w:rsidR="00E96E0D" w:rsidRDefault="00E96E0D"/>
    <w:p w14:paraId="352AADBC" w14:textId="77777777" w:rsidR="00E96E0D" w:rsidRDefault="00E96E0D"/>
    <w:p w14:paraId="4157C30A" w14:textId="77777777" w:rsidR="00E96E0D" w:rsidRDefault="00E96E0D"/>
  </w:footnote>
  <w:footnote w:type="continuationSeparator" w:id="0">
    <w:p w14:paraId="2487795C" w14:textId="77777777" w:rsidR="00E96E0D" w:rsidRPr="0036539C" w:rsidRDefault="00E96E0D">
      <w:r w:rsidRPr="0036539C">
        <w:continuationSeparator/>
      </w:r>
    </w:p>
    <w:p w14:paraId="7C47733E" w14:textId="77777777" w:rsidR="00E96E0D" w:rsidRDefault="00E96E0D"/>
    <w:p w14:paraId="5C1D13E6" w14:textId="77777777" w:rsidR="00E96E0D" w:rsidRDefault="00E96E0D"/>
    <w:p w14:paraId="62913A7D" w14:textId="77777777" w:rsidR="00E96E0D" w:rsidRDefault="00E96E0D"/>
    <w:p w14:paraId="787DC8BD" w14:textId="77777777" w:rsidR="00E96E0D" w:rsidRDefault="00E96E0D"/>
  </w:footnote>
  <w:footnote w:type="continuationNotice" w:id="1">
    <w:p w14:paraId="4AAA0353" w14:textId="77777777" w:rsidR="00E96E0D" w:rsidRDefault="00E96E0D"/>
    <w:p w14:paraId="774E6A5B" w14:textId="77777777" w:rsidR="00E96E0D" w:rsidRDefault="00E96E0D"/>
    <w:p w14:paraId="165311C8" w14:textId="77777777" w:rsidR="00E96E0D" w:rsidRDefault="00E96E0D"/>
    <w:p w14:paraId="0BDDEEB7" w14:textId="77777777" w:rsidR="00E96E0D" w:rsidRDefault="00E96E0D"/>
    <w:p w14:paraId="5C1B99C7" w14:textId="77777777" w:rsidR="00E96E0D" w:rsidRDefault="00E96E0D"/>
  </w:footnote>
  <w:footnote w:id="2">
    <w:p w14:paraId="02924B73" w14:textId="77E2095F" w:rsidR="00DC0653" w:rsidRDefault="00DC0653" w:rsidP="00DC0653">
      <w:pPr>
        <w:pStyle w:val="FootnoteText"/>
        <w:numPr>
          <w:ilvl w:val="0"/>
          <w:numId w:val="0"/>
        </w:numPr>
      </w:pPr>
      <w:r>
        <w:rPr>
          <w:rStyle w:val="FootnoteReference"/>
        </w:rPr>
        <w:footnoteRef/>
      </w:r>
      <w:r>
        <w:t xml:space="preserve"> </w:t>
      </w:r>
      <w:hyperlink r:id="rId1" w:history="1">
        <w:r w:rsidRPr="00DC0653">
          <w:rPr>
            <w:rStyle w:val="Hyperlink"/>
            <w:sz w:val="16"/>
          </w:rPr>
          <w:t>The state of health care and adult social care in England 2023/24 - Care Quality Commission</w:t>
        </w:r>
      </w:hyperlink>
    </w:p>
  </w:footnote>
  <w:footnote w:id="3">
    <w:p w14:paraId="361829A8" w14:textId="0BE3C189" w:rsidR="00DC0653" w:rsidRDefault="00DC0653" w:rsidP="00DC0653">
      <w:pPr>
        <w:pStyle w:val="FootnoteText"/>
        <w:numPr>
          <w:ilvl w:val="0"/>
          <w:numId w:val="0"/>
        </w:numPr>
      </w:pPr>
      <w:r>
        <w:rPr>
          <w:rStyle w:val="FootnoteReference"/>
        </w:rPr>
        <w:footnoteRef/>
      </w:r>
      <w:r>
        <w:t xml:space="preserve"> </w:t>
      </w:r>
      <w:hyperlink r:id="rId2" w:history="1">
        <w:r w:rsidRPr="00DC0653">
          <w:rPr>
            <w:rStyle w:val="Hyperlink"/>
            <w:sz w:val="16"/>
          </w:rPr>
          <w:t>Special review of mental health services at Nottinghamshire Healthcare NHS Foundation Trust - Care Quality Commission</w:t>
        </w:r>
      </w:hyperlink>
    </w:p>
  </w:footnote>
  <w:footnote w:id="4">
    <w:p w14:paraId="6EDE138E" w14:textId="77777777" w:rsidR="00C360A0" w:rsidRDefault="00C360A0" w:rsidP="00C6523E">
      <w:pPr>
        <w:pStyle w:val="FootnoteText"/>
        <w:numPr>
          <w:ilvl w:val="0"/>
          <w:numId w:val="0"/>
        </w:numPr>
      </w:pPr>
      <w:r>
        <w:rPr>
          <w:rStyle w:val="FootnoteReference"/>
        </w:rPr>
        <w:footnoteRef/>
      </w:r>
      <w:r>
        <w:t xml:space="preserve"> </w:t>
      </w:r>
      <w:r w:rsidRPr="006706D6">
        <w:t>Partial responses were included in the analysis if participants answered key questions relevant to the research objectives.</w:t>
      </w:r>
    </w:p>
  </w:footnote>
  <w:footnote w:id="5">
    <w:p w14:paraId="4D2C04E3" w14:textId="52988338" w:rsidR="00C84A37" w:rsidRDefault="00C84A37" w:rsidP="00C84A37">
      <w:pPr>
        <w:pStyle w:val="FootnoteText"/>
        <w:numPr>
          <w:ilvl w:val="0"/>
          <w:numId w:val="0"/>
        </w:numPr>
      </w:pPr>
      <w:r>
        <w:rPr>
          <w:rStyle w:val="FootnoteReference"/>
        </w:rPr>
        <w:footnoteRef/>
      </w:r>
      <w:r>
        <w:t xml:space="preserve"> Percentages in the charts may not total 100% due to rounding, or in cases where participants were able to select multiple responses.</w:t>
      </w:r>
    </w:p>
  </w:footnote>
  <w:footnote w:id="6">
    <w:p w14:paraId="2E42E38D" w14:textId="2774C480" w:rsidR="00613C05" w:rsidRPr="00613C05" w:rsidRDefault="00613C05" w:rsidP="00613C05">
      <w:pPr>
        <w:pStyle w:val="04ABodyText"/>
        <w:numPr>
          <w:ilvl w:val="0"/>
          <w:numId w:val="0"/>
        </w:numPr>
        <w:rPr>
          <w:color w:val="auto"/>
        </w:rPr>
      </w:pPr>
      <w:r>
        <w:rPr>
          <w:rStyle w:val="FootnoteReference"/>
        </w:rPr>
        <w:footnoteRef/>
      </w:r>
      <w:r>
        <w:t xml:space="preserve"> </w:t>
      </w:r>
      <w:r w:rsidRPr="00613C05">
        <w:rPr>
          <w:color w:val="auto"/>
          <w:sz w:val="18"/>
          <w:szCs w:val="14"/>
        </w:rPr>
        <w:t xml:space="preserve">Participants in NHS mental health services are also more likely to say these three areas are effective. Survey participants working in mental health services </w:t>
      </w:r>
      <w:r>
        <w:rPr>
          <w:color w:val="auto"/>
          <w:sz w:val="18"/>
          <w:szCs w:val="14"/>
        </w:rPr>
        <w:t>are predominantly</w:t>
      </w:r>
      <w:r w:rsidRPr="00613C05">
        <w:rPr>
          <w:color w:val="auto"/>
          <w:sz w:val="18"/>
          <w:szCs w:val="14"/>
        </w:rPr>
        <w:t xml:space="preserve"> pharmacists so it is likely that the alignment in these two groups is because they are the same participants. Side effect monitoring and management: 72% pharmacists and 73% in NHS mental health services vs. 57% overall. Clear communication and documentation: 72% pharmacists and 68% in NHS mental health services vs. 61% overall. Supporting and educating family members and carers: 61% pharmacists and 61% in NHS mental health services vs. 49% overall. </w:t>
      </w:r>
    </w:p>
  </w:footnote>
  <w:footnote w:id="7">
    <w:p w14:paraId="6CC6CC8A" w14:textId="640AA158" w:rsidR="003B20B1" w:rsidRDefault="003B20B1" w:rsidP="003B20B1">
      <w:pPr>
        <w:pStyle w:val="FootnoteText"/>
        <w:numPr>
          <w:ilvl w:val="0"/>
          <w:numId w:val="0"/>
        </w:numPr>
      </w:pPr>
      <w:r>
        <w:rPr>
          <w:rStyle w:val="FootnoteReference"/>
        </w:rPr>
        <w:footnoteRef/>
      </w:r>
      <w:r>
        <w:t xml:space="preserve"> </w:t>
      </w:r>
      <w:hyperlink r:id="rId3" w:history="1">
        <w:r w:rsidRPr="003B20B1">
          <w:rPr>
            <w:rStyle w:val="Hyperlink"/>
            <w:sz w:val="16"/>
          </w:rPr>
          <w:t>https://www.nhs.uk/using-the-nhs/about-the-nhs/friends-and-family-test-fft/</w:t>
        </w:r>
      </w:hyperlink>
    </w:p>
  </w:footnote>
  <w:footnote w:id="8">
    <w:p w14:paraId="3C904709" w14:textId="77777777" w:rsidR="006C3011" w:rsidRPr="00B03C4A" w:rsidRDefault="006C3011" w:rsidP="00B03C4A">
      <w:pPr>
        <w:pStyle w:val="FootnoteText"/>
        <w:numPr>
          <w:ilvl w:val="0"/>
          <w:numId w:val="0"/>
        </w:numPr>
        <w:rPr>
          <w:szCs w:val="16"/>
        </w:rPr>
      </w:pPr>
      <w:r w:rsidRPr="00B03C4A">
        <w:rPr>
          <w:rStyle w:val="FootnoteReference"/>
          <w:szCs w:val="16"/>
        </w:rPr>
        <w:footnoteRef/>
      </w:r>
      <w:r w:rsidRPr="00B03C4A">
        <w:rPr>
          <w:szCs w:val="16"/>
        </w:rPr>
        <w:t xml:space="preserve"> </w:t>
      </w:r>
      <w:hyperlink r:id="rId4" w:history="1">
        <w:r w:rsidRPr="00B03C4A">
          <w:rPr>
            <w:rStyle w:val="Hyperlink"/>
            <w:sz w:val="16"/>
            <w:szCs w:val="16"/>
          </w:rPr>
          <w:t>community-mental-health-framework-for-adults-and-older-adults.pdf</w:t>
        </w:r>
      </w:hyperlink>
    </w:p>
  </w:footnote>
  <w:footnote w:id="9">
    <w:p w14:paraId="77756DD6" w14:textId="13A633C1" w:rsidR="00B37BBF" w:rsidRDefault="00B37BBF" w:rsidP="00B37BBF">
      <w:pPr>
        <w:pStyle w:val="FootnoteText"/>
        <w:numPr>
          <w:ilvl w:val="0"/>
          <w:numId w:val="0"/>
        </w:numPr>
      </w:pPr>
      <w:r>
        <w:rPr>
          <w:rStyle w:val="FootnoteReference"/>
        </w:rPr>
        <w:footnoteRef/>
      </w:r>
      <w:r>
        <w:t xml:space="preserve"> </w:t>
      </w:r>
      <w:hyperlink r:id="rId5" w:history="1">
        <w:r w:rsidRPr="00B37BBF">
          <w:rPr>
            <w:rStyle w:val="Hyperlink"/>
            <w:sz w:val="16"/>
          </w:rPr>
          <w:t>https://www.hee.nhs.uk/our-work/learning-disability/current-projects/oliver-mcgowan-mandatory-training-learning-disability-autism</w:t>
        </w:r>
      </w:hyperlink>
    </w:p>
  </w:footnote>
  <w:footnote w:id="10">
    <w:p w14:paraId="69B73F1F" w14:textId="77777777" w:rsidR="007C75D0" w:rsidRDefault="007C75D0" w:rsidP="00683E11">
      <w:pPr>
        <w:pStyle w:val="FootnoteText"/>
        <w:numPr>
          <w:ilvl w:val="0"/>
          <w:numId w:val="0"/>
        </w:numPr>
      </w:pPr>
      <w:r>
        <w:rPr>
          <w:rStyle w:val="FootnoteReference"/>
        </w:rPr>
        <w:footnoteRef/>
      </w:r>
      <w:r>
        <w:t xml:space="preserve"> </w:t>
      </w:r>
      <w:r w:rsidRPr="00CD4B27">
        <w:t>https://www.kingsfund.org.uk/insight-and-analysis/reports/impact-cqc-provider-performance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8D75" w14:textId="68876EC8" w:rsidR="00720B9D" w:rsidRPr="0046602D" w:rsidRDefault="000E6193" w:rsidP="002A545A">
    <w:pPr>
      <w:tabs>
        <w:tab w:val="right" w:pos="10205"/>
      </w:tabs>
      <w:spacing w:before="66"/>
      <w:rPr>
        <w:rFonts w:cs="Segoe UI Light"/>
        <w:sz w:val="14"/>
        <w:szCs w:val="14"/>
      </w:rPr>
    </w:pPr>
    <w:r w:rsidRPr="0046602D">
      <w:rPr>
        <w:sz w:val="14"/>
        <w:szCs w:val="14"/>
      </w:rPr>
      <w:t>Ipsos</w:t>
    </w:r>
    <w:r w:rsidR="00720B9D" w:rsidRPr="0046602D">
      <w:rPr>
        <w:sz w:val="14"/>
        <w:szCs w:val="14"/>
      </w:rPr>
      <w:t xml:space="preserve"> | </w:t>
    </w:r>
    <w:r w:rsidR="00D64095">
      <w:rPr>
        <w:sz w:val="14"/>
        <w:szCs w:val="14"/>
      </w:rPr>
      <w:t>CQC Managing Mental</w:t>
    </w:r>
    <w:r w:rsidR="00D64095">
      <w:rPr>
        <w:sz w:val="14"/>
        <w:szCs w:val="14"/>
      </w:rPr>
      <w:t xml:space="preserve"> Health Medicines in the Community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A830" w14:textId="2A4819D8" w:rsidR="00FD2AD4" w:rsidRPr="00EC6087" w:rsidRDefault="000E6193" w:rsidP="00EC6087">
    <w:pPr>
      <w:tabs>
        <w:tab w:val="right" w:pos="10205"/>
      </w:tabs>
      <w:rPr>
        <w:rFonts w:ascii="Segoe UI Light" w:hAnsi="Segoe UI Light" w:cs="Segoe UI Light"/>
        <w:sz w:val="14"/>
        <w:szCs w:val="14"/>
      </w:rPr>
    </w:pPr>
    <w:r w:rsidRPr="00414C91">
      <w:rPr>
        <w:sz w:val="14"/>
        <w:szCs w:val="14"/>
      </w:rPr>
      <w:t>Ipsos</w:t>
    </w:r>
    <w:r w:rsidR="00720B9D" w:rsidRPr="00414C91">
      <w:rPr>
        <w:sz w:val="14"/>
        <w:szCs w:val="14"/>
      </w:rPr>
      <w:t xml:space="preserve"> | </w:t>
    </w:r>
    <w:r w:rsidR="006C7302">
      <w:rPr>
        <w:sz w:val="14"/>
        <w:szCs w:val="14"/>
      </w:rPr>
      <w:t>CQC Managing Mental Health Medicines in the Community</w:t>
    </w:r>
    <w:r w:rsidR="00720B9D">
      <w:rPr>
        <w:sz w:val="14"/>
        <w:szCs w:val="14"/>
      </w:rPr>
      <w:tab/>
    </w:r>
    <w:r w:rsidR="00720B9D" w:rsidRPr="00414C91">
      <w:rPr>
        <w:rFonts w:ascii="Barlow Semi Condensed ExtraBold" w:hAnsi="Barlow Semi Condensed ExtraBold"/>
        <w:sz w:val="18"/>
        <w:szCs w:val="18"/>
      </w:rPr>
      <w:fldChar w:fldCharType="begin"/>
    </w:r>
    <w:r w:rsidR="00720B9D" w:rsidRPr="00414C91">
      <w:rPr>
        <w:rFonts w:ascii="Barlow Semi Condensed ExtraBold" w:hAnsi="Barlow Semi Condensed ExtraBold"/>
        <w:sz w:val="18"/>
        <w:szCs w:val="18"/>
      </w:rPr>
      <w:instrText xml:space="preserve"> PAGE   \* MERGEFORMAT </w:instrText>
    </w:r>
    <w:r w:rsidR="00720B9D" w:rsidRPr="00414C91">
      <w:rPr>
        <w:rFonts w:ascii="Barlow Semi Condensed ExtraBold" w:hAnsi="Barlow Semi Condensed ExtraBold"/>
        <w:sz w:val="18"/>
        <w:szCs w:val="18"/>
      </w:rPr>
      <w:fldChar w:fldCharType="separate"/>
    </w:r>
    <w:r w:rsidR="00720B9D" w:rsidRPr="00414C91">
      <w:rPr>
        <w:rFonts w:ascii="Barlow Semi Condensed ExtraBold" w:hAnsi="Barlow Semi Condensed ExtraBold"/>
        <w:sz w:val="18"/>
        <w:szCs w:val="18"/>
      </w:rPr>
      <w:t>11</w:t>
    </w:r>
    <w:r w:rsidR="00720B9D" w:rsidRPr="00414C91">
      <w:rPr>
        <w:rFonts w:ascii="Barlow Semi Condensed ExtraBold" w:hAnsi="Barlow Semi Condensed ExtraBold"/>
        <w:noProof/>
        <w:sz w:val="18"/>
        <w:szCs w:val="18"/>
      </w:rPr>
      <w:fldChar w:fldCharType="end"/>
    </w:r>
  </w:p>
  <w:p w14:paraId="6AA51705" w14:textId="77777777" w:rsidR="00473855" w:rsidRDefault="00473855"/>
  <w:p w14:paraId="5A7115FF" w14:textId="77777777" w:rsidR="00353B28" w:rsidRDefault="00353B28"/>
</w:hdr>
</file>

<file path=word/intelligence2.xml><?xml version="1.0" encoding="utf-8"?>
<int2:intelligence xmlns:int2="http://schemas.microsoft.com/office/intelligence/2020/intelligence" xmlns:oel="http://schemas.microsoft.com/office/2019/extlst">
  <int2:observations>
    <int2:bookmark int2:bookmarkName="_Int_DkoaB2vf" int2:invalidationBookmarkName="" int2:hashCode="PydjB0c3hXomnO" int2:id="CjHZFeW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D33"/>
    <w:multiLevelType w:val="hybridMultilevel"/>
    <w:tmpl w:val="45A4111C"/>
    <w:lvl w:ilvl="0" w:tplc="CFACAF4A">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6121FC"/>
    <w:multiLevelType w:val="hybridMultilevel"/>
    <w:tmpl w:val="2C449A86"/>
    <w:lvl w:ilvl="0" w:tplc="89B0AE34">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D1C1F"/>
    <w:multiLevelType w:val="hybridMultilevel"/>
    <w:tmpl w:val="023E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208FB"/>
    <w:multiLevelType w:val="multilevel"/>
    <w:tmpl w:val="468253E8"/>
    <w:styleLink w:val="JayeshNavinShahEasterEgg"/>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000000" w:themeColor="text1"/>
      </w:rPr>
    </w:lvl>
    <w:lvl w:ilvl="2">
      <w:start w:val="1"/>
      <w:numFmt w:val="bullet"/>
      <w:lvlText w:val="−"/>
      <w:lvlJc w:val="left"/>
      <w:pPr>
        <w:ind w:left="851" w:hanging="284"/>
      </w:pPr>
      <w:rPr>
        <w:rFonts w:ascii="Arial" w:hAnsi="Arial" w:hint="default"/>
        <w:color w:val="000000" w:themeColor="text1"/>
      </w:rPr>
    </w:lvl>
    <w:lvl w:ilvl="3">
      <w:start w:val="1"/>
      <w:numFmt w:val="bullet"/>
      <w:lvlRestart w:val="1"/>
      <w:lvlText w:val="▪"/>
      <w:lvlJc w:val="left"/>
      <w:pPr>
        <w:ind w:left="567" w:hanging="283"/>
      </w:pPr>
      <w:rPr>
        <w:rFonts w:ascii="Arial" w:hAnsi="Arial" w:hint="default"/>
        <w:b w:val="0"/>
        <w:i w:val="0"/>
        <w:color w:val="000000" w:themeColor="text1"/>
      </w:rPr>
    </w:lvl>
    <w:lvl w:ilvl="4">
      <w:start w:val="1"/>
      <w:numFmt w:val="decimal"/>
      <w:lvlRestart w:val="1"/>
      <w:lvlText w:val="%5."/>
      <w:lvlJc w:val="left"/>
      <w:pPr>
        <w:ind w:left="567" w:hanging="283"/>
      </w:pPr>
      <w:rPr>
        <w:rFonts w:ascii="Arial" w:hAnsi="Arial" w:hint="default"/>
        <w:b/>
        <w:i w:val="0"/>
        <w:color w:val="000000" w:themeColor="text1"/>
      </w:rPr>
    </w:lvl>
    <w:lvl w:ilvl="5">
      <w:start w:val="1"/>
      <w:numFmt w:val="lowerLetter"/>
      <w:lvlText w:val="%6."/>
      <w:lvlJc w:val="left"/>
      <w:pPr>
        <w:ind w:left="851" w:hanging="284"/>
      </w:pPr>
      <w:rPr>
        <w:rFonts w:ascii="Arial" w:hAnsi="Arial" w:hint="default"/>
        <w:b/>
        <w:i w:val="0"/>
        <w:color w:val="000000" w:themeColor="text1"/>
      </w:rPr>
    </w:lvl>
    <w:lvl w:ilvl="6">
      <w:start w:val="1"/>
      <w:numFmt w:val="decimal"/>
      <w:lvlRestart w:val="1"/>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502848"/>
    <w:multiLevelType w:val="hybridMultilevel"/>
    <w:tmpl w:val="C846D01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7B1599"/>
    <w:multiLevelType w:val="multilevel"/>
    <w:tmpl w:val="70480CAE"/>
    <w:styleLink w:val="JayeshNavinShahEasterEgg2"/>
    <w:lvl w:ilvl="0">
      <w:start w:val="1"/>
      <w:numFmt w:val="decimal"/>
      <w:pStyle w:val="01BMainHeadingNumberedTOC"/>
      <w:lvlText w:val="%1"/>
      <w:lvlJc w:val="left"/>
      <w:pPr>
        <w:ind w:left="10773"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098F6755"/>
    <w:multiLevelType w:val="hybridMultilevel"/>
    <w:tmpl w:val="B7F49752"/>
    <w:lvl w:ilvl="0" w:tplc="9526426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A9716E"/>
    <w:multiLevelType w:val="hybridMultilevel"/>
    <w:tmpl w:val="ED3C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0C558F"/>
    <w:multiLevelType w:val="hybridMultilevel"/>
    <w:tmpl w:val="1CA4489C"/>
    <w:lvl w:ilvl="0" w:tplc="F91A1F44">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C51C15"/>
    <w:multiLevelType w:val="hybridMultilevel"/>
    <w:tmpl w:val="085AA6CA"/>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FF634A"/>
    <w:multiLevelType w:val="hybridMultilevel"/>
    <w:tmpl w:val="ACAE37FE"/>
    <w:lvl w:ilvl="0" w:tplc="9260DED8">
      <w:start w:val="1"/>
      <w:numFmt w:val="decimal"/>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1162B99"/>
    <w:multiLevelType w:val="hybridMultilevel"/>
    <w:tmpl w:val="860E5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9779B5"/>
    <w:multiLevelType w:val="hybridMultilevel"/>
    <w:tmpl w:val="CB8A10DC"/>
    <w:lvl w:ilvl="0" w:tplc="B36E2E5E">
      <w:start w:val="2"/>
      <w:numFmt w:val="bullet"/>
      <w:lvlText w:val="-"/>
      <w:lvlJc w:val="left"/>
      <w:pPr>
        <w:ind w:left="720" w:hanging="360"/>
      </w:pPr>
      <w:rPr>
        <w:rFonts w:ascii="Aptos" w:eastAsia="MS Mincho"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20DA2"/>
    <w:multiLevelType w:val="hybridMultilevel"/>
    <w:tmpl w:val="766CB1EA"/>
    <w:lvl w:ilvl="0" w:tplc="F8BCF604">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330BD2"/>
    <w:multiLevelType w:val="hybridMultilevel"/>
    <w:tmpl w:val="05CCC554"/>
    <w:lvl w:ilvl="0" w:tplc="AF8036E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8E5FFA"/>
    <w:multiLevelType w:val="hybridMultilevel"/>
    <w:tmpl w:val="702252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21DD46FA"/>
    <w:multiLevelType w:val="hybridMultilevel"/>
    <w:tmpl w:val="342E2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861ADB"/>
    <w:multiLevelType w:val="hybridMultilevel"/>
    <w:tmpl w:val="D7CA1346"/>
    <w:lvl w:ilvl="0" w:tplc="B36E2E5E">
      <w:start w:val="2"/>
      <w:numFmt w:val="bullet"/>
      <w:lvlText w:val="-"/>
      <w:lvlJc w:val="left"/>
      <w:pPr>
        <w:ind w:left="720" w:hanging="360"/>
      </w:pPr>
      <w:rPr>
        <w:rFonts w:ascii="Aptos" w:eastAsia="MS Mincho"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463575"/>
    <w:multiLevelType w:val="hybridMultilevel"/>
    <w:tmpl w:val="1CEAAED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6B078C9"/>
    <w:multiLevelType w:val="hybridMultilevel"/>
    <w:tmpl w:val="71E016D6"/>
    <w:lvl w:ilvl="0" w:tplc="57F24CB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0A1CD2"/>
    <w:multiLevelType w:val="hybridMultilevel"/>
    <w:tmpl w:val="D774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75795"/>
    <w:multiLevelType w:val="hybridMultilevel"/>
    <w:tmpl w:val="98E4E92A"/>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981DA3"/>
    <w:multiLevelType w:val="hybridMultilevel"/>
    <w:tmpl w:val="A1ACD1CC"/>
    <w:lvl w:ilvl="0" w:tplc="F5904DF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540501"/>
    <w:multiLevelType w:val="hybridMultilevel"/>
    <w:tmpl w:val="5E0682F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3334044B"/>
    <w:multiLevelType w:val="hybridMultilevel"/>
    <w:tmpl w:val="10AE6336"/>
    <w:lvl w:ilvl="0" w:tplc="9EA6DE38">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3587A44"/>
    <w:multiLevelType w:val="hybridMultilevel"/>
    <w:tmpl w:val="BD54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2B27C3"/>
    <w:multiLevelType w:val="hybridMultilevel"/>
    <w:tmpl w:val="44783E62"/>
    <w:lvl w:ilvl="0" w:tplc="B7C47BEE">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CFB338A"/>
    <w:multiLevelType w:val="hybridMultilevel"/>
    <w:tmpl w:val="4D04E708"/>
    <w:lvl w:ilvl="0" w:tplc="C19AE09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413801"/>
    <w:multiLevelType w:val="hybridMultilevel"/>
    <w:tmpl w:val="5536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911794"/>
    <w:multiLevelType w:val="hybridMultilevel"/>
    <w:tmpl w:val="2774F1AE"/>
    <w:lvl w:ilvl="0" w:tplc="4AAAA932">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9D3118"/>
    <w:multiLevelType w:val="hybridMultilevel"/>
    <w:tmpl w:val="067AC6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2D81A85"/>
    <w:multiLevelType w:val="hybridMultilevel"/>
    <w:tmpl w:val="579A0E5A"/>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2" w15:restartNumberingAfterBreak="0">
    <w:nsid w:val="447C78C2"/>
    <w:multiLevelType w:val="hybridMultilevel"/>
    <w:tmpl w:val="5324EDDE"/>
    <w:lvl w:ilvl="0" w:tplc="26A0317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3D44A8"/>
    <w:multiLevelType w:val="hybridMultilevel"/>
    <w:tmpl w:val="D47E9EA8"/>
    <w:lvl w:ilvl="0" w:tplc="079AF556">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E17018"/>
    <w:multiLevelType w:val="hybridMultilevel"/>
    <w:tmpl w:val="2C72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A72808"/>
    <w:multiLevelType w:val="hybridMultilevel"/>
    <w:tmpl w:val="EBF8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C35071"/>
    <w:multiLevelType w:val="hybridMultilevel"/>
    <w:tmpl w:val="F20C7D02"/>
    <w:lvl w:ilvl="0" w:tplc="5A501A2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81F202B"/>
    <w:multiLevelType w:val="multilevel"/>
    <w:tmpl w:val="D97AB4FA"/>
    <w:lvl w:ilvl="0">
      <w:start w:val="2"/>
      <w:numFmt w:val="bullet"/>
      <w:lvlText w:val="-"/>
      <w:lvlJc w:val="left"/>
      <w:pPr>
        <w:tabs>
          <w:tab w:val="num" w:pos="720"/>
        </w:tabs>
        <w:ind w:left="720" w:hanging="360"/>
      </w:pPr>
      <w:rPr>
        <w:rFonts w:ascii="Aptos" w:eastAsia="MS Mincho" w:hAnsi="Aptos" w:cstheme="minorBi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90465F6"/>
    <w:multiLevelType w:val="hybridMultilevel"/>
    <w:tmpl w:val="CA36F0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4B845653"/>
    <w:multiLevelType w:val="hybridMultilevel"/>
    <w:tmpl w:val="F9524C66"/>
    <w:lvl w:ilvl="0" w:tplc="466874B2">
      <w:start w:val="1"/>
      <w:numFmt w:val="decimal"/>
      <w:lvlText w:val="%1."/>
      <w:lvlJc w:val="left"/>
      <w:pPr>
        <w:ind w:left="1080" w:hanging="360"/>
      </w:pPr>
      <w:rPr>
        <w:rFonts w:ascii="Arial" w:eastAsiaTheme="minorHAnsi" w:hAnsi="Arial" w:cs="Arial"/>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2833ADE"/>
    <w:multiLevelType w:val="hybridMultilevel"/>
    <w:tmpl w:val="5B4C0B48"/>
    <w:lvl w:ilvl="0" w:tplc="127A459C">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3896FE5"/>
    <w:multiLevelType w:val="hybridMultilevel"/>
    <w:tmpl w:val="E992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983270"/>
    <w:multiLevelType w:val="hybridMultilevel"/>
    <w:tmpl w:val="81DC47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5A6E0948"/>
    <w:multiLevelType w:val="hybridMultilevel"/>
    <w:tmpl w:val="11E60D32"/>
    <w:lvl w:ilvl="0" w:tplc="B36E2E5E">
      <w:start w:val="2"/>
      <w:numFmt w:val="bullet"/>
      <w:lvlText w:val="-"/>
      <w:lvlJc w:val="left"/>
      <w:pPr>
        <w:ind w:left="720" w:hanging="360"/>
      </w:pPr>
      <w:rPr>
        <w:rFonts w:ascii="Aptos" w:eastAsia="MS Mincho"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D7259A"/>
    <w:multiLevelType w:val="hybridMultilevel"/>
    <w:tmpl w:val="94CE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1625C5"/>
    <w:multiLevelType w:val="hybridMultilevel"/>
    <w:tmpl w:val="3E5E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217ABD"/>
    <w:multiLevelType w:val="hybridMultilevel"/>
    <w:tmpl w:val="393CF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9611E6"/>
    <w:multiLevelType w:val="hybridMultilevel"/>
    <w:tmpl w:val="4DA40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F34A08"/>
    <w:multiLevelType w:val="hybridMultilevel"/>
    <w:tmpl w:val="BF9C7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0C0896"/>
    <w:multiLevelType w:val="hybridMultilevel"/>
    <w:tmpl w:val="45A4111C"/>
    <w:lvl w:ilvl="0" w:tplc="FFFFFFFF">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0A26CA2"/>
    <w:multiLevelType w:val="hybridMultilevel"/>
    <w:tmpl w:val="848C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DB6B58"/>
    <w:multiLevelType w:val="hybridMultilevel"/>
    <w:tmpl w:val="A3B0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EA7EE3"/>
    <w:multiLevelType w:val="hybridMultilevel"/>
    <w:tmpl w:val="C846D01E"/>
    <w:lvl w:ilvl="0" w:tplc="9A8C68C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353285B"/>
    <w:multiLevelType w:val="hybridMultilevel"/>
    <w:tmpl w:val="63DE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2F2636"/>
    <w:multiLevelType w:val="hybridMultilevel"/>
    <w:tmpl w:val="A1640E14"/>
    <w:lvl w:ilvl="0" w:tplc="9B5CAEC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6A63C0A"/>
    <w:multiLevelType w:val="hybridMultilevel"/>
    <w:tmpl w:val="1AE8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F80E58"/>
    <w:multiLevelType w:val="hybridMultilevel"/>
    <w:tmpl w:val="3498FDDA"/>
    <w:lvl w:ilvl="0" w:tplc="479A71CE">
      <w:start w:val="1"/>
      <w:numFmt w:val="decimal"/>
      <w:lvlText w:val="%1."/>
      <w:lvlJc w:val="left"/>
      <w:pPr>
        <w:ind w:left="720" w:hanging="360"/>
      </w:pPr>
      <w:rPr>
        <w:rFonts w:hint="default"/>
        <w:b w:val="0"/>
        <w:bCs/>
        <w:i w:val="0"/>
        <w:i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7E17B3F"/>
    <w:multiLevelType w:val="hybridMultilevel"/>
    <w:tmpl w:val="CDA85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C76C82"/>
    <w:multiLevelType w:val="hybridMultilevel"/>
    <w:tmpl w:val="27A4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745E1B"/>
    <w:multiLevelType w:val="hybridMultilevel"/>
    <w:tmpl w:val="B26C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43100D"/>
    <w:multiLevelType w:val="hybridMultilevel"/>
    <w:tmpl w:val="E29A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A72E4F"/>
    <w:multiLevelType w:val="hybridMultilevel"/>
    <w:tmpl w:val="BC849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3C12AF"/>
    <w:multiLevelType w:val="hybridMultilevel"/>
    <w:tmpl w:val="92BA8FF0"/>
    <w:lvl w:ilvl="0" w:tplc="1B0CE96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612647F"/>
    <w:multiLevelType w:val="hybridMultilevel"/>
    <w:tmpl w:val="84AE7DDC"/>
    <w:lvl w:ilvl="0" w:tplc="87C07468">
      <w:start w:val="1"/>
      <w:numFmt w:val="bullet"/>
      <w:pStyle w:val="04ABodyText"/>
      <w:suff w:val="nothing"/>
      <w:lvlText w:val=""/>
      <w:lvlJc w:val="left"/>
      <w:pPr>
        <w:ind w:left="0" w:firstLine="0"/>
      </w:pPr>
      <w:rPr>
        <w:rFonts w:ascii="Symbol" w:hAnsi="Symbol" w:hint="default"/>
      </w:rPr>
    </w:lvl>
    <w:lvl w:ilvl="1" w:tplc="08090001">
      <w:start w:val="1"/>
      <w:numFmt w:val="bullet"/>
      <w:lvlText w:val=""/>
      <w:lvlJc w:val="left"/>
      <w:pPr>
        <w:ind w:left="720" w:hanging="360"/>
      </w:pPr>
      <w:rPr>
        <w:rFonts w:ascii="Symbol" w:hAnsi="Symbol" w:hint="default"/>
      </w:rPr>
    </w:lvl>
    <w:lvl w:ilvl="2" w:tplc="FDC656BE">
      <w:start w:val="1"/>
      <w:numFmt w:val="bullet"/>
      <w:lvlText w:val="−"/>
      <w:lvlJc w:val="left"/>
      <w:pPr>
        <w:ind w:left="567" w:firstLine="0"/>
      </w:pPr>
      <w:rPr>
        <w:rFonts w:ascii="Arial" w:hAnsi="Arial" w:hint="default"/>
        <w:color w:val="000000" w:themeColor="text1"/>
      </w:rPr>
    </w:lvl>
    <w:lvl w:ilvl="3" w:tplc="073009C0">
      <w:start w:val="1"/>
      <w:numFmt w:val="decimal"/>
      <w:lvlRestart w:val="1"/>
      <w:pStyle w:val="06ANumberedList1stlevel"/>
      <w:lvlText w:val="%4"/>
      <w:lvlJc w:val="left"/>
      <w:pPr>
        <w:ind w:left="284" w:firstLine="0"/>
      </w:pPr>
      <w:rPr>
        <w:b/>
        <w:bCs/>
        <w:i w:val="0"/>
        <w:color w:val="000000" w:themeColor="text1"/>
      </w:rPr>
    </w:lvl>
    <w:lvl w:ilvl="4" w:tplc="8772C71A">
      <w:start w:val="1"/>
      <w:numFmt w:val="lowerLetter"/>
      <w:lvlRestart w:val="1"/>
      <w:pStyle w:val="06BNumberedList2ndlevel"/>
      <w:lvlText w:val="%5."/>
      <w:lvlJc w:val="left"/>
      <w:pPr>
        <w:ind w:left="993" w:hanging="283"/>
      </w:pPr>
      <w:rPr>
        <w:b/>
        <w:i w:val="0"/>
        <w:color w:val="000000" w:themeColor="text1"/>
      </w:rPr>
    </w:lvl>
    <w:lvl w:ilvl="5" w:tplc="D8941D64">
      <w:start w:val="1"/>
      <w:numFmt w:val="lowerLetter"/>
      <w:lvlText w:val="%6."/>
      <w:lvlJc w:val="left"/>
      <w:pPr>
        <w:ind w:left="851" w:hanging="284"/>
      </w:pPr>
      <w:rPr>
        <w:rFonts w:ascii="Arial" w:hAnsi="Arial" w:hint="default"/>
        <w:b/>
        <w:i w:val="0"/>
        <w:color w:val="000000" w:themeColor="text1"/>
      </w:rPr>
    </w:lvl>
    <w:lvl w:ilvl="6" w:tplc="F5D20F68">
      <w:start w:val="1"/>
      <w:numFmt w:val="decimal"/>
      <w:lvlRestart w:val="1"/>
      <w:pStyle w:val="06CNumberedListwithoutspacing1stlevel"/>
      <w:lvlText w:val="%7."/>
      <w:lvlJc w:val="left"/>
      <w:pPr>
        <w:ind w:left="567" w:hanging="283"/>
      </w:pPr>
      <w:rPr>
        <w:rFonts w:ascii="Barlow" w:hAnsi="Barlow" w:hint="default"/>
        <w:b/>
        <w:i w:val="0"/>
        <w:color w:val="000000" w:themeColor="text1"/>
      </w:rPr>
    </w:lvl>
    <w:lvl w:ilvl="7" w:tplc="5ACCD0BE">
      <w:start w:val="1"/>
      <w:numFmt w:val="lowerLetter"/>
      <w:lvlText w:val="%8."/>
      <w:lvlJc w:val="left"/>
      <w:pPr>
        <w:ind w:left="2880" w:hanging="360"/>
      </w:pPr>
    </w:lvl>
    <w:lvl w:ilvl="8" w:tplc="9A0686A2">
      <w:start w:val="1"/>
      <w:numFmt w:val="lowerRoman"/>
      <w:lvlText w:val="%9."/>
      <w:lvlJc w:val="left"/>
      <w:pPr>
        <w:ind w:left="3240" w:hanging="360"/>
      </w:pPr>
    </w:lvl>
  </w:abstractNum>
  <w:abstractNum w:abstractNumId="64" w15:restartNumberingAfterBreak="0">
    <w:nsid w:val="76DA4A47"/>
    <w:multiLevelType w:val="hybridMultilevel"/>
    <w:tmpl w:val="E9002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156420"/>
    <w:multiLevelType w:val="multilevel"/>
    <w:tmpl w:val="552E251C"/>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66" w15:restartNumberingAfterBreak="0">
    <w:nsid w:val="7DD3524A"/>
    <w:multiLevelType w:val="hybridMultilevel"/>
    <w:tmpl w:val="5E72D9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7" w15:restartNumberingAfterBreak="0">
    <w:nsid w:val="7E071A29"/>
    <w:multiLevelType w:val="hybridMultilevel"/>
    <w:tmpl w:val="A92C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5B320C"/>
    <w:multiLevelType w:val="hybridMultilevel"/>
    <w:tmpl w:val="533EF9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570841140">
    <w:abstractNumId w:val="3"/>
  </w:num>
  <w:num w:numId="2" w16cid:durableId="1184201789">
    <w:abstractNumId w:val="5"/>
  </w:num>
  <w:num w:numId="3" w16cid:durableId="1521238581">
    <w:abstractNumId w:val="65"/>
  </w:num>
  <w:num w:numId="4" w16cid:durableId="2008164666">
    <w:abstractNumId w:val="21"/>
  </w:num>
  <w:num w:numId="5" w16cid:durableId="1107310575">
    <w:abstractNumId w:val="9"/>
  </w:num>
  <w:num w:numId="6" w16cid:durableId="61605516">
    <w:abstractNumId w:val="5"/>
    <w:lvlOverride w:ilvl="1">
      <w:lvl w:ilvl="1">
        <w:start w:val="1"/>
        <w:numFmt w:val="decimal"/>
        <w:pStyle w:val="02BSubheadingNumbered1stlevelTOC"/>
        <w:lvlText w:val="%1.%2"/>
        <w:lvlJc w:val="left"/>
        <w:pPr>
          <w:ind w:left="567" w:hanging="567"/>
        </w:pPr>
        <w:rPr>
          <w:color w:val="103C50" w:themeColor="background2"/>
        </w:rPr>
      </w:lvl>
    </w:lvlOverride>
  </w:num>
  <w:num w:numId="7" w16cid:durableId="1175463104">
    <w:abstractNumId w:val="7"/>
  </w:num>
  <w:num w:numId="8" w16cid:durableId="1340885343">
    <w:abstractNumId w:val="64"/>
  </w:num>
  <w:num w:numId="9" w16cid:durableId="609094957">
    <w:abstractNumId w:val="18"/>
  </w:num>
  <w:num w:numId="10" w16cid:durableId="1538615589">
    <w:abstractNumId w:val="2"/>
  </w:num>
  <w:num w:numId="11" w16cid:durableId="503400352">
    <w:abstractNumId w:val="68"/>
  </w:num>
  <w:num w:numId="12" w16cid:durableId="1482383487">
    <w:abstractNumId w:val="20"/>
  </w:num>
  <w:num w:numId="13" w16cid:durableId="1377047815">
    <w:abstractNumId w:val="45"/>
  </w:num>
  <w:num w:numId="14" w16cid:durableId="936642789">
    <w:abstractNumId w:val="57"/>
  </w:num>
  <w:num w:numId="15" w16cid:durableId="1578712013">
    <w:abstractNumId w:val="58"/>
  </w:num>
  <w:num w:numId="16" w16cid:durableId="931816239">
    <w:abstractNumId w:val="47"/>
  </w:num>
  <w:num w:numId="17" w16cid:durableId="101384850">
    <w:abstractNumId w:val="46"/>
  </w:num>
  <w:num w:numId="18" w16cid:durableId="76443180">
    <w:abstractNumId w:val="60"/>
  </w:num>
  <w:num w:numId="19" w16cid:durableId="807284067">
    <w:abstractNumId w:val="53"/>
  </w:num>
  <w:num w:numId="20" w16cid:durableId="1761370140">
    <w:abstractNumId w:val="63"/>
  </w:num>
  <w:num w:numId="21" w16cid:durableId="2091659305">
    <w:abstractNumId w:val="38"/>
  </w:num>
  <w:num w:numId="22" w16cid:durableId="1332561140">
    <w:abstractNumId w:val="67"/>
  </w:num>
  <w:num w:numId="23" w16cid:durableId="220873144">
    <w:abstractNumId w:val="55"/>
  </w:num>
  <w:num w:numId="24" w16cid:durableId="623928851">
    <w:abstractNumId w:val="25"/>
  </w:num>
  <w:num w:numId="25" w16cid:durableId="1229657842">
    <w:abstractNumId w:val="59"/>
  </w:num>
  <w:num w:numId="26" w16cid:durableId="1071998277">
    <w:abstractNumId w:val="35"/>
  </w:num>
  <w:num w:numId="27" w16cid:durableId="626744386">
    <w:abstractNumId w:val="15"/>
  </w:num>
  <w:num w:numId="28" w16cid:durableId="1023092637">
    <w:abstractNumId w:val="51"/>
  </w:num>
  <w:num w:numId="29" w16cid:durableId="267540291">
    <w:abstractNumId w:val="61"/>
  </w:num>
  <w:num w:numId="30" w16cid:durableId="1957250631">
    <w:abstractNumId w:val="31"/>
  </w:num>
  <w:num w:numId="31" w16cid:durableId="1807580036">
    <w:abstractNumId w:val="28"/>
  </w:num>
  <w:num w:numId="32" w16cid:durableId="994914895">
    <w:abstractNumId w:val="23"/>
  </w:num>
  <w:num w:numId="33" w16cid:durableId="753478221">
    <w:abstractNumId w:val="66"/>
  </w:num>
  <w:num w:numId="34" w16cid:durableId="735592664">
    <w:abstractNumId w:val="41"/>
  </w:num>
  <w:num w:numId="35" w16cid:durableId="819731795">
    <w:abstractNumId w:val="16"/>
  </w:num>
  <w:num w:numId="36" w16cid:durableId="1715158649">
    <w:abstractNumId w:val="44"/>
  </w:num>
  <w:num w:numId="37" w16cid:durableId="1051078861">
    <w:abstractNumId w:val="50"/>
  </w:num>
  <w:num w:numId="38" w16cid:durableId="1402752190">
    <w:abstractNumId w:val="43"/>
  </w:num>
  <w:num w:numId="39" w16cid:durableId="1124228862">
    <w:abstractNumId w:val="12"/>
  </w:num>
  <w:num w:numId="40" w16cid:durableId="605890940">
    <w:abstractNumId w:val="17"/>
  </w:num>
  <w:num w:numId="41" w16cid:durableId="1226260613">
    <w:abstractNumId w:val="37"/>
  </w:num>
  <w:num w:numId="42" w16cid:durableId="1414663917">
    <w:abstractNumId w:val="36"/>
  </w:num>
  <w:num w:numId="43" w16cid:durableId="920483646">
    <w:abstractNumId w:val="14"/>
  </w:num>
  <w:num w:numId="44" w16cid:durableId="556742513">
    <w:abstractNumId w:val="22"/>
  </w:num>
  <w:num w:numId="45" w16cid:durableId="240141673">
    <w:abstractNumId w:val="32"/>
  </w:num>
  <w:num w:numId="46" w16cid:durableId="412776116">
    <w:abstractNumId w:val="52"/>
  </w:num>
  <w:num w:numId="47" w16cid:durableId="600064427">
    <w:abstractNumId w:val="40"/>
  </w:num>
  <w:num w:numId="48" w16cid:durableId="726300363">
    <w:abstractNumId w:val="54"/>
  </w:num>
  <w:num w:numId="49" w16cid:durableId="2097939005">
    <w:abstractNumId w:val="39"/>
  </w:num>
  <w:num w:numId="50" w16cid:durableId="1412580315">
    <w:abstractNumId w:val="24"/>
  </w:num>
  <w:num w:numId="51" w16cid:durableId="271598621">
    <w:abstractNumId w:val="26"/>
  </w:num>
  <w:num w:numId="52" w16cid:durableId="881405703">
    <w:abstractNumId w:val="0"/>
  </w:num>
  <w:num w:numId="53" w16cid:durableId="688335716">
    <w:abstractNumId w:val="8"/>
  </w:num>
  <w:num w:numId="54" w16cid:durableId="184827126">
    <w:abstractNumId w:val="1"/>
  </w:num>
  <w:num w:numId="55" w16cid:durableId="1464348828">
    <w:abstractNumId w:val="10"/>
  </w:num>
  <w:num w:numId="56" w16cid:durableId="686060151">
    <w:abstractNumId w:val="13"/>
  </w:num>
  <w:num w:numId="57" w16cid:durableId="1723556009">
    <w:abstractNumId w:val="27"/>
  </w:num>
  <w:num w:numId="58" w16cid:durableId="1966236138">
    <w:abstractNumId w:val="62"/>
  </w:num>
  <w:num w:numId="59" w16cid:durableId="1991321617">
    <w:abstractNumId w:val="19"/>
  </w:num>
  <w:num w:numId="60" w16cid:durableId="769394381">
    <w:abstractNumId w:val="33"/>
  </w:num>
  <w:num w:numId="61" w16cid:durableId="17781710">
    <w:abstractNumId w:val="6"/>
  </w:num>
  <w:num w:numId="62" w16cid:durableId="1245843396">
    <w:abstractNumId w:val="29"/>
  </w:num>
  <w:num w:numId="63" w16cid:durableId="1109424431">
    <w:abstractNumId w:val="11"/>
  </w:num>
  <w:num w:numId="64" w16cid:durableId="433521479">
    <w:abstractNumId w:val="30"/>
  </w:num>
  <w:num w:numId="65" w16cid:durableId="274991669">
    <w:abstractNumId w:val="49"/>
  </w:num>
  <w:num w:numId="66" w16cid:durableId="3097063">
    <w:abstractNumId w:val="4"/>
  </w:num>
  <w:num w:numId="67" w16cid:durableId="195586530">
    <w:abstractNumId w:val="42"/>
  </w:num>
  <w:num w:numId="68" w16cid:durableId="1098796649">
    <w:abstractNumId w:val="34"/>
  </w:num>
  <w:num w:numId="69" w16cid:durableId="1857039103">
    <w:abstractNumId w:val="56"/>
  </w:num>
  <w:num w:numId="70" w16cid:durableId="1946572207">
    <w:abstractNumId w:val="4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6C6733"/>
    <w:rsid w:val="000009F9"/>
    <w:rsid w:val="00000DEF"/>
    <w:rsid w:val="00001023"/>
    <w:rsid w:val="00002499"/>
    <w:rsid w:val="0000285C"/>
    <w:rsid w:val="00002BD6"/>
    <w:rsid w:val="00002F26"/>
    <w:rsid w:val="000033EB"/>
    <w:rsid w:val="000038F9"/>
    <w:rsid w:val="00003BAC"/>
    <w:rsid w:val="00003D7B"/>
    <w:rsid w:val="0000425F"/>
    <w:rsid w:val="00004D23"/>
    <w:rsid w:val="00004F80"/>
    <w:rsid w:val="0000562A"/>
    <w:rsid w:val="00005794"/>
    <w:rsid w:val="00005ECF"/>
    <w:rsid w:val="0000745F"/>
    <w:rsid w:val="0000784C"/>
    <w:rsid w:val="00007CD2"/>
    <w:rsid w:val="00007CF7"/>
    <w:rsid w:val="000101EE"/>
    <w:rsid w:val="0001046F"/>
    <w:rsid w:val="00010D6A"/>
    <w:rsid w:val="00011618"/>
    <w:rsid w:val="000116D3"/>
    <w:rsid w:val="00011FF2"/>
    <w:rsid w:val="00012564"/>
    <w:rsid w:val="0001276F"/>
    <w:rsid w:val="00012901"/>
    <w:rsid w:val="00012B3C"/>
    <w:rsid w:val="000134DF"/>
    <w:rsid w:val="000135E4"/>
    <w:rsid w:val="00013986"/>
    <w:rsid w:val="00013AE5"/>
    <w:rsid w:val="00013B13"/>
    <w:rsid w:val="000148C5"/>
    <w:rsid w:val="00014D60"/>
    <w:rsid w:val="00014EAE"/>
    <w:rsid w:val="00015879"/>
    <w:rsid w:val="00015DEC"/>
    <w:rsid w:val="00015EEB"/>
    <w:rsid w:val="0001712B"/>
    <w:rsid w:val="0001735D"/>
    <w:rsid w:val="00020212"/>
    <w:rsid w:val="00021D76"/>
    <w:rsid w:val="000236C3"/>
    <w:rsid w:val="00024584"/>
    <w:rsid w:val="00024DE7"/>
    <w:rsid w:val="00024E3E"/>
    <w:rsid w:val="00025116"/>
    <w:rsid w:val="000254AE"/>
    <w:rsid w:val="000254C3"/>
    <w:rsid w:val="0002550E"/>
    <w:rsid w:val="000256E2"/>
    <w:rsid w:val="00025A64"/>
    <w:rsid w:val="00026553"/>
    <w:rsid w:val="000273A0"/>
    <w:rsid w:val="00027954"/>
    <w:rsid w:val="00027BEC"/>
    <w:rsid w:val="0003089C"/>
    <w:rsid w:val="00030A88"/>
    <w:rsid w:val="00030AA1"/>
    <w:rsid w:val="00030B5D"/>
    <w:rsid w:val="00031076"/>
    <w:rsid w:val="000310F7"/>
    <w:rsid w:val="00031103"/>
    <w:rsid w:val="00031614"/>
    <w:rsid w:val="00031E31"/>
    <w:rsid w:val="00031E56"/>
    <w:rsid w:val="00032F10"/>
    <w:rsid w:val="00033193"/>
    <w:rsid w:val="00033505"/>
    <w:rsid w:val="000336B0"/>
    <w:rsid w:val="0003378B"/>
    <w:rsid w:val="00033C0B"/>
    <w:rsid w:val="00033DB3"/>
    <w:rsid w:val="00034435"/>
    <w:rsid w:val="00034576"/>
    <w:rsid w:val="000345A1"/>
    <w:rsid w:val="000345A7"/>
    <w:rsid w:val="00035241"/>
    <w:rsid w:val="00035317"/>
    <w:rsid w:val="000353C8"/>
    <w:rsid w:val="00036220"/>
    <w:rsid w:val="00036BE0"/>
    <w:rsid w:val="00036EEE"/>
    <w:rsid w:val="00037F64"/>
    <w:rsid w:val="000404A3"/>
    <w:rsid w:val="00040648"/>
    <w:rsid w:val="000406BE"/>
    <w:rsid w:val="00040D26"/>
    <w:rsid w:val="00040D93"/>
    <w:rsid w:val="000413A9"/>
    <w:rsid w:val="00041E09"/>
    <w:rsid w:val="000427F2"/>
    <w:rsid w:val="00042B8D"/>
    <w:rsid w:val="00042C15"/>
    <w:rsid w:val="00042F35"/>
    <w:rsid w:val="00042F8D"/>
    <w:rsid w:val="0004324A"/>
    <w:rsid w:val="000436A1"/>
    <w:rsid w:val="00043DE0"/>
    <w:rsid w:val="00043EE8"/>
    <w:rsid w:val="00044339"/>
    <w:rsid w:val="000447CB"/>
    <w:rsid w:val="00045060"/>
    <w:rsid w:val="0004569F"/>
    <w:rsid w:val="00045D95"/>
    <w:rsid w:val="00045E69"/>
    <w:rsid w:val="0004605A"/>
    <w:rsid w:val="00046961"/>
    <w:rsid w:val="00046A4A"/>
    <w:rsid w:val="00046B92"/>
    <w:rsid w:val="00047AEE"/>
    <w:rsid w:val="000513B7"/>
    <w:rsid w:val="000518F0"/>
    <w:rsid w:val="00051CC3"/>
    <w:rsid w:val="00051DDF"/>
    <w:rsid w:val="000521AB"/>
    <w:rsid w:val="00052548"/>
    <w:rsid w:val="00052667"/>
    <w:rsid w:val="00052911"/>
    <w:rsid w:val="00052930"/>
    <w:rsid w:val="00052BB9"/>
    <w:rsid w:val="00054A84"/>
    <w:rsid w:val="00055109"/>
    <w:rsid w:val="00055167"/>
    <w:rsid w:val="000554B6"/>
    <w:rsid w:val="000556C9"/>
    <w:rsid w:val="000556EE"/>
    <w:rsid w:val="00055D2C"/>
    <w:rsid w:val="000563AF"/>
    <w:rsid w:val="00056617"/>
    <w:rsid w:val="0005684D"/>
    <w:rsid w:val="000569F2"/>
    <w:rsid w:val="00056B83"/>
    <w:rsid w:val="0005746E"/>
    <w:rsid w:val="00057514"/>
    <w:rsid w:val="00057FED"/>
    <w:rsid w:val="0006232A"/>
    <w:rsid w:val="00062445"/>
    <w:rsid w:val="000625F1"/>
    <w:rsid w:val="00063596"/>
    <w:rsid w:val="000638E8"/>
    <w:rsid w:val="00064839"/>
    <w:rsid w:val="00065A28"/>
    <w:rsid w:val="00066225"/>
    <w:rsid w:val="00066501"/>
    <w:rsid w:val="00066CFB"/>
    <w:rsid w:val="00067002"/>
    <w:rsid w:val="000674C9"/>
    <w:rsid w:val="0006766D"/>
    <w:rsid w:val="0006769F"/>
    <w:rsid w:val="00067E85"/>
    <w:rsid w:val="000708F4"/>
    <w:rsid w:val="00070C5C"/>
    <w:rsid w:val="0007105B"/>
    <w:rsid w:val="000718C6"/>
    <w:rsid w:val="00071FD7"/>
    <w:rsid w:val="00072363"/>
    <w:rsid w:val="0007255D"/>
    <w:rsid w:val="00072C22"/>
    <w:rsid w:val="00072E89"/>
    <w:rsid w:val="00073C42"/>
    <w:rsid w:val="000743C2"/>
    <w:rsid w:val="00074784"/>
    <w:rsid w:val="00074A69"/>
    <w:rsid w:val="0007502C"/>
    <w:rsid w:val="000750AB"/>
    <w:rsid w:val="00075303"/>
    <w:rsid w:val="00075747"/>
    <w:rsid w:val="000758B6"/>
    <w:rsid w:val="000758D5"/>
    <w:rsid w:val="00076387"/>
    <w:rsid w:val="00076652"/>
    <w:rsid w:val="00076CB5"/>
    <w:rsid w:val="00076CCC"/>
    <w:rsid w:val="0007709B"/>
    <w:rsid w:val="00077EAD"/>
    <w:rsid w:val="00077FBD"/>
    <w:rsid w:val="00077FF7"/>
    <w:rsid w:val="0008062C"/>
    <w:rsid w:val="00080856"/>
    <w:rsid w:val="00081BE2"/>
    <w:rsid w:val="0008286E"/>
    <w:rsid w:val="00083121"/>
    <w:rsid w:val="000834F2"/>
    <w:rsid w:val="00083E05"/>
    <w:rsid w:val="0008473B"/>
    <w:rsid w:val="0008494A"/>
    <w:rsid w:val="00084B89"/>
    <w:rsid w:val="00084F8D"/>
    <w:rsid w:val="00085122"/>
    <w:rsid w:val="00085147"/>
    <w:rsid w:val="00085553"/>
    <w:rsid w:val="00085DB3"/>
    <w:rsid w:val="00086920"/>
    <w:rsid w:val="00086BDA"/>
    <w:rsid w:val="00090F55"/>
    <w:rsid w:val="00091391"/>
    <w:rsid w:val="000917D1"/>
    <w:rsid w:val="00091C36"/>
    <w:rsid w:val="00091CDA"/>
    <w:rsid w:val="00091D46"/>
    <w:rsid w:val="00091F21"/>
    <w:rsid w:val="00091FBF"/>
    <w:rsid w:val="00092095"/>
    <w:rsid w:val="000926FA"/>
    <w:rsid w:val="00092DFE"/>
    <w:rsid w:val="00092F24"/>
    <w:rsid w:val="00093041"/>
    <w:rsid w:val="000930CB"/>
    <w:rsid w:val="00093692"/>
    <w:rsid w:val="000936F4"/>
    <w:rsid w:val="00093B6C"/>
    <w:rsid w:val="00093F52"/>
    <w:rsid w:val="0009414B"/>
    <w:rsid w:val="00094B75"/>
    <w:rsid w:val="000959C2"/>
    <w:rsid w:val="00095ECD"/>
    <w:rsid w:val="00095EFE"/>
    <w:rsid w:val="000962A8"/>
    <w:rsid w:val="00096601"/>
    <w:rsid w:val="00096781"/>
    <w:rsid w:val="00096DB7"/>
    <w:rsid w:val="00097089"/>
    <w:rsid w:val="00097400"/>
    <w:rsid w:val="00097A61"/>
    <w:rsid w:val="000A0D48"/>
    <w:rsid w:val="000A0ED1"/>
    <w:rsid w:val="000A0F0C"/>
    <w:rsid w:val="000A0FBB"/>
    <w:rsid w:val="000A1211"/>
    <w:rsid w:val="000A1A8A"/>
    <w:rsid w:val="000A260A"/>
    <w:rsid w:val="000A2639"/>
    <w:rsid w:val="000A2D55"/>
    <w:rsid w:val="000A3401"/>
    <w:rsid w:val="000A373F"/>
    <w:rsid w:val="000A3CBD"/>
    <w:rsid w:val="000A4243"/>
    <w:rsid w:val="000A4AE3"/>
    <w:rsid w:val="000A4D96"/>
    <w:rsid w:val="000A5781"/>
    <w:rsid w:val="000A5E18"/>
    <w:rsid w:val="000A6013"/>
    <w:rsid w:val="000B014C"/>
    <w:rsid w:val="000B01A8"/>
    <w:rsid w:val="000B03E6"/>
    <w:rsid w:val="000B0B27"/>
    <w:rsid w:val="000B1291"/>
    <w:rsid w:val="000B18C4"/>
    <w:rsid w:val="000B238C"/>
    <w:rsid w:val="000B26E3"/>
    <w:rsid w:val="000B26E4"/>
    <w:rsid w:val="000B31B8"/>
    <w:rsid w:val="000B324F"/>
    <w:rsid w:val="000B395C"/>
    <w:rsid w:val="000B3E80"/>
    <w:rsid w:val="000B5406"/>
    <w:rsid w:val="000B55CD"/>
    <w:rsid w:val="000B5710"/>
    <w:rsid w:val="000B5994"/>
    <w:rsid w:val="000B5BBB"/>
    <w:rsid w:val="000B6281"/>
    <w:rsid w:val="000B630C"/>
    <w:rsid w:val="000B6C2C"/>
    <w:rsid w:val="000B6CD4"/>
    <w:rsid w:val="000B6EB7"/>
    <w:rsid w:val="000B6FBB"/>
    <w:rsid w:val="000B6FE1"/>
    <w:rsid w:val="000B708F"/>
    <w:rsid w:val="000B7434"/>
    <w:rsid w:val="000B7874"/>
    <w:rsid w:val="000B7A03"/>
    <w:rsid w:val="000B7ACE"/>
    <w:rsid w:val="000C006C"/>
    <w:rsid w:val="000C0164"/>
    <w:rsid w:val="000C25E1"/>
    <w:rsid w:val="000C3AD5"/>
    <w:rsid w:val="000C4357"/>
    <w:rsid w:val="000C4BE0"/>
    <w:rsid w:val="000C4C93"/>
    <w:rsid w:val="000C59EC"/>
    <w:rsid w:val="000C6575"/>
    <w:rsid w:val="000C6956"/>
    <w:rsid w:val="000C6E86"/>
    <w:rsid w:val="000C6F37"/>
    <w:rsid w:val="000C734F"/>
    <w:rsid w:val="000C7496"/>
    <w:rsid w:val="000D0296"/>
    <w:rsid w:val="000D0686"/>
    <w:rsid w:val="000D07B6"/>
    <w:rsid w:val="000D11E9"/>
    <w:rsid w:val="000D1280"/>
    <w:rsid w:val="000D151F"/>
    <w:rsid w:val="000D178E"/>
    <w:rsid w:val="000D17ED"/>
    <w:rsid w:val="000D27C9"/>
    <w:rsid w:val="000D2F43"/>
    <w:rsid w:val="000D35D9"/>
    <w:rsid w:val="000D485D"/>
    <w:rsid w:val="000D49E8"/>
    <w:rsid w:val="000D524C"/>
    <w:rsid w:val="000D53D8"/>
    <w:rsid w:val="000D6329"/>
    <w:rsid w:val="000D66D0"/>
    <w:rsid w:val="000D6DAE"/>
    <w:rsid w:val="000D6E77"/>
    <w:rsid w:val="000D6F18"/>
    <w:rsid w:val="000D70C5"/>
    <w:rsid w:val="000D71B1"/>
    <w:rsid w:val="000D7528"/>
    <w:rsid w:val="000D7576"/>
    <w:rsid w:val="000D7892"/>
    <w:rsid w:val="000D7981"/>
    <w:rsid w:val="000E0CDC"/>
    <w:rsid w:val="000E1D8A"/>
    <w:rsid w:val="000E2128"/>
    <w:rsid w:val="000E21B2"/>
    <w:rsid w:val="000E22E9"/>
    <w:rsid w:val="000E287B"/>
    <w:rsid w:val="000E2A20"/>
    <w:rsid w:val="000E3012"/>
    <w:rsid w:val="000E35A3"/>
    <w:rsid w:val="000E3AFC"/>
    <w:rsid w:val="000E3F7E"/>
    <w:rsid w:val="000E44C2"/>
    <w:rsid w:val="000E5014"/>
    <w:rsid w:val="000E560D"/>
    <w:rsid w:val="000E590C"/>
    <w:rsid w:val="000E59EF"/>
    <w:rsid w:val="000E6193"/>
    <w:rsid w:val="000E6327"/>
    <w:rsid w:val="000E675F"/>
    <w:rsid w:val="000E69A6"/>
    <w:rsid w:val="000E6B57"/>
    <w:rsid w:val="000E6EAE"/>
    <w:rsid w:val="000E7A3C"/>
    <w:rsid w:val="000E7CC0"/>
    <w:rsid w:val="000E7E27"/>
    <w:rsid w:val="000F00E7"/>
    <w:rsid w:val="000F0D95"/>
    <w:rsid w:val="000F159B"/>
    <w:rsid w:val="000F19A2"/>
    <w:rsid w:val="000F1FA1"/>
    <w:rsid w:val="000F2056"/>
    <w:rsid w:val="000F22FB"/>
    <w:rsid w:val="000F2A27"/>
    <w:rsid w:val="000F2AA0"/>
    <w:rsid w:val="000F2CC4"/>
    <w:rsid w:val="000F3098"/>
    <w:rsid w:val="000F331A"/>
    <w:rsid w:val="000F38C3"/>
    <w:rsid w:val="000F3A51"/>
    <w:rsid w:val="000F42BD"/>
    <w:rsid w:val="000F4FD1"/>
    <w:rsid w:val="000F53B6"/>
    <w:rsid w:val="000F64C6"/>
    <w:rsid w:val="000F66F2"/>
    <w:rsid w:val="000F6D11"/>
    <w:rsid w:val="000F6DE6"/>
    <w:rsid w:val="000F766C"/>
    <w:rsid w:val="000F78CB"/>
    <w:rsid w:val="000F7AA1"/>
    <w:rsid w:val="000F7D71"/>
    <w:rsid w:val="000F7EC5"/>
    <w:rsid w:val="000F7FD2"/>
    <w:rsid w:val="000FD7CA"/>
    <w:rsid w:val="00101DA0"/>
    <w:rsid w:val="001021AA"/>
    <w:rsid w:val="00102B91"/>
    <w:rsid w:val="00103014"/>
    <w:rsid w:val="001033A7"/>
    <w:rsid w:val="001039C8"/>
    <w:rsid w:val="00103CB5"/>
    <w:rsid w:val="001042BC"/>
    <w:rsid w:val="00104FF9"/>
    <w:rsid w:val="0010521D"/>
    <w:rsid w:val="00105995"/>
    <w:rsid w:val="00105A64"/>
    <w:rsid w:val="00106014"/>
    <w:rsid w:val="0010680B"/>
    <w:rsid w:val="001072AB"/>
    <w:rsid w:val="001077B3"/>
    <w:rsid w:val="0011026B"/>
    <w:rsid w:val="00110538"/>
    <w:rsid w:val="00110729"/>
    <w:rsid w:val="00110DF4"/>
    <w:rsid w:val="00111AFC"/>
    <w:rsid w:val="00111E53"/>
    <w:rsid w:val="00111FAA"/>
    <w:rsid w:val="0011289A"/>
    <w:rsid w:val="00113A85"/>
    <w:rsid w:val="00113AFC"/>
    <w:rsid w:val="00113D8E"/>
    <w:rsid w:val="00114066"/>
    <w:rsid w:val="00114923"/>
    <w:rsid w:val="00115340"/>
    <w:rsid w:val="001154A1"/>
    <w:rsid w:val="00115B50"/>
    <w:rsid w:val="00115EF8"/>
    <w:rsid w:val="00116512"/>
    <w:rsid w:val="00116B4B"/>
    <w:rsid w:val="00116B66"/>
    <w:rsid w:val="001171BA"/>
    <w:rsid w:val="00117951"/>
    <w:rsid w:val="00120013"/>
    <w:rsid w:val="00120D15"/>
    <w:rsid w:val="001211B1"/>
    <w:rsid w:val="001215BA"/>
    <w:rsid w:val="001219B0"/>
    <w:rsid w:val="00121BEC"/>
    <w:rsid w:val="00123290"/>
    <w:rsid w:val="001233F5"/>
    <w:rsid w:val="00123BE8"/>
    <w:rsid w:val="00123F46"/>
    <w:rsid w:val="001240E4"/>
    <w:rsid w:val="00124546"/>
    <w:rsid w:val="00124FDB"/>
    <w:rsid w:val="00125824"/>
    <w:rsid w:val="0012582C"/>
    <w:rsid w:val="00125A2F"/>
    <w:rsid w:val="00125B96"/>
    <w:rsid w:val="0012671E"/>
    <w:rsid w:val="001279B9"/>
    <w:rsid w:val="00130090"/>
    <w:rsid w:val="00130435"/>
    <w:rsid w:val="00130447"/>
    <w:rsid w:val="00130991"/>
    <w:rsid w:val="00131BB7"/>
    <w:rsid w:val="00131D20"/>
    <w:rsid w:val="00132289"/>
    <w:rsid w:val="00132EA7"/>
    <w:rsid w:val="00133449"/>
    <w:rsid w:val="0013358C"/>
    <w:rsid w:val="00134D47"/>
    <w:rsid w:val="001350FC"/>
    <w:rsid w:val="00135798"/>
    <w:rsid w:val="00136795"/>
    <w:rsid w:val="00136B8D"/>
    <w:rsid w:val="001378F9"/>
    <w:rsid w:val="00137D66"/>
    <w:rsid w:val="001401D2"/>
    <w:rsid w:val="00140F2D"/>
    <w:rsid w:val="001412ED"/>
    <w:rsid w:val="0014166C"/>
    <w:rsid w:val="00141CCC"/>
    <w:rsid w:val="0014208C"/>
    <w:rsid w:val="00142160"/>
    <w:rsid w:val="00142644"/>
    <w:rsid w:val="00142E65"/>
    <w:rsid w:val="00142E73"/>
    <w:rsid w:val="00143723"/>
    <w:rsid w:val="0014384E"/>
    <w:rsid w:val="00143D74"/>
    <w:rsid w:val="0014466E"/>
    <w:rsid w:val="00144751"/>
    <w:rsid w:val="00144979"/>
    <w:rsid w:val="00144BA4"/>
    <w:rsid w:val="00144C18"/>
    <w:rsid w:val="00144C8B"/>
    <w:rsid w:val="001451A4"/>
    <w:rsid w:val="00145B35"/>
    <w:rsid w:val="00145E16"/>
    <w:rsid w:val="0014621D"/>
    <w:rsid w:val="001464CC"/>
    <w:rsid w:val="0014679C"/>
    <w:rsid w:val="001468C7"/>
    <w:rsid w:val="0014708F"/>
    <w:rsid w:val="00147B65"/>
    <w:rsid w:val="00147BE4"/>
    <w:rsid w:val="00147E7E"/>
    <w:rsid w:val="0015082C"/>
    <w:rsid w:val="001514EC"/>
    <w:rsid w:val="001519D5"/>
    <w:rsid w:val="00152274"/>
    <w:rsid w:val="00152888"/>
    <w:rsid w:val="00152A6C"/>
    <w:rsid w:val="00153A40"/>
    <w:rsid w:val="00153B20"/>
    <w:rsid w:val="00153DA6"/>
    <w:rsid w:val="001543EC"/>
    <w:rsid w:val="00154CD8"/>
    <w:rsid w:val="00155184"/>
    <w:rsid w:val="0015565D"/>
    <w:rsid w:val="00155B21"/>
    <w:rsid w:val="0015668C"/>
    <w:rsid w:val="00156E9A"/>
    <w:rsid w:val="0016013C"/>
    <w:rsid w:val="00161EB6"/>
    <w:rsid w:val="001622B8"/>
    <w:rsid w:val="00162ABA"/>
    <w:rsid w:val="00162AC5"/>
    <w:rsid w:val="00162C02"/>
    <w:rsid w:val="00162ECF"/>
    <w:rsid w:val="00163992"/>
    <w:rsid w:val="00164E04"/>
    <w:rsid w:val="0016685C"/>
    <w:rsid w:val="00166F90"/>
    <w:rsid w:val="00166FF2"/>
    <w:rsid w:val="001670C9"/>
    <w:rsid w:val="0016737D"/>
    <w:rsid w:val="001673F1"/>
    <w:rsid w:val="0016740C"/>
    <w:rsid w:val="00167E5E"/>
    <w:rsid w:val="00170F04"/>
    <w:rsid w:val="00171052"/>
    <w:rsid w:val="00172222"/>
    <w:rsid w:val="001726C4"/>
    <w:rsid w:val="00173306"/>
    <w:rsid w:val="0017357C"/>
    <w:rsid w:val="00173C50"/>
    <w:rsid w:val="001749B9"/>
    <w:rsid w:val="001756B4"/>
    <w:rsid w:val="00175B3E"/>
    <w:rsid w:val="00175D7A"/>
    <w:rsid w:val="00175F3C"/>
    <w:rsid w:val="001762BE"/>
    <w:rsid w:val="0017684F"/>
    <w:rsid w:val="00177342"/>
    <w:rsid w:val="00180009"/>
    <w:rsid w:val="00180BC4"/>
    <w:rsid w:val="00180E2E"/>
    <w:rsid w:val="00181D1E"/>
    <w:rsid w:val="00181DC0"/>
    <w:rsid w:val="001824B9"/>
    <w:rsid w:val="00182DF4"/>
    <w:rsid w:val="00182E03"/>
    <w:rsid w:val="0018302A"/>
    <w:rsid w:val="00183299"/>
    <w:rsid w:val="00183369"/>
    <w:rsid w:val="00183D10"/>
    <w:rsid w:val="00183D19"/>
    <w:rsid w:val="00183F56"/>
    <w:rsid w:val="00184D8E"/>
    <w:rsid w:val="00185AE4"/>
    <w:rsid w:val="00186799"/>
    <w:rsid w:val="00186A9D"/>
    <w:rsid w:val="001872D7"/>
    <w:rsid w:val="0018757D"/>
    <w:rsid w:val="00187F24"/>
    <w:rsid w:val="001900CD"/>
    <w:rsid w:val="00190ACD"/>
    <w:rsid w:val="00190DBC"/>
    <w:rsid w:val="00191392"/>
    <w:rsid w:val="00191A57"/>
    <w:rsid w:val="00191D8C"/>
    <w:rsid w:val="001924DC"/>
    <w:rsid w:val="001928C1"/>
    <w:rsid w:val="001933B3"/>
    <w:rsid w:val="00194B3F"/>
    <w:rsid w:val="00194C07"/>
    <w:rsid w:val="00194E77"/>
    <w:rsid w:val="00195266"/>
    <w:rsid w:val="001956B7"/>
    <w:rsid w:val="0019592C"/>
    <w:rsid w:val="00196158"/>
    <w:rsid w:val="0019651A"/>
    <w:rsid w:val="001970DA"/>
    <w:rsid w:val="00197D06"/>
    <w:rsid w:val="001A0165"/>
    <w:rsid w:val="001A0553"/>
    <w:rsid w:val="001A080C"/>
    <w:rsid w:val="001A0D0D"/>
    <w:rsid w:val="001A1A2E"/>
    <w:rsid w:val="001A1BEB"/>
    <w:rsid w:val="001A1CCA"/>
    <w:rsid w:val="001A2198"/>
    <w:rsid w:val="001A2524"/>
    <w:rsid w:val="001A2F3F"/>
    <w:rsid w:val="001A3A9F"/>
    <w:rsid w:val="001A48FD"/>
    <w:rsid w:val="001A4D9B"/>
    <w:rsid w:val="001A4E02"/>
    <w:rsid w:val="001A4FFE"/>
    <w:rsid w:val="001A551D"/>
    <w:rsid w:val="001A55CC"/>
    <w:rsid w:val="001A55D5"/>
    <w:rsid w:val="001A6097"/>
    <w:rsid w:val="001A6445"/>
    <w:rsid w:val="001A6963"/>
    <w:rsid w:val="001A6A5E"/>
    <w:rsid w:val="001A6F28"/>
    <w:rsid w:val="001A6FB4"/>
    <w:rsid w:val="001A78DD"/>
    <w:rsid w:val="001A7E79"/>
    <w:rsid w:val="001B0389"/>
    <w:rsid w:val="001B04A9"/>
    <w:rsid w:val="001B052E"/>
    <w:rsid w:val="001B0BAB"/>
    <w:rsid w:val="001B0D74"/>
    <w:rsid w:val="001B24D3"/>
    <w:rsid w:val="001B2D0E"/>
    <w:rsid w:val="001B2E90"/>
    <w:rsid w:val="001B35E9"/>
    <w:rsid w:val="001B3A28"/>
    <w:rsid w:val="001B3EDB"/>
    <w:rsid w:val="001B4EDC"/>
    <w:rsid w:val="001B52FC"/>
    <w:rsid w:val="001B54B4"/>
    <w:rsid w:val="001B5EE4"/>
    <w:rsid w:val="001B6508"/>
    <w:rsid w:val="001B6AEF"/>
    <w:rsid w:val="001B6B59"/>
    <w:rsid w:val="001B6E0B"/>
    <w:rsid w:val="001C05C9"/>
    <w:rsid w:val="001C0892"/>
    <w:rsid w:val="001C1A14"/>
    <w:rsid w:val="001C1D8A"/>
    <w:rsid w:val="001C23F1"/>
    <w:rsid w:val="001C24B2"/>
    <w:rsid w:val="001C46AC"/>
    <w:rsid w:val="001C4C3D"/>
    <w:rsid w:val="001C4DEF"/>
    <w:rsid w:val="001C4EC9"/>
    <w:rsid w:val="001C57E7"/>
    <w:rsid w:val="001C57EE"/>
    <w:rsid w:val="001C5B08"/>
    <w:rsid w:val="001C5BCD"/>
    <w:rsid w:val="001C5D71"/>
    <w:rsid w:val="001C6497"/>
    <w:rsid w:val="001C64AF"/>
    <w:rsid w:val="001C68C2"/>
    <w:rsid w:val="001C734E"/>
    <w:rsid w:val="001C74D8"/>
    <w:rsid w:val="001C7981"/>
    <w:rsid w:val="001C79F8"/>
    <w:rsid w:val="001C7D8D"/>
    <w:rsid w:val="001D0321"/>
    <w:rsid w:val="001D044A"/>
    <w:rsid w:val="001D06C3"/>
    <w:rsid w:val="001D08AC"/>
    <w:rsid w:val="001D0AB3"/>
    <w:rsid w:val="001D0ECF"/>
    <w:rsid w:val="001D0F93"/>
    <w:rsid w:val="001D164D"/>
    <w:rsid w:val="001D22C1"/>
    <w:rsid w:val="001D33ED"/>
    <w:rsid w:val="001D34E6"/>
    <w:rsid w:val="001D473A"/>
    <w:rsid w:val="001D4DAF"/>
    <w:rsid w:val="001D59CF"/>
    <w:rsid w:val="001D5BA3"/>
    <w:rsid w:val="001D5D4D"/>
    <w:rsid w:val="001D601F"/>
    <w:rsid w:val="001D65B4"/>
    <w:rsid w:val="001D77E4"/>
    <w:rsid w:val="001D7A21"/>
    <w:rsid w:val="001D7BF6"/>
    <w:rsid w:val="001D7C9D"/>
    <w:rsid w:val="001D7CC9"/>
    <w:rsid w:val="001E0044"/>
    <w:rsid w:val="001E0729"/>
    <w:rsid w:val="001E0CA2"/>
    <w:rsid w:val="001E0F90"/>
    <w:rsid w:val="001E1338"/>
    <w:rsid w:val="001E1391"/>
    <w:rsid w:val="001E23CF"/>
    <w:rsid w:val="001E25A7"/>
    <w:rsid w:val="001E2EF4"/>
    <w:rsid w:val="001E3654"/>
    <w:rsid w:val="001E380F"/>
    <w:rsid w:val="001E3944"/>
    <w:rsid w:val="001E40FC"/>
    <w:rsid w:val="001E41A4"/>
    <w:rsid w:val="001E43B5"/>
    <w:rsid w:val="001E43F7"/>
    <w:rsid w:val="001E44C3"/>
    <w:rsid w:val="001E51D7"/>
    <w:rsid w:val="001E5259"/>
    <w:rsid w:val="001E5BA9"/>
    <w:rsid w:val="001E5D24"/>
    <w:rsid w:val="001E5DC7"/>
    <w:rsid w:val="001E5FD6"/>
    <w:rsid w:val="001E60A4"/>
    <w:rsid w:val="001E6500"/>
    <w:rsid w:val="001E6FE0"/>
    <w:rsid w:val="001E7076"/>
    <w:rsid w:val="001E7A57"/>
    <w:rsid w:val="001F0907"/>
    <w:rsid w:val="001F0A31"/>
    <w:rsid w:val="001F0BC2"/>
    <w:rsid w:val="001F1321"/>
    <w:rsid w:val="001F1516"/>
    <w:rsid w:val="001F1898"/>
    <w:rsid w:val="001F2D01"/>
    <w:rsid w:val="001F2E3E"/>
    <w:rsid w:val="001F32A5"/>
    <w:rsid w:val="001F32B3"/>
    <w:rsid w:val="001F37B3"/>
    <w:rsid w:val="001F3EB3"/>
    <w:rsid w:val="001F40A9"/>
    <w:rsid w:val="001F477C"/>
    <w:rsid w:val="001F4F55"/>
    <w:rsid w:val="001F5364"/>
    <w:rsid w:val="001F54F9"/>
    <w:rsid w:val="001F550B"/>
    <w:rsid w:val="001F6886"/>
    <w:rsid w:val="001F697B"/>
    <w:rsid w:val="001F69DF"/>
    <w:rsid w:val="001F6AB0"/>
    <w:rsid w:val="001F6BC0"/>
    <w:rsid w:val="001F6FC9"/>
    <w:rsid w:val="001F7183"/>
    <w:rsid w:val="001F78E7"/>
    <w:rsid w:val="001F7A6D"/>
    <w:rsid w:val="001F7D66"/>
    <w:rsid w:val="002001B4"/>
    <w:rsid w:val="002002A5"/>
    <w:rsid w:val="002004D2"/>
    <w:rsid w:val="0020056D"/>
    <w:rsid w:val="00200589"/>
    <w:rsid w:val="00200729"/>
    <w:rsid w:val="002024D2"/>
    <w:rsid w:val="002026B6"/>
    <w:rsid w:val="00202AC6"/>
    <w:rsid w:val="00202F00"/>
    <w:rsid w:val="0020306E"/>
    <w:rsid w:val="002035E7"/>
    <w:rsid w:val="00203801"/>
    <w:rsid w:val="002043A1"/>
    <w:rsid w:val="0020479F"/>
    <w:rsid w:val="00204855"/>
    <w:rsid w:val="00204A96"/>
    <w:rsid w:val="0020503D"/>
    <w:rsid w:val="0020530D"/>
    <w:rsid w:val="00206275"/>
    <w:rsid w:val="0020648B"/>
    <w:rsid w:val="00206791"/>
    <w:rsid w:val="0020679B"/>
    <w:rsid w:val="002068DF"/>
    <w:rsid w:val="00206D92"/>
    <w:rsid w:val="00207185"/>
    <w:rsid w:val="0020761D"/>
    <w:rsid w:val="002079EE"/>
    <w:rsid w:val="002102C4"/>
    <w:rsid w:val="00210F63"/>
    <w:rsid w:val="00210F6D"/>
    <w:rsid w:val="002114DA"/>
    <w:rsid w:val="00211707"/>
    <w:rsid w:val="00211AAA"/>
    <w:rsid w:val="00212335"/>
    <w:rsid w:val="0021303F"/>
    <w:rsid w:val="00213269"/>
    <w:rsid w:val="00213AEE"/>
    <w:rsid w:val="00213C2F"/>
    <w:rsid w:val="00213E14"/>
    <w:rsid w:val="00214B49"/>
    <w:rsid w:val="00214E2D"/>
    <w:rsid w:val="00215C32"/>
    <w:rsid w:val="00216877"/>
    <w:rsid w:val="0021691F"/>
    <w:rsid w:val="00217631"/>
    <w:rsid w:val="00217A4D"/>
    <w:rsid w:val="00217F0E"/>
    <w:rsid w:val="00220087"/>
    <w:rsid w:val="00220792"/>
    <w:rsid w:val="00220970"/>
    <w:rsid w:val="00220D6C"/>
    <w:rsid w:val="00220D80"/>
    <w:rsid w:val="00220F0F"/>
    <w:rsid w:val="00221364"/>
    <w:rsid w:val="002218CC"/>
    <w:rsid w:val="00221FB9"/>
    <w:rsid w:val="002220F8"/>
    <w:rsid w:val="0022249A"/>
    <w:rsid w:val="00222AC2"/>
    <w:rsid w:val="00222C65"/>
    <w:rsid w:val="002230E2"/>
    <w:rsid w:val="00223360"/>
    <w:rsid w:val="002236F7"/>
    <w:rsid w:val="0022395D"/>
    <w:rsid w:val="00223C64"/>
    <w:rsid w:val="00224102"/>
    <w:rsid w:val="0022486D"/>
    <w:rsid w:val="00224FCC"/>
    <w:rsid w:val="00225984"/>
    <w:rsid w:val="00225D53"/>
    <w:rsid w:val="00225DB9"/>
    <w:rsid w:val="00225F58"/>
    <w:rsid w:val="00226202"/>
    <w:rsid w:val="0022629C"/>
    <w:rsid w:val="00226A28"/>
    <w:rsid w:val="0022754A"/>
    <w:rsid w:val="00227B35"/>
    <w:rsid w:val="002308FA"/>
    <w:rsid w:val="00230A5B"/>
    <w:rsid w:val="002315AD"/>
    <w:rsid w:val="002319E5"/>
    <w:rsid w:val="00231B68"/>
    <w:rsid w:val="002331F1"/>
    <w:rsid w:val="0023385D"/>
    <w:rsid w:val="002340A5"/>
    <w:rsid w:val="0023412F"/>
    <w:rsid w:val="0023457C"/>
    <w:rsid w:val="0023496F"/>
    <w:rsid w:val="0023553A"/>
    <w:rsid w:val="00235946"/>
    <w:rsid w:val="00236006"/>
    <w:rsid w:val="00237087"/>
    <w:rsid w:val="00237324"/>
    <w:rsid w:val="00237B73"/>
    <w:rsid w:val="00237D05"/>
    <w:rsid w:val="0024037B"/>
    <w:rsid w:val="00240AF9"/>
    <w:rsid w:val="00240D2D"/>
    <w:rsid w:val="00241D60"/>
    <w:rsid w:val="00241FE6"/>
    <w:rsid w:val="0024297F"/>
    <w:rsid w:val="00242992"/>
    <w:rsid w:val="002439C1"/>
    <w:rsid w:val="00243D1E"/>
    <w:rsid w:val="00243F97"/>
    <w:rsid w:val="00244162"/>
    <w:rsid w:val="002448B7"/>
    <w:rsid w:val="00245664"/>
    <w:rsid w:val="002456E1"/>
    <w:rsid w:val="0024578F"/>
    <w:rsid w:val="0024615F"/>
    <w:rsid w:val="00246637"/>
    <w:rsid w:val="00246ACE"/>
    <w:rsid w:val="00246E68"/>
    <w:rsid w:val="002478BD"/>
    <w:rsid w:val="002478C1"/>
    <w:rsid w:val="00247D4D"/>
    <w:rsid w:val="0025019D"/>
    <w:rsid w:val="00251482"/>
    <w:rsid w:val="00251A0B"/>
    <w:rsid w:val="00251E34"/>
    <w:rsid w:val="00252146"/>
    <w:rsid w:val="00252459"/>
    <w:rsid w:val="00252E7F"/>
    <w:rsid w:val="00253213"/>
    <w:rsid w:val="00253668"/>
    <w:rsid w:val="00253684"/>
    <w:rsid w:val="00253801"/>
    <w:rsid w:val="00253B96"/>
    <w:rsid w:val="00253DD3"/>
    <w:rsid w:val="00253FC7"/>
    <w:rsid w:val="002546BE"/>
    <w:rsid w:val="00254911"/>
    <w:rsid w:val="00254D1D"/>
    <w:rsid w:val="0025596C"/>
    <w:rsid w:val="002562DF"/>
    <w:rsid w:val="00256B09"/>
    <w:rsid w:val="002572D9"/>
    <w:rsid w:val="00257A27"/>
    <w:rsid w:val="00257F42"/>
    <w:rsid w:val="002600DA"/>
    <w:rsid w:val="00260E4F"/>
    <w:rsid w:val="0026126F"/>
    <w:rsid w:val="00261BA7"/>
    <w:rsid w:val="00261F5B"/>
    <w:rsid w:val="0026299D"/>
    <w:rsid w:val="00262C40"/>
    <w:rsid w:val="0026322D"/>
    <w:rsid w:val="0026395E"/>
    <w:rsid w:val="00263DA9"/>
    <w:rsid w:val="00263EF3"/>
    <w:rsid w:val="00264215"/>
    <w:rsid w:val="00264354"/>
    <w:rsid w:val="002643B4"/>
    <w:rsid w:val="00264A0D"/>
    <w:rsid w:val="00264B54"/>
    <w:rsid w:val="00264D35"/>
    <w:rsid w:val="00264F1F"/>
    <w:rsid w:val="002657BE"/>
    <w:rsid w:val="00265CD3"/>
    <w:rsid w:val="00265F88"/>
    <w:rsid w:val="00266609"/>
    <w:rsid w:val="00266A08"/>
    <w:rsid w:val="0026796D"/>
    <w:rsid w:val="00267EEE"/>
    <w:rsid w:val="00270108"/>
    <w:rsid w:val="002701DD"/>
    <w:rsid w:val="00270497"/>
    <w:rsid w:val="00271527"/>
    <w:rsid w:val="002723F8"/>
    <w:rsid w:val="002723FB"/>
    <w:rsid w:val="00272BB9"/>
    <w:rsid w:val="00273356"/>
    <w:rsid w:val="0027361F"/>
    <w:rsid w:val="002738A8"/>
    <w:rsid w:val="00273A0A"/>
    <w:rsid w:val="002744E2"/>
    <w:rsid w:val="00274606"/>
    <w:rsid w:val="0027470A"/>
    <w:rsid w:val="00274724"/>
    <w:rsid w:val="00274762"/>
    <w:rsid w:val="00274B99"/>
    <w:rsid w:val="002753F8"/>
    <w:rsid w:val="002754B3"/>
    <w:rsid w:val="00275829"/>
    <w:rsid w:val="00276941"/>
    <w:rsid w:val="00276B1C"/>
    <w:rsid w:val="002774F1"/>
    <w:rsid w:val="00280681"/>
    <w:rsid w:val="002806BE"/>
    <w:rsid w:val="00280E7E"/>
    <w:rsid w:val="00281AAB"/>
    <w:rsid w:val="00281D89"/>
    <w:rsid w:val="00281E70"/>
    <w:rsid w:val="00281F73"/>
    <w:rsid w:val="0028204F"/>
    <w:rsid w:val="00282417"/>
    <w:rsid w:val="00282ABC"/>
    <w:rsid w:val="002837BC"/>
    <w:rsid w:val="00284366"/>
    <w:rsid w:val="002847F1"/>
    <w:rsid w:val="00284DFA"/>
    <w:rsid w:val="00285297"/>
    <w:rsid w:val="0028594B"/>
    <w:rsid w:val="00285A10"/>
    <w:rsid w:val="00285FFA"/>
    <w:rsid w:val="0028684D"/>
    <w:rsid w:val="00286A27"/>
    <w:rsid w:val="00286A2F"/>
    <w:rsid w:val="00290B19"/>
    <w:rsid w:val="00290CBD"/>
    <w:rsid w:val="002916BA"/>
    <w:rsid w:val="00292047"/>
    <w:rsid w:val="00292677"/>
    <w:rsid w:val="00292B1C"/>
    <w:rsid w:val="00292C9D"/>
    <w:rsid w:val="002933A1"/>
    <w:rsid w:val="002935BE"/>
    <w:rsid w:val="0029362E"/>
    <w:rsid w:val="00293D2D"/>
    <w:rsid w:val="00293D8B"/>
    <w:rsid w:val="00294034"/>
    <w:rsid w:val="002945E0"/>
    <w:rsid w:val="002948E0"/>
    <w:rsid w:val="002949AF"/>
    <w:rsid w:val="0029524C"/>
    <w:rsid w:val="00295636"/>
    <w:rsid w:val="002957E8"/>
    <w:rsid w:val="002960C9"/>
    <w:rsid w:val="0029619B"/>
    <w:rsid w:val="002965A4"/>
    <w:rsid w:val="00296B7E"/>
    <w:rsid w:val="00296DC3"/>
    <w:rsid w:val="002970E6"/>
    <w:rsid w:val="002976FA"/>
    <w:rsid w:val="00297E3D"/>
    <w:rsid w:val="002A2031"/>
    <w:rsid w:val="002A2877"/>
    <w:rsid w:val="002A29FD"/>
    <w:rsid w:val="002A3244"/>
    <w:rsid w:val="002A33A2"/>
    <w:rsid w:val="002A38D6"/>
    <w:rsid w:val="002A43EB"/>
    <w:rsid w:val="002A545A"/>
    <w:rsid w:val="002A5EDB"/>
    <w:rsid w:val="002A62EF"/>
    <w:rsid w:val="002A6DC9"/>
    <w:rsid w:val="002A756B"/>
    <w:rsid w:val="002A766A"/>
    <w:rsid w:val="002B023F"/>
    <w:rsid w:val="002B033B"/>
    <w:rsid w:val="002B0A32"/>
    <w:rsid w:val="002B0B23"/>
    <w:rsid w:val="002B1183"/>
    <w:rsid w:val="002B124C"/>
    <w:rsid w:val="002B14B4"/>
    <w:rsid w:val="002B155A"/>
    <w:rsid w:val="002B1C4E"/>
    <w:rsid w:val="002B2214"/>
    <w:rsid w:val="002B26EE"/>
    <w:rsid w:val="002B2979"/>
    <w:rsid w:val="002B2A4D"/>
    <w:rsid w:val="002B2B00"/>
    <w:rsid w:val="002B2B1C"/>
    <w:rsid w:val="002B2DCF"/>
    <w:rsid w:val="002B44EE"/>
    <w:rsid w:val="002B4AC2"/>
    <w:rsid w:val="002B5BC2"/>
    <w:rsid w:val="002B5CAE"/>
    <w:rsid w:val="002B5CE0"/>
    <w:rsid w:val="002B6298"/>
    <w:rsid w:val="002B68B8"/>
    <w:rsid w:val="002B6F81"/>
    <w:rsid w:val="002B72A5"/>
    <w:rsid w:val="002B78E9"/>
    <w:rsid w:val="002B7958"/>
    <w:rsid w:val="002C0CF4"/>
    <w:rsid w:val="002C104D"/>
    <w:rsid w:val="002C18A6"/>
    <w:rsid w:val="002C1B2C"/>
    <w:rsid w:val="002C1D7F"/>
    <w:rsid w:val="002C2B35"/>
    <w:rsid w:val="002C2C95"/>
    <w:rsid w:val="002C2E93"/>
    <w:rsid w:val="002C34D9"/>
    <w:rsid w:val="002C3A2F"/>
    <w:rsid w:val="002C3B2B"/>
    <w:rsid w:val="002C3DF4"/>
    <w:rsid w:val="002C3FAA"/>
    <w:rsid w:val="002C46EE"/>
    <w:rsid w:val="002C5C25"/>
    <w:rsid w:val="002C5EDE"/>
    <w:rsid w:val="002C5F2F"/>
    <w:rsid w:val="002C6F15"/>
    <w:rsid w:val="002D06E3"/>
    <w:rsid w:val="002D0BB7"/>
    <w:rsid w:val="002D0DE8"/>
    <w:rsid w:val="002D1D46"/>
    <w:rsid w:val="002D2332"/>
    <w:rsid w:val="002D294B"/>
    <w:rsid w:val="002D2D8A"/>
    <w:rsid w:val="002D2F37"/>
    <w:rsid w:val="002D309F"/>
    <w:rsid w:val="002D3568"/>
    <w:rsid w:val="002D3B65"/>
    <w:rsid w:val="002D3E14"/>
    <w:rsid w:val="002D452A"/>
    <w:rsid w:val="002D4548"/>
    <w:rsid w:val="002D4799"/>
    <w:rsid w:val="002D4FD8"/>
    <w:rsid w:val="002D5AB1"/>
    <w:rsid w:val="002D62DD"/>
    <w:rsid w:val="002D636E"/>
    <w:rsid w:val="002D6B49"/>
    <w:rsid w:val="002D6B6A"/>
    <w:rsid w:val="002D700A"/>
    <w:rsid w:val="002D72E4"/>
    <w:rsid w:val="002D7433"/>
    <w:rsid w:val="002D7F9D"/>
    <w:rsid w:val="002E00F2"/>
    <w:rsid w:val="002E0119"/>
    <w:rsid w:val="002E1147"/>
    <w:rsid w:val="002E1825"/>
    <w:rsid w:val="002E1E42"/>
    <w:rsid w:val="002E231A"/>
    <w:rsid w:val="002E25D4"/>
    <w:rsid w:val="002E3635"/>
    <w:rsid w:val="002E374D"/>
    <w:rsid w:val="002E3DC0"/>
    <w:rsid w:val="002E48FA"/>
    <w:rsid w:val="002E4ED1"/>
    <w:rsid w:val="002E5115"/>
    <w:rsid w:val="002E5622"/>
    <w:rsid w:val="002E5925"/>
    <w:rsid w:val="002E5AED"/>
    <w:rsid w:val="002E5E08"/>
    <w:rsid w:val="002E6169"/>
    <w:rsid w:val="002E63F6"/>
    <w:rsid w:val="002E69D9"/>
    <w:rsid w:val="002E6E0A"/>
    <w:rsid w:val="002E70FD"/>
    <w:rsid w:val="002E71BA"/>
    <w:rsid w:val="002E7B98"/>
    <w:rsid w:val="002F05E8"/>
    <w:rsid w:val="002F150D"/>
    <w:rsid w:val="002F200C"/>
    <w:rsid w:val="002F2241"/>
    <w:rsid w:val="002F25CB"/>
    <w:rsid w:val="002F2F18"/>
    <w:rsid w:val="002F3170"/>
    <w:rsid w:val="002F34C1"/>
    <w:rsid w:val="002F3D98"/>
    <w:rsid w:val="002F42D5"/>
    <w:rsid w:val="002F49D1"/>
    <w:rsid w:val="002F4E42"/>
    <w:rsid w:val="002F4FB8"/>
    <w:rsid w:val="002F55CC"/>
    <w:rsid w:val="002F5A63"/>
    <w:rsid w:val="002F5C6A"/>
    <w:rsid w:val="002F665D"/>
    <w:rsid w:val="002F68DF"/>
    <w:rsid w:val="002F73B4"/>
    <w:rsid w:val="002F79E7"/>
    <w:rsid w:val="002F79F6"/>
    <w:rsid w:val="002F7CC2"/>
    <w:rsid w:val="002F7D38"/>
    <w:rsid w:val="0030044D"/>
    <w:rsid w:val="00300498"/>
    <w:rsid w:val="00301B9C"/>
    <w:rsid w:val="00301D64"/>
    <w:rsid w:val="00302179"/>
    <w:rsid w:val="0030243F"/>
    <w:rsid w:val="00302453"/>
    <w:rsid w:val="00302FAE"/>
    <w:rsid w:val="00303AC7"/>
    <w:rsid w:val="00303CB8"/>
    <w:rsid w:val="0030438D"/>
    <w:rsid w:val="00304853"/>
    <w:rsid w:val="00304A30"/>
    <w:rsid w:val="0030516C"/>
    <w:rsid w:val="0030598F"/>
    <w:rsid w:val="00305BFB"/>
    <w:rsid w:val="0030689A"/>
    <w:rsid w:val="00306BBC"/>
    <w:rsid w:val="00306D2C"/>
    <w:rsid w:val="003078C4"/>
    <w:rsid w:val="00310298"/>
    <w:rsid w:val="003103F0"/>
    <w:rsid w:val="003106ED"/>
    <w:rsid w:val="00311705"/>
    <w:rsid w:val="00312201"/>
    <w:rsid w:val="00312213"/>
    <w:rsid w:val="00312587"/>
    <w:rsid w:val="003125B1"/>
    <w:rsid w:val="0031286E"/>
    <w:rsid w:val="00312C4E"/>
    <w:rsid w:val="00312CD1"/>
    <w:rsid w:val="00312E35"/>
    <w:rsid w:val="00313258"/>
    <w:rsid w:val="0031348C"/>
    <w:rsid w:val="003139F7"/>
    <w:rsid w:val="00314051"/>
    <w:rsid w:val="003143FF"/>
    <w:rsid w:val="00314951"/>
    <w:rsid w:val="00314A5B"/>
    <w:rsid w:val="00314A97"/>
    <w:rsid w:val="00314FDA"/>
    <w:rsid w:val="00315785"/>
    <w:rsid w:val="00315BAA"/>
    <w:rsid w:val="00315F67"/>
    <w:rsid w:val="003163F7"/>
    <w:rsid w:val="00316431"/>
    <w:rsid w:val="0031648D"/>
    <w:rsid w:val="003170EE"/>
    <w:rsid w:val="003178EF"/>
    <w:rsid w:val="00317FBC"/>
    <w:rsid w:val="003209DB"/>
    <w:rsid w:val="00320BCE"/>
    <w:rsid w:val="00320C89"/>
    <w:rsid w:val="00320C96"/>
    <w:rsid w:val="00320FBF"/>
    <w:rsid w:val="00321AFC"/>
    <w:rsid w:val="00321D67"/>
    <w:rsid w:val="00322927"/>
    <w:rsid w:val="00323B55"/>
    <w:rsid w:val="0032490C"/>
    <w:rsid w:val="00325F7D"/>
    <w:rsid w:val="003263EB"/>
    <w:rsid w:val="00326BC2"/>
    <w:rsid w:val="00326F6F"/>
    <w:rsid w:val="003278C9"/>
    <w:rsid w:val="00327F86"/>
    <w:rsid w:val="0033000C"/>
    <w:rsid w:val="00330016"/>
    <w:rsid w:val="00331D00"/>
    <w:rsid w:val="00331FCE"/>
    <w:rsid w:val="00332195"/>
    <w:rsid w:val="00332702"/>
    <w:rsid w:val="003329C2"/>
    <w:rsid w:val="00332FCC"/>
    <w:rsid w:val="0033301F"/>
    <w:rsid w:val="00333E6A"/>
    <w:rsid w:val="003351C0"/>
    <w:rsid w:val="0033539B"/>
    <w:rsid w:val="003354A5"/>
    <w:rsid w:val="0033600D"/>
    <w:rsid w:val="003364F3"/>
    <w:rsid w:val="0033697E"/>
    <w:rsid w:val="00336A58"/>
    <w:rsid w:val="00337713"/>
    <w:rsid w:val="0033773C"/>
    <w:rsid w:val="00337C63"/>
    <w:rsid w:val="00340843"/>
    <w:rsid w:val="003418C1"/>
    <w:rsid w:val="00342280"/>
    <w:rsid w:val="0034327C"/>
    <w:rsid w:val="00343541"/>
    <w:rsid w:val="00343812"/>
    <w:rsid w:val="00343919"/>
    <w:rsid w:val="00343AAD"/>
    <w:rsid w:val="003440B0"/>
    <w:rsid w:val="003442DC"/>
    <w:rsid w:val="00344932"/>
    <w:rsid w:val="00344A41"/>
    <w:rsid w:val="003454C7"/>
    <w:rsid w:val="00346A9F"/>
    <w:rsid w:val="00346C26"/>
    <w:rsid w:val="003470B7"/>
    <w:rsid w:val="00347380"/>
    <w:rsid w:val="00347407"/>
    <w:rsid w:val="003475A1"/>
    <w:rsid w:val="003475CC"/>
    <w:rsid w:val="00347ECB"/>
    <w:rsid w:val="0035016C"/>
    <w:rsid w:val="00350989"/>
    <w:rsid w:val="003510CA"/>
    <w:rsid w:val="00351686"/>
    <w:rsid w:val="00351BCF"/>
    <w:rsid w:val="00351DC1"/>
    <w:rsid w:val="00351F2D"/>
    <w:rsid w:val="00352436"/>
    <w:rsid w:val="00352ACC"/>
    <w:rsid w:val="00352AE9"/>
    <w:rsid w:val="003530D5"/>
    <w:rsid w:val="003532EF"/>
    <w:rsid w:val="003534C9"/>
    <w:rsid w:val="003537C7"/>
    <w:rsid w:val="00353B28"/>
    <w:rsid w:val="00354053"/>
    <w:rsid w:val="00354324"/>
    <w:rsid w:val="00354E23"/>
    <w:rsid w:val="00355100"/>
    <w:rsid w:val="0035510B"/>
    <w:rsid w:val="003552D7"/>
    <w:rsid w:val="0035603D"/>
    <w:rsid w:val="003572C5"/>
    <w:rsid w:val="0035742F"/>
    <w:rsid w:val="00357504"/>
    <w:rsid w:val="003579F4"/>
    <w:rsid w:val="00357AA9"/>
    <w:rsid w:val="00357DB8"/>
    <w:rsid w:val="003600D8"/>
    <w:rsid w:val="003600F2"/>
    <w:rsid w:val="00360521"/>
    <w:rsid w:val="0036064F"/>
    <w:rsid w:val="00360D28"/>
    <w:rsid w:val="00362B3B"/>
    <w:rsid w:val="00362DEF"/>
    <w:rsid w:val="00362E9E"/>
    <w:rsid w:val="003631F8"/>
    <w:rsid w:val="00363501"/>
    <w:rsid w:val="00363B39"/>
    <w:rsid w:val="0036413E"/>
    <w:rsid w:val="0036467B"/>
    <w:rsid w:val="00364A4B"/>
    <w:rsid w:val="00364DA5"/>
    <w:rsid w:val="0036539C"/>
    <w:rsid w:val="00366AAA"/>
    <w:rsid w:val="00366B44"/>
    <w:rsid w:val="003679C0"/>
    <w:rsid w:val="00367F43"/>
    <w:rsid w:val="003701DB"/>
    <w:rsid w:val="003709DA"/>
    <w:rsid w:val="00370AB4"/>
    <w:rsid w:val="00371B22"/>
    <w:rsid w:val="00371B7E"/>
    <w:rsid w:val="00371B99"/>
    <w:rsid w:val="00372028"/>
    <w:rsid w:val="003724E0"/>
    <w:rsid w:val="00372921"/>
    <w:rsid w:val="00372B21"/>
    <w:rsid w:val="003730E0"/>
    <w:rsid w:val="00373E4C"/>
    <w:rsid w:val="00374012"/>
    <w:rsid w:val="00374BE6"/>
    <w:rsid w:val="00375250"/>
    <w:rsid w:val="003752AC"/>
    <w:rsid w:val="003752D8"/>
    <w:rsid w:val="003754DA"/>
    <w:rsid w:val="0037579D"/>
    <w:rsid w:val="00375AB9"/>
    <w:rsid w:val="00376DD7"/>
    <w:rsid w:val="00376EE2"/>
    <w:rsid w:val="0037712D"/>
    <w:rsid w:val="0037720F"/>
    <w:rsid w:val="00377268"/>
    <w:rsid w:val="003775BE"/>
    <w:rsid w:val="00377799"/>
    <w:rsid w:val="00377E89"/>
    <w:rsid w:val="00380D28"/>
    <w:rsid w:val="00380F45"/>
    <w:rsid w:val="0038101F"/>
    <w:rsid w:val="003810B5"/>
    <w:rsid w:val="003821BE"/>
    <w:rsid w:val="00382BC6"/>
    <w:rsid w:val="00382BE1"/>
    <w:rsid w:val="003833C1"/>
    <w:rsid w:val="00383476"/>
    <w:rsid w:val="003838DA"/>
    <w:rsid w:val="003839CF"/>
    <w:rsid w:val="00383EB1"/>
    <w:rsid w:val="003844AD"/>
    <w:rsid w:val="00384CA8"/>
    <w:rsid w:val="0038507D"/>
    <w:rsid w:val="00385248"/>
    <w:rsid w:val="00385299"/>
    <w:rsid w:val="003859F5"/>
    <w:rsid w:val="00385B2F"/>
    <w:rsid w:val="00385FE8"/>
    <w:rsid w:val="00386377"/>
    <w:rsid w:val="00386CE3"/>
    <w:rsid w:val="003871BF"/>
    <w:rsid w:val="00387AC2"/>
    <w:rsid w:val="00387E9F"/>
    <w:rsid w:val="00390149"/>
    <w:rsid w:val="003909DE"/>
    <w:rsid w:val="00391646"/>
    <w:rsid w:val="00391985"/>
    <w:rsid w:val="00391D47"/>
    <w:rsid w:val="003922D2"/>
    <w:rsid w:val="003922D7"/>
    <w:rsid w:val="00392590"/>
    <w:rsid w:val="00392AEE"/>
    <w:rsid w:val="00392B86"/>
    <w:rsid w:val="003932D2"/>
    <w:rsid w:val="0039361E"/>
    <w:rsid w:val="00393633"/>
    <w:rsid w:val="003957C4"/>
    <w:rsid w:val="00395874"/>
    <w:rsid w:val="00395DA6"/>
    <w:rsid w:val="003960AC"/>
    <w:rsid w:val="00396133"/>
    <w:rsid w:val="00396907"/>
    <w:rsid w:val="00396AFD"/>
    <w:rsid w:val="00397A89"/>
    <w:rsid w:val="003A006A"/>
    <w:rsid w:val="003A103E"/>
    <w:rsid w:val="003A1503"/>
    <w:rsid w:val="003A1609"/>
    <w:rsid w:val="003A18E5"/>
    <w:rsid w:val="003A2CBA"/>
    <w:rsid w:val="003A3922"/>
    <w:rsid w:val="003A413F"/>
    <w:rsid w:val="003A41D0"/>
    <w:rsid w:val="003A4BB7"/>
    <w:rsid w:val="003A51AA"/>
    <w:rsid w:val="003A55A8"/>
    <w:rsid w:val="003A563C"/>
    <w:rsid w:val="003A597F"/>
    <w:rsid w:val="003A5CA4"/>
    <w:rsid w:val="003A6150"/>
    <w:rsid w:val="003A6757"/>
    <w:rsid w:val="003A67B0"/>
    <w:rsid w:val="003A6AA8"/>
    <w:rsid w:val="003A6C51"/>
    <w:rsid w:val="003A76DF"/>
    <w:rsid w:val="003B06B5"/>
    <w:rsid w:val="003B0801"/>
    <w:rsid w:val="003B0A1B"/>
    <w:rsid w:val="003B0A8D"/>
    <w:rsid w:val="003B0E1E"/>
    <w:rsid w:val="003B10C9"/>
    <w:rsid w:val="003B20B1"/>
    <w:rsid w:val="003B25D0"/>
    <w:rsid w:val="003B2A31"/>
    <w:rsid w:val="003B3963"/>
    <w:rsid w:val="003B3B99"/>
    <w:rsid w:val="003B3CB6"/>
    <w:rsid w:val="003B3EA9"/>
    <w:rsid w:val="003B40A7"/>
    <w:rsid w:val="003B4BC0"/>
    <w:rsid w:val="003B5E00"/>
    <w:rsid w:val="003B5F63"/>
    <w:rsid w:val="003B72DD"/>
    <w:rsid w:val="003B743B"/>
    <w:rsid w:val="003C00BE"/>
    <w:rsid w:val="003C098D"/>
    <w:rsid w:val="003C30F7"/>
    <w:rsid w:val="003C3413"/>
    <w:rsid w:val="003C36DD"/>
    <w:rsid w:val="003C3BB2"/>
    <w:rsid w:val="003C3FA4"/>
    <w:rsid w:val="003C405B"/>
    <w:rsid w:val="003C41FD"/>
    <w:rsid w:val="003C44D0"/>
    <w:rsid w:val="003C48DE"/>
    <w:rsid w:val="003C5CCE"/>
    <w:rsid w:val="003C62A7"/>
    <w:rsid w:val="003C62AF"/>
    <w:rsid w:val="003C64BA"/>
    <w:rsid w:val="003C6952"/>
    <w:rsid w:val="003C737C"/>
    <w:rsid w:val="003C74B1"/>
    <w:rsid w:val="003C78B0"/>
    <w:rsid w:val="003D01B4"/>
    <w:rsid w:val="003D144B"/>
    <w:rsid w:val="003D1C54"/>
    <w:rsid w:val="003D22EF"/>
    <w:rsid w:val="003D26CC"/>
    <w:rsid w:val="003D27C8"/>
    <w:rsid w:val="003D3081"/>
    <w:rsid w:val="003D3CB2"/>
    <w:rsid w:val="003D3EC3"/>
    <w:rsid w:val="003D4526"/>
    <w:rsid w:val="003D4603"/>
    <w:rsid w:val="003D497D"/>
    <w:rsid w:val="003D49E5"/>
    <w:rsid w:val="003D5BC2"/>
    <w:rsid w:val="003D5C59"/>
    <w:rsid w:val="003D6221"/>
    <w:rsid w:val="003D6603"/>
    <w:rsid w:val="003D6633"/>
    <w:rsid w:val="003D6B64"/>
    <w:rsid w:val="003D6D1D"/>
    <w:rsid w:val="003D6E9B"/>
    <w:rsid w:val="003D6F8F"/>
    <w:rsid w:val="003D749A"/>
    <w:rsid w:val="003D74BF"/>
    <w:rsid w:val="003D7FDC"/>
    <w:rsid w:val="003E05C8"/>
    <w:rsid w:val="003E147E"/>
    <w:rsid w:val="003E158A"/>
    <w:rsid w:val="003E1D42"/>
    <w:rsid w:val="003E22A6"/>
    <w:rsid w:val="003E2B3E"/>
    <w:rsid w:val="003E33AE"/>
    <w:rsid w:val="003E3444"/>
    <w:rsid w:val="003E425B"/>
    <w:rsid w:val="003E43A1"/>
    <w:rsid w:val="003E48E8"/>
    <w:rsid w:val="003E49F9"/>
    <w:rsid w:val="003E7253"/>
    <w:rsid w:val="003E7337"/>
    <w:rsid w:val="003E7A35"/>
    <w:rsid w:val="003F0214"/>
    <w:rsid w:val="003F0D85"/>
    <w:rsid w:val="003F19E2"/>
    <w:rsid w:val="003F1A2E"/>
    <w:rsid w:val="003F219C"/>
    <w:rsid w:val="003F2352"/>
    <w:rsid w:val="003F2533"/>
    <w:rsid w:val="003F2ACF"/>
    <w:rsid w:val="003F3019"/>
    <w:rsid w:val="003F3200"/>
    <w:rsid w:val="003F35EB"/>
    <w:rsid w:val="003F4430"/>
    <w:rsid w:val="003F462B"/>
    <w:rsid w:val="003F4877"/>
    <w:rsid w:val="003F527E"/>
    <w:rsid w:val="003F5810"/>
    <w:rsid w:val="003F594A"/>
    <w:rsid w:val="003F704E"/>
    <w:rsid w:val="003F7AD8"/>
    <w:rsid w:val="003F7B9E"/>
    <w:rsid w:val="003F7C69"/>
    <w:rsid w:val="003F7F61"/>
    <w:rsid w:val="004007E2"/>
    <w:rsid w:val="00400C1A"/>
    <w:rsid w:val="00401128"/>
    <w:rsid w:val="00401167"/>
    <w:rsid w:val="00401585"/>
    <w:rsid w:val="00401907"/>
    <w:rsid w:val="004020D8"/>
    <w:rsid w:val="004037C1"/>
    <w:rsid w:val="00403DE8"/>
    <w:rsid w:val="00404425"/>
    <w:rsid w:val="0040446D"/>
    <w:rsid w:val="00404474"/>
    <w:rsid w:val="00404705"/>
    <w:rsid w:val="00404977"/>
    <w:rsid w:val="00404AC8"/>
    <w:rsid w:val="004050DF"/>
    <w:rsid w:val="004053A2"/>
    <w:rsid w:val="00405407"/>
    <w:rsid w:val="0040542A"/>
    <w:rsid w:val="004054D0"/>
    <w:rsid w:val="004058F9"/>
    <w:rsid w:val="00406146"/>
    <w:rsid w:val="00406B55"/>
    <w:rsid w:val="00407761"/>
    <w:rsid w:val="004079EC"/>
    <w:rsid w:val="004079F9"/>
    <w:rsid w:val="00407C2D"/>
    <w:rsid w:val="00407D91"/>
    <w:rsid w:val="00407E40"/>
    <w:rsid w:val="00410F19"/>
    <w:rsid w:val="00411439"/>
    <w:rsid w:val="004117CA"/>
    <w:rsid w:val="0041185D"/>
    <w:rsid w:val="00411A3B"/>
    <w:rsid w:val="00411D5E"/>
    <w:rsid w:val="00412318"/>
    <w:rsid w:val="0041273B"/>
    <w:rsid w:val="00412BF0"/>
    <w:rsid w:val="00412F80"/>
    <w:rsid w:val="00413A78"/>
    <w:rsid w:val="00413E21"/>
    <w:rsid w:val="00413EF0"/>
    <w:rsid w:val="00414C91"/>
    <w:rsid w:val="0041615F"/>
    <w:rsid w:val="004161A5"/>
    <w:rsid w:val="0041693A"/>
    <w:rsid w:val="00416B4D"/>
    <w:rsid w:val="004173C5"/>
    <w:rsid w:val="00417EA2"/>
    <w:rsid w:val="004201EC"/>
    <w:rsid w:val="00420BB9"/>
    <w:rsid w:val="00420F6C"/>
    <w:rsid w:val="0042170A"/>
    <w:rsid w:val="00422469"/>
    <w:rsid w:val="00423409"/>
    <w:rsid w:val="004234B8"/>
    <w:rsid w:val="004237AA"/>
    <w:rsid w:val="004240A6"/>
    <w:rsid w:val="004244ED"/>
    <w:rsid w:val="004245D8"/>
    <w:rsid w:val="004246EA"/>
    <w:rsid w:val="00425124"/>
    <w:rsid w:val="00425242"/>
    <w:rsid w:val="00425D16"/>
    <w:rsid w:val="00425E0D"/>
    <w:rsid w:val="00425EB2"/>
    <w:rsid w:val="00425F54"/>
    <w:rsid w:val="004269AD"/>
    <w:rsid w:val="00426D90"/>
    <w:rsid w:val="00427EFC"/>
    <w:rsid w:val="00427F20"/>
    <w:rsid w:val="004307D0"/>
    <w:rsid w:val="00430CB5"/>
    <w:rsid w:val="00431800"/>
    <w:rsid w:val="00431DDC"/>
    <w:rsid w:val="00431E5D"/>
    <w:rsid w:val="004325C7"/>
    <w:rsid w:val="00432B3E"/>
    <w:rsid w:val="00432C7D"/>
    <w:rsid w:val="0043323A"/>
    <w:rsid w:val="00433EB2"/>
    <w:rsid w:val="00433F62"/>
    <w:rsid w:val="004342AE"/>
    <w:rsid w:val="00434988"/>
    <w:rsid w:val="00434D03"/>
    <w:rsid w:val="00434E34"/>
    <w:rsid w:val="00434F04"/>
    <w:rsid w:val="00435668"/>
    <w:rsid w:val="00436617"/>
    <w:rsid w:val="00436E8C"/>
    <w:rsid w:val="00437046"/>
    <w:rsid w:val="00437AF5"/>
    <w:rsid w:val="0044039E"/>
    <w:rsid w:val="004404E0"/>
    <w:rsid w:val="004406EF"/>
    <w:rsid w:val="00440BC8"/>
    <w:rsid w:val="00442185"/>
    <w:rsid w:val="004422CB"/>
    <w:rsid w:val="00442AAC"/>
    <w:rsid w:val="00442FA9"/>
    <w:rsid w:val="00443029"/>
    <w:rsid w:val="004437E7"/>
    <w:rsid w:val="0044398E"/>
    <w:rsid w:val="004445AD"/>
    <w:rsid w:val="00444A57"/>
    <w:rsid w:val="00444B69"/>
    <w:rsid w:val="00444DE2"/>
    <w:rsid w:val="0044556D"/>
    <w:rsid w:val="004458C5"/>
    <w:rsid w:val="00446A55"/>
    <w:rsid w:val="0044716B"/>
    <w:rsid w:val="00450909"/>
    <w:rsid w:val="00450A15"/>
    <w:rsid w:val="00450E6D"/>
    <w:rsid w:val="004514BC"/>
    <w:rsid w:val="00452561"/>
    <w:rsid w:val="00452E5E"/>
    <w:rsid w:val="00452F2F"/>
    <w:rsid w:val="00452FED"/>
    <w:rsid w:val="00453750"/>
    <w:rsid w:val="004539C5"/>
    <w:rsid w:val="00453E5C"/>
    <w:rsid w:val="00453F0D"/>
    <w:rsid w:val="00454225"/>
    <w:rsid w:val="00455119"/>
    <w:rsid w:val="004551FB"/>
    <w:rsid w:val="00455202"/>
    <w:rsid w:val="00455436"/>
    <w:rsid w:val="004555B8"/>
    <w:rsid w:val="00455C63"/>
    <w:rsid w:val="00455D21"/>
    <w:rsid w:val="00455E37"/>
    <w:rsid w:val="00456257"/>
    <w:rsid w:val="00457859"/>
    <w:rsid w:val="00457B4E"/>
    <w:rsid w:val="00457E23"/>
    <w:rsid w:val="00457F53"/>
    <w:rsid w:val="00457FD4"/>
    <w:rsid w:val="00460CAB"/>
    <w:rsid w:val="004610D7"/>
    <w:rsid w:val="00461B0B"/>
    <w:rsid w:val="00461DFB"/>
    <w:rsid w:val="004620C0"/>
    <w:rsid w:val="0046256D"/>
    <w:rsid w:val="004629F5"/>
    <w:rsid w:val="00462F0B"/>
    <w:rsid w:val="0046315C"/>
    <w:rsid w:val="00463583"/>
    <w:rsid w:val="00463ABF"/>
    <w:rsid w:val="00463F4F"/>
    <w:rsid w:val="004642EF"/>
    <w:rsid w:val="004644A9"/>
    <w:rsid w:val="00465C14"/>
    <w:rsid w:val="0046602D"/>
    <w:rsid w:val="00466644"/>
    <w:rsid w:val="00466821"/>
    <w:rsid w:val="00467338"/>
    <w:rsid w:val="00467DBE"/>
    <w:rsid w:val="00467DE0"/>
    <w:rsid w:val="004706C3"/>
    <w:rsid w:val="00470A4B"/>
    <w:rsid w:val="00470B50"/>
    <w:rsid w:val="00470C5D"/>
    <w:rsid w:val="00470C68"/>
    <w:rsid w:val="00470CD0"/>
    <w:rsid w:val="00470FBA"/>
    <w:rsid w:val="00471343"/>
    <w:rsid w:val="004715C1"/>
    <w:rsid w:val="00471C91"/>
    <w:rsid w:val="004721BF"/>
    <w:rsid w:val="004729BD"/>
    <w:rsid w:val="00472B4C"/>
    <w:rsid w:val="00472D88"/>
    <w:rsid w:val="00473145"/>
    <w:rsid w:val="0047331B"/>
    <w:rsid w:val="00473855"/>
    <w:rsid w:val="0047386A"/>
    <w:rsid w:val="00473DBA"/>
    <w:rsid w:val="00474613"/>
    <w:rsid w:val="0047491E"/>
    <w:rsid w:val="00474BB4"/>
    <w:rsid w:val="00475726"/>
    <w:rsid w:val="0047589D"/>
    <w:rsid w:val="004758C3"/>
    <w:rsid w:val="00475BAC"/>
    <w:rsid w:val="00476275"/>
    <w:rsid w:val="00476988"/>
    <w:rsid w:val="00476A45"/>
    <w:rsid w:val="00476EB3"/>
    <w:rsid w:val="004776AF"/>
    <w:rsid w:val="00477918"/>
    <w:rsid w:val="00477F82"/>
    <w:rsid w:val="00477FC9"/>
    <w:rsid w:val="00480A4D"/>
    <w:rsid w:val="00480AAA"/>
    <w:rsid w:val="00481029"/>
    <w:rsid w:val="00482631"/>
    <w:rsid w:val="00483305"/>
    <w:rsid w:val="00484098"/>
    <w:rsid w:val="004840CA"/>
    <w:rsid w:val="004850B7"/>
    <w:rsid w:val="00485681"/>
    <w:rsid w:val="00485921"/>
    <w:rsid w:val="00485C56"/>
    <w:rsid w:val="00485D85"/>
    <w:rsid w:val="00485EC5"/>
    <w:rsid w:val="00486285"/>
    <w:rsid w:val="0048634C"/>
    <w:rsid w:val="004863CC"/>
    <w:rsid w:val="00486580"/>
    <w:rsid w:val="00486910"/>
    <w:rsid w:val="00486A04"/>
    <w:rsid w:val="00486BBC"/>
    <w:rsid w:val="00486D80"/>
    <w:rsid w:val="004874CE"/>
    <w:rsid w:val="00490265"/>
    <w:rsid w:val="00490888"/>
    <w:rsid w:val="00490991"/>
    <w:rsid w:val="00490CCC"/>
    <w:rsid w:val="0049138E"/>
    <w:rsid w:val="00491AAA"/>
    <w:rsid w:val="00491B7C"/>
    <w:rsid w:val="00491C70"/>
    <w:rsid w:val="004924C1"/>
    <w:rsid w:val="0049327D"/>
    <w:rsid w:val="004935AF"/>
    <w:rsid w:val="004937DD"/>
    <w:rsid w:val="00493C40"/>
    <w:rsid w:val="00493FBB"/>
    <w:rsid w:val="0049407A"/>
    <w:rsid w:val="00494580"/>
    <w:rsid w:val="0049545D"/>
    <w:rsid w:val="0049659C"/>
    <w:rsid w:val="0049666B"/>
    <w:rsid w:val="00496902"/>
    <w:rsid w:val="00496EEB"/>
    <w:rsid w:val="0049733D"/>
    <w:rsid w:val="00497897"/>
    <w:rsid w:val="004A01F8"/>
    <w:rsid w:val="004A0B75"/>
    <w:rsid w:val="004A0D99"/>
    <w:rsid w:val="004A1140"/>
    <w:rsid w:val="004A2346"/>
    <w:rsid w:val="004A2425"/>
    <w:rsid w:val="004A273F"/>
    <w:rsid w:val="004A2BBB"/>
    <w:rsid w:val="004A3A3C"/>
    <w:rsid w:val="004A3AAC"/>
    <w:rsid w:val="004A54E7"/>
    <w:rsid w:val="004A6417"/>
    <w:rsid w:val="004A6F82"/>
    <w:rsid w:val="004A7194"/>
    <w:rsid w:val="004B0589"/>
    <w:rsid w:val="004B06BB"/>
    <w:rsid w:val="004B13D2"/>
    <w:rsid w:val="004B1898"/>
    <w:rsid w:val="004B2201"/>
    <w:rsid w:val="004B22A4"/>
    <w:rsid w:val="004B27BC"/>
    <w:rsid w:val="004B28A8"/>
    <w:rsid w:val="004B2912"/>
    <w:rsid w:val="004B2FC2"/>
    <w:rsid w:val="004B309E"/>
    <w:rsid w:val="004B3123"/>
    <w:rsid w:val="004B34CB"/>
    <w:rsid w:val="004B3D80"/>
    <w:rsid w:val="004B486F"/>
    <w:rsid w:val="004B4D62"/>
    <w:rsid w:val="004B4F37"/>
    <w:rsid w:val="004B5330"/>
    <w:rsid w:val="004B64D9"/>
    <w:rsid w:val="004B6901"/>
    <w:rsid w:val="004B6DF0"/>
    <w:rsid w:val="004B7035"/>
    <w:rsid w:val="004B7383"/>
    <w:rsid w:val="004B791C"/>
    <w:rsid w:val="004B79A7"/>
    <w:rsid w:val="004B7A37"/>
    <w:rsid w:val="004C0989"/>
    <w:rsid w:val="004C0B91"/>
    <w:rsid w:val="004C0D8F"/>
    <w:rsid w:val="004C119B"/>
    <w:rsid w:val="004C177B"/>
    <w:rsid w:val="004C17D8"/>
    <w:rsid w:val="004C194C"/>
    <w:rsid w:val="004C1A15"/>
    <w:rsid w:val="004C1B9C"/>
    <w:rsid w:val="004C2F63"/>
    <w:rsid w:val="004C38C9"/>
    <w:rsid w:val="004C41C7"/>
    <w:rsid w:val="004C43B9"/>
    <w:rsid w:val="004C43D4"/>
    <w:rsid w:val="004C4B75"/>
    <w:rsid w:val="004C5496"/>
    <w:rsid w:val="004C552C"/>
    <w:rsid w:val="004C572D"/>
    <w:rsid w:val="004C5A74"/>
    <w:rsid w:val="004C6BFC"/>
    <w:rsid w:val="004C6D01"/>
    <w:rsid w:val="004C792B"/>
    <w:rsid w:val="004C7E3C"/>
    <w:rsid w:val="004D06FA"/>
    <w:rsid w:val="004D0AED"/>
    <w:rsid w:val="004D0D1C"/>
    <w:rsid w:val="004D135B"/>
    <w:rsid w:val="004D1E49"/>
    <w:rsid w:val="004D21D4"/>
    <w:rsid w:val="004D22AE"/>
    <w:rsid w:val="004D2B30"/>
    <w:rsid w:val="004D2C81"/>
    <w:rsid w:val="004D2D91"/>
    <w:rsid w:val="004D370B"/>
    <w:rsid w:val="004D3DA8"/>
    <w:rsid w:val="004D47C2"/>
    <w:rsid w:val="004D4DFD"/>
    <w:rsid w:val="004D57C4"/>
    <w:rsid w:val="004D5EE2"/>
    <w:rsid w:val="004D6553"/>
    <w:rsid w:val="004D6574"/>
    <w:rsid w:val="004D6BC4"/>
    <w:rsid w:val="004D721E"/>
    <w:rsid w:val="004D7612"/>
    <w:rsid w:val="004D7AFA"/>
    <w:rsid w:val="004D7EE7"/>
    <w:rsid w:val="004E0183"/>
    <w:rsid w:val="004E0712"/>
    <w:rsid w:val="004E0EFA"/>
    <w:rsid w:val="004E1778"/>
    <w:rsid w:val="004E1894"/>
    <w:rsid w:val="004E2B1C"/>
    <w:rsid w:val="004E3554"/>
    <w:rsid w:val="004E38AC"/>
    <w:rsid w:val="004E4AA9"/>
    <w:rsid w:val="004E501A"/>
    <w:rsid w:val="004E53A2"/>
    <w:rsid w:val="004E54BD"/>
    <w:rsid w:val="004E54BF"/>
    <w:rsid w:val="004E5FA2"/>
    <w:rsid w:val="004E603C"/>
    <w:rsid w:val="004E6369"/>
    <w:rsid w:val="004E6562"/>
    <w:rsid w:val="004E6FB6"/>
    <w:rsid w:val="004E7068"/>
    <w:rsid w:val="004E74EF"/>
    <w:rsid w:val="004E7618"/>
    <w:rsid w:val="004E77C4"/>
    <w:rsid w:val="004E7EE9"/>
    <w:rsid w:val="004F07D2"/>
    <w:rsid w:val="004F0AB5"/>
    <w:rsid w:val="004F11EF"/>
    <w:rsid w:val="004F165B"/>
    <w:rsid w:val="004F1CE0"/>
    <w:rsid w:val="004F2622"/>
    <w:rsid w:val="004F273A"/>
    <w:rsid w:val="004F323C"/>
    <w:rsid w:val="004F3813"/>
    <w:rsid w:val="004F4760"/>
    <w:rsid w:val="004F58A7"/>
    <w:rsid w:val="004F5AC4"/>
    <w:rsid w:val="004F5D97"/>
    <w:rsid w:val="004F5DF6"/>
    <w:rsid w:val="004F60EE"/>
    <w:rsid w:val="004F656C"/>
    <w:rsid w:val="004F6703"/>
    <w:rsid w:val="004F6760"/>
    <w:rsid w:val="004F6897"/>
    <w:rsid w:val="004F6B54"/>
    <w:rsid w:val="004F6B57"/>
    <w:rsid w:val="004F6C71"/>
    <w:rsid w:val="004F7324"/>
    <w:rsid w:val="004F75EA"/>
    <w:rsid w:val="004F7731"/>
    <w:rsid w:val="00500389"/>
    <w:rsid w:val="005006AF"/>
    <w:rsid w:val="005007B5"/>
    <w:rsid w:val="00500A26"/>
    <w:rsid w:val="00500F12"/>
    <w:rsid w:val="005011C2"/>
    <w:rsid w:val="00501390"/>
    <w:rsid w:val="00501896"/>
    <w:rsid w:val="00501CAC"/>
    <w:rsid w:val="0050295F"/>
    <w:rsid w:val="005031CE"/>
    <w:rsid w:val="0050385B"/>
    <w:rsid w:val="00503B76"/>
    <w:rsid w:val="00503E45"/>
    <w:rsid w:val="0050503B"/>
    <w:rsid w:val="0050509F"/>
    <w:rsid w:val="005054E1"/>
    <w:rsid w:val="005056C9"/>
    <w:rsid w:val="00505F62"/>
    <w:rsid w:val="00506833"/>
    <w:rsid w:val="00507E74"/>
    <w:rsid w:val="0051014C"/>
    <w:rsid w:val="00510257"/>
    <w:rsid w:val="005102EB"/>
    <w:rsid w:val="00510A4B"/>
    <w:rsid w:val="00511563"/>
    <w:rsid w:val="00511AB8"/>
    <w:rsid w:val="00511B43"/>
    <w:rsid w:val="00511CFD"/>
    <w:rsid w:val="00511D05"/>
    <w:rsid w:val="00511FAC"/>
    <w:rsid w:val="00512047"/>
    <w:rsid w:val="0051221D"/>
    <w:rsid w:val="0051225C"/>
    <w:rsid w:val="0051294A"/>
    <w:rsid w:val="00512A21"/>
    <w:rsid w:val="005130CF"/>
    <w:rsid w:val="00513593"/>
    <w:rsid w:val="005137B2"/>
    <w:rsid w:val="00513944"/>
    <w:rsid w:val="00513E83"/>
    <w:rsid w:val="00513F6A"/>
    <w:rsid w:val="005142A6"/>
    <w:rsid w:val="005144B1"/>
    <w:rsid w:val="00514A2E"/>
    <w:rsid w:val="0051554D"/>
    <w:rsid w:val="0051570B"/>
    <w:rsid w:val="00515DF6"/>
    <w:rsid w:val="00515FF3"/>
    <w:rsid w:val="0051642E"/>
    <w:rsid w:val="0051688E"/>
    <w:rsid w:val="00516B3C"/>
    <w:rsid w:val="00516C81"/>
    <w:rsid w:val="00516CE7"/>
    <w:rsid w:val="00516E17"/>
    <w:rsid w:val="00516F69"/>
    <w:rsid w:val="00517BAB"/>
    <w:rsid w:val="00517E60"/>
    <w:rsid w:val="00517E99"/>
    <w:rsid w:val="0052032A"/>
    <w:rsid w:val="005205C8"/>
    <w:rsid w:val="0052061F"/>
    <w:rsid w:val="00520E1C"/>
    <w:rsid w:val="00521ADF"/>
    <w:rsid w:val="0052211E"/>
    <w:rsid w:val="00522370"/>
    <w:rsid w:val="00522D38"/>
    <w:rsid w:val="0052318E"/>
    <w:rsid w:val="00523846"/>
    <w:rsid w:val="005240FF"/>
    <w:rsid w:val="00524E9C"/>
    <w:rsid w:val="00524FD2"/>
    <w:rsid w:val="00526530"/>
    <w:rsid w:val="005268FF"/>
    <w:rsid w:val="00526C94"/>
    <w:rsid w:val="00526EFD"/>
    <w:rsid w:val="00530673"/>
    <w:rsid w:val="00530D3A"/>
    <w:rsid w:val="00530DD7"/>
    <w:rsid w:val="00530DFA"/>
    <w:rsid w:val="005311FF"/>
    <w:rsid w:val="00531AF2"/>
    <w:rsid w:val="00531B36"/>
    <w:rsid w:val="00531C6E"/>
    <w:rsid w:val="00532162"/>
    <w:rsid w:val="005323E5"/>
    <w:rsid w:val="00532AB1"/>
    <w:rsid w:val="00532B50"/>
    <w:rsid w:val="00532F3E"/>
    <w:rsid w:val="005332CA"/>
    <w:rsid w:val="00533D8A"/>
    <w:rsid w:val="00534A8F"/>
    <w:rsid w:val="005352EA"/>
    <w:rsid w:val="005357B7"/>
    <w:rsid w:val="005361F2"/>
    <w:rsid w:val="00536DFB"/>
    <w:rsid w:val="00536E9C"/>
    <w:rsid w:val="005376D6"/>
    <w:rsid w:val="00537DDA"/>
    <w:rsid w:val="00537F8C"/>
    <w:rsid w:val="00540397"/>
    <w:rsid w:val="00540A0D"/>
    <w:rsid w:val="00540F69"/>
    <w:rsid w:val="005421E5"/>
    <w:rsid w:val="0054265F"/>
    <w:rsid w:val="005427B1"/>
    <w:rsid w:val="0054337C"/>
    <w:rsid w:val="00543460"/>
    <w:rsid w:val="0054457B"/>
    <w:rsid w:val="00545270"/>
    <w:rsid w:val="005456CF"/>
    <w:rsid w:val="00545701"/>
    <w:rsid w:val="0054616E"/>
    <w:rsid w:val="00546654"/>
    <w:rsid w:val="005467D3"/>
    <w:rsid w:val="00546C22"/>
    <w:rsid w:val="005471EB"/>
    <w:rsid w:val="00547406"/>
    <w:rsid w:val="00547659"/>
    <w:rsid w:val="0055003D"/>
    <w:rsid w:val="00550417"/>
    <w:rsid w:val="005511BD"/>
    <w:rsid w:val="00551753"/>
    <w:rsid w:val="00551BB0"/>
    <w:rsid w:val="00552233"/>
    <w:rsid w:val="00552C48"/>
    <w:rsid w:val="00553393"/>
    <w:rsid w:val="00553500"/>
    <w:rsid w:val="00553610"/>
    <w:rsid w:val="00553785"/>
    <w:rsid w:val="00553826"/>
    <w:rsid w:val="0055456B"/>
    <w:rsid w:val="00554861"/>
    <w:rsid w:val="00554904"/>
    <w:rsid w:val="00554B2B"/>
    <w:rsid w:val="00554B9A"/>
    <w:rsid w:val="00554C07"/>
    <w:rsid w:val="00554F26"/>
    <w:rsid w:val="00555076"/>
    <w:rsid w:val="00555150"/>
    <w:rsid w:val="005556BE"/>
    <w:rsid w:val="00555759"/>
    <w:rsid w:val="00555A26"/>
    <w:rsid w:val="00555E02"/>
    <w:rsid w:val="00555E96"/>
    <w:rsid w:val="005567C1"/>
    <w:rsid w:val="005567E9"/>
    <w:rsid w:val="0055699C"/>
    <w:rsid w:val="00557F64"/>
    <w:rsid w:val="005602B3"/>
    <w:rsid w:val="005603E3"/>
    <w:rsid w:val="00560762"/>
    <w:rsid w:val="00560F1E"/>
    <w:rsid w:val="005613A6"/>
    <w:rsid w:val="00561A6A"/>
    <w:rsid w:val="00561A91"/>
    <w:rsid w:val="005627A2"/>
    <w:rsid w:val="00563758"/>
    <w:rsid w:val="005638A1"/>
    <w:rsid w:val="00563FFF"/>
    <w:rsid w:val="005641DE"/>
    <w:rsid w:val="0056461C"/>
    <w:rsid w:val="00564D1A"/>
    <w:rsid w:val="00564E19"/>
    <w:rsid w:val="00564FDA"/>
    <w:rsid w:val="00565044"/>
    <w:rsid w:val="00565393"/>
    <w:rsid w:val="00565585"/>
    <w:rsid w:val="00566138"/>
    <w:rsid w:val="0056659B"/>
    <w:rsid w:val="005665F3"/>
    <w:rsid w:val="00567B0C"/>
    <w:rsid w:val="00567D02"/>
    <w:rsid w:val="00567EBF"/>
    <w:rsid w:val="005701BF"/>
    <w:rsid w:val="00570255"/>
    <w:rsid w:val="005706C3"/>
    <w:rsid w:val="005709FF"/>
    <w:rsid w:val="00570ECC"/>
    <w:rsid w:val="00570F99"/>
    <w:rsid w:val="00571134"/>
    <w:rsid w:val="00572658"/>
    <w:rsid w:val="0057351E"/>
    <w:rsid w:val="00573BB4"/>
    <w:rsid w:val="00573E5B"/>
    <w:rsid w:val="00574441"/>
    <w:rsid w:val="0057478E"/>
    <w:rsid w:val="0057480F"/>
    <w:rsid w:val="00574848"/>
    <w:rsid w:val="005748C0"/>
    <w:rsid w:val="005749FF"/>
    <w:rsid w:val="00574A30"/>
    <w:rsid w:val="00574B67"/>
    <w:rsid w:val="00574D32"/>
    <w:rsid w:val="00575675"/>
    <w:rsid w:val="005770A6"/>
    <w:rsid w:val="005772FE"/>
    <w:rsid w:val="00577791"/>
    <w:rsid w:val="00577CFB"/>
    <w:rsid w:val="00577EA4"/>
    <w:rsid w:val="00580C69"/>
    <w:rsid w:val="00581778"/>
    <w:rsid w:val="00581CC3"/>
    <w:rsid w:val="00581DCF"/>
    <w:rsid w:val="005824CF"/>
    <w:rsid w:val="0058252F"/>
    <w:rsid w:val="00582D83"/>
    <w:rsid w:val="00583A68"/>
    <w:rsid w:val="00584253"/>
    <w:rsid w:val="00584A15"/>
    <w:rsid w:val="00584D22"/>
    <w:rsid w:val="00585C19"/>
    <w:rsid w:val="00585F79"/>
    <w:rsid w:val="00586216"/>
    <w:rsid w:val="00586779"/>
    <w:rsid w:val="00586978"/>
    <w:rsid w:val="0058789D"/>
    <w:rsid w:val="00587AF8"/>
    <w:rsid w:val="00587FCD"/>
    <w:rsid w:val="005902A3"/>
    <w:rsid w:val="005908FC"/>
    <w:rsid w:val="00591324"/>
    <w:rsid w:val="00591633"/>
    <w:rsid w:val="00591973"/>
    <w:rsid w:val="00591EF0"/>
    <w:rsid w:val="00592E85"/>
    <w:rsid w:val="00592EDB"/>
    <w:rsid w:val="00593046"/>
    <w:rsid w:val="005930BF"/>
    <w:rsid w:val="005934AA"/>
    <w:rsid w:val="0059383D"/>
    <w:rsid w:val="0059450F"/>
    <w:rsid w:val="0059481D"/>
    <w:rsid w:val="00594C66"/>
    <w:rsid w:val="00594EDB"/>
    <w:rsid w:val="005950F5"/>
    <w:rsid w:val="005952A1"/>
    <w:rsid w:val="005960F2"/>
    <w:rsid w:val="00596296"/>
    <w:rsid w:val="005965B5"/>
    <w:rsid w:val="00596BB8"/>
    <w:rsid w:val="00596EBB"/>
    <w:rsid w:val="00596FA1"/>
    <w:rsid w:val="00597952"/>
    <w:rsid w:val="00597E3B"/>
    <w:rsid w:val="005A1026"/>
    <w:rsid w:val="005A111E"/>
    <w:rsid w:val="005A190F"/>
    <w:rsid w:val="005A27A0"/>
    <w:rsid w:val="005A2F9B"/>
    <w:rsid w:val="005A33E3"/>
    <w:rsid w:val="005A3563"/>
    <w:rsid w:val="005A3F0F"/>
    <w:rsid w:val="005A4C3D"/>
    <w:rsid w:val="005A4C41"/>
    <w:rsid w:val="005A52CD"/>
    <w:rsid w:val="005A5BCF"/>
    <w:rsid w:val="005A5BDD"/>
    <w:rsid w:val="005A7662"/>
    <w:rsid w:val="005A771E"/>
    <w:rsid w:val="005A7B37"/>
    <w:rsid w:val="005B03C6"/>
    <w:rsid w:val="005B0690"/>
    <w:rsid w:val="005B0891"/>
    <w:rsid w:val="005B0E55"/>
    <w:rsid w:val="005B2E6E"/>
    <w:rsid w:val="005B38F0"/>
    <w:rsid w:val="005B4253"/>
    <w:rsid w:val="005B4D15"/>
    <w:rsid w:val="005B4D24"/>
    <w:rsid w:val="005B50B1"/>
    <w:rsid w:val="005B555A"/>
    <w:rsid w:val="005B5699"/>
    <w:rsid w:val="005B6678"/>
    <w:rsid w:val="005B67AE"/>
    <w:rsid w:val="005B6B06"/>
    <w:rsid w:val="005B70D6"/>
    <w:rsid w:val="005B715B"/>
    <w:rsid w:val="005B786C"/>
    <w:rsid w:val="005C011A"/>
    <w:rsid w:val="005C092D"/>
    <w:rsid w:val="005C1FB9"/>
    <w:rsid w:val="005C23B3"/>
    <w:rsid w:val="005C2724"/>
    <w:rsid w:val="005C2885"/>
    <w:rsid w:val="005C2CB0"/>
    <w:rsid w:val="005C2E00"/>
    <w:rsid w:val="005C3284"/>
    <w:rsid w:val="005C3307"/>
    <w:rsid w:val="005C3A9A"/>
    <w:rsid w:val="005C4BEA"/>
    <w:rsid w:val="005C4BED"/>
    <w:rsid w:val="005C4F30"/>
    <w:rsid w:val="005C58FA"/>
    <w:rsid w:val="005C63C4"/>
    <w:rsid w:val="005C6440"/>
    <w:rsid w:val="005C693B"/>
    <w:rsid w:val="005C6EDE"/>
    <w:rsid w:val="005C7B58"/>
    <w:rsid w:val="005D060C"/>
    <w:rsid w:val="005D1557"/>
    <w:rsid w:val="005D155A"/>
    <w:rsid w:val="005D158E"/>
    <w:rsid w:val="005D16F1"/>
    <w:rsid w:val="005D187F"/>
    <w:rsid w:val="005D1B2C"/>
    <w:rsid w:val="005D1DC0"/>
    <w:rsid w:val="005D1F82"/>
    <w:rsid w:val="005D225A"/>
    <w:rsid w:val="005D2A66"/>
    <w:rsid w:val="005D2F1C"/>
    <w:rsid w:val="005D30F4"/>
    <w:rsid w:val="005D3220"/>
    <w:rsid w:val="005D3695"/>
    <w:rsid w:val="005D399C"/>
    <w:rsid w:val="005D3A84"/>
    <w:rsid w:val="005D3B61"/>
    <w:rsid w:val="005D3CD1"/>
    <w:rsid w:val="005D4212"/>
    <w:rsid w:val="005D4B55"/>
    <w:rsid w:val="005D4C7D"/>
    <w:rsid w:val="005D4ECE"/>
    <w:rsid w:val="005D527A"/>
    <w:rsid w:val="005D5DFF"/>
    <w:rsid w:val="005D6D8F"/>
    <w:rsid w:val="005D6ED1"/>
    <w:rsid w:val="005D6F96"/>
    <w:rsid w:val="005D7B75"/>
    <w:rsid w:val="005D7BD8"/>
    <w:rsid w:val="005E02C6"/>
    <w:rsid w:val="005E09D6"/>
    <w:rsid w:val="005E0AA5"/>
    <w:rsid w:val="005E0D3C"/>
    <w:rsid w:val="005E0E5C"/>
    <w:rsid w:val="005E1039"/>
    <w:rsid w:val="005E1204"/>
    <w:rsid w:val="005E13AF"/>
    <w:rsid w:val="005E1440"/>
    <w:rsid w:val="005E16DB"/>
    <w:rsid w:val="005E1874"/>
    <w:rsid w:val="005E1A9B"/>
    <w:rsid w:val="005E296D"/>
    <w:rsid w:val="005E2EC6"/>
    <w:rsid w:val="005E2F58"/>
    <w:rsid w:val="005E30FF"/>
    <w:rsid w:val="005E370B"/>
    <w:rsid w:val="005E39B2"/>
    <w:rsid w:val="005E3D57"/>
    <w:rsid w:val="005E3F11"/>
    <w:rsid w:val="005E435A"/>
    <w:rsid w:val="005E452F"/>
    <w:rsid w:val="005E51CE"/>
    <w:rsid w:val="005E5D6D"/>
    <w:rsid w:val="005E62C2"/>
    <w:rsid w:val="005E6AAE"/>
    <w:rsid w:val="005E6E66"/>
    <w:rsid w:val="005E74ED"/>
    <w:rsid w:val="005E76B3"/>
    <w:rsid w:val="005E7732"/>
    <w:rsid w:val="005E7DA5"/>
    <w:rsid w:val="005E7F51"/>
    <w:rsid w:val="005F0E09"/>
    <w:rsid w:val="005F1241"/>
    <w:rsid w:val="005F13D9"/>
    <w:rsid w:val="005F1A88"/>
    <w:rsid w:val="005F1E07"/>
    <w:rsid w:val="005F2165"/>
    <w:rsid w:val="005F2A3D"/>
    <w:rsid w:val="005F3A7E"/>
    <w:rsid w:val="005F3CA1"/>
    <w:rsid w:val="005F4636"/>
    <w:rsid w:val="005F473D"/>
    <w:rsid w:val="005F5684"/>
    <w:rsid w:val="005F5A1E"/>
    <w:rsid w:val="005F5A4E"/>
    <w:rsid w:val="005F6D47"/>
    <w:rsid w:val="006000B1"/>
    <w:rsid w:val="006001E6"/>
    <w:rsid w:val="006002C3"/>
    <w:rsid w:val="00600528"/>
    <w:rsid w:val="0060060E"/>
    <w:rsid w:val="00600A5F"/>
    <w:rsid w:val="00600D6C"/>
    <w:rsid w:val="00600E9D"/>
    <w:rsid w:val="00602F5C"/>
    <w:rsid w:val="0060327D"/>
    <w:rsid w:val="006036D8"/>
    <w:rsid w:val="00603C5A"/>
    <w:rsid w:val="006044A7"/>
    <w:rsid w:val="006046BC"/>
    <w:rsid w:val="00604741"/>
    <w:rsid w:val="00604840"/>
    <w:rsid w:val="00604AAF"/>
    <w:rsid w:val="00605525"/>
    <w:rsid w:val="00605689"/>
    <w:rsid w:val="00605CC8"/>
    <w:rsid w:val="006061D9"/>
    <w:rsid w:val="00606326"/>
    <w:rsid w:val="006063DC"/>
    <w:rsid w:val="006067D4"/>
    <w:rsid w:val="006068A1"/>
    <w:rsid w:val="00606BF3"/>
    <w:rsid w:val="00607145"/>
    <w:rsid w:val="00607241"/>
    <w:rsid w:val="00607A05"/>
    <w:rsid w:val="00607BAA"/>
    <w:rsid w:val="00607DC2"/>
    <w:rsid w:val="00610007"/>
    <w:rsid w:val="00610B23"/>
    <w:rsid w:val="006111C8"/>
    <w:rsid w:val="006114BC"/>
    <w:rsid w:val="00611D24"/>
    <w:rsid w:val="00612600"/>
    <w:rsid w:val="00612638"/>
    <w:rsid w:val="00612AF2"/>
    <w:rsid w:val="00612BFA"/>
    <w:rsid w:val="006135DF"/>
    <w:rsid w:val="00613C05"/>
    <w:rsid w:val="00614049"/>
    <w:rsid w:val="00614A79"/>
    <w:rsid w:val="00614FA0"/>
    <w:rsid w:val="006159C2"/>
    <w:rsid w:val="00615BB7"/>
    <w:rsid w:val="00615D3D"/>
    <w:rsid w:val="00616A94"/>
    <w:rsid w:val="00616E44"/>
    <w:rsid w:val="0061739D"/>
    <w:rsid w:val="006178F3"/>
    <w:rsid w:val="00617918"/>
    <w:rsid w:val="00617A27"/>
    <w:rsid w:val="00617D4F"/>
    <w:rsid w:val="006200E3"/>
    <w:rsid w:val="00620169"/>
    <w:rsid w:val="006216C1"/>
    <w:rsid w:val="0062197F"/>
    <w:rsid w:val="00621AB6"/>
    <w:rsid w:val="00621CE2"/>
    <w:rsid w:val="006221EE"/>
    <w:rsid w:val="0062229B"/>
    <w:rsid w:val="0062347E"/>
    <w:rsid w:val="00623589"/>
    <w:rsid w:val="00623780"/>
    <w:rsid w:val="00623A80"/>
    <w:rsid w:val="00623DE5"/>
    <w:rsid w:val="0062432D"/>
    <w:rsid w:val="006252C3"/>
    <w:rsid w:val="0062572B"/>
    <w:rsid w:val="0062575E"/>
    <w:rsid w:val="006257B2"/>
    <w:rsid w:val="006258CD"/>
    <w:rsid w:val="00625C34"/>
    <w:rsid w:val="00625F09"/>
    <w:rsid w:val="006264F6"/>
    <w:rsid w:val="00626E2C"/>
    <w:rsid w:val="006275AF"/>
    <w:rsid w:val="006278A4"/>
    <w:rsid w:val="00630434"/>
    <w:rsid w:val="00630DFD"/>
    <w:rsid w:val="00631454"/>
    <w:rsid w:val="00631774"/>
    <w:rsid w:val="00631EFC"/>
    <w:rsid w:val="006321C0"/>
    <w:rsid w:val="00632835"/>
    <w:rsid w:val="00633790"/>
    <w:rsid w:val="00633CD0"/>
    <w:rsid w:val="00634098"/>
    <w:rsid w:val="0063440F"/>
    <w:rsid w:val="00635B40"/>
    <w:rsid w:val="00635DF8"/>
    <w:rsid w:val="006369DA"/>
    <w:rsid w:val="00636C1D"/>
    <w:rsid w:val="00640172"/>
    <w:rsid w:val="0064059E"/>
    <w:rsid w:val="00640684"/>
    <w:rsid w:val="00640916"/>
    <w:rsid w:val="00640948"/>
    <w:rsid w:val="00640E92"/>
    <w:rsid w:val="00641159"/>
    <w:rsid w:val="006412E6"/>
    <w:rsid w:val="00641524"/>
    <w:rsid w:val="00641D6A"/>
    <w:rsid w:val="006424CD"/>
    <w:rsid w:val="00642B1D"/>
    <w:rsid w:val="00642DF4"/>
    <w:rsid w:val="006431E7"/>
    <w:rsid w:val="00643C6D"/>
    <w:rsid w:val="00643CE2"/>
    <w:rsid w:val="0064438F"/>
    <w:rsid w:val="00644A8F"/>
    <w:rsid w:val="0064549F"/>
    <w:rsid w:val="00645BCB"/>
    <w:rsid w:val="0064625C"/>
    <w:rsid w:val="006468F4"/>
    <w:rsid w:val="006469D9"/>
    <w:rsid w:val="00646EC8"/>
    <w:rsid w:val="006471C6"/>
    <w:rsid w:val="006475A7"/>
    <w:rsid w:val="00647ABE"/>
    <w:rsid w:val="00650481"/>
    <w:rsid w:val="006505FB"/>
    <w:rsid w:val="00650B83"/>
    <w:rsid w:val="00650FA9"/>
    <w:rsid w:val="00651880"/>
    <w:rsid w:val="00651BA2"/>
    <w:rsid w:val="00651BAB"/>
    <w:rsid w:val="006523A6"/>
    <w:rsid w:val="0065244D"/>
    <w:rsid w:val="00652461"/>
    <w:rsid w:val="006525E8"/>
    <w:rsid w:val="00652E00"/>
    <w:rsid w:val="00652FE5"/>
    <w:rsid w:val="00653576"/>
    <w:rsid w:val="00653634"/>
    <w:rsid w:val="006538B1"/>
    <w:rsid w:val="00653C12"/>
    <w:rsid w:val="00653C65"/>
    <w:rsid w:val="00654734"/>
    <w:rsid w:val="00654DFA"/>
    <w:rsid w:val="0065526A"/>
    <w:rsid w:val="00655338"/>
    <w:rsid w:val="00655961"/>
    <w:rsid w:val="00655AA6"/>
    <w:rsid w:val="0065691C"/>
    <w:rsid w:val="00656C2C"/>
    <w:rsid w:val="006573AE"/>
    <w:rsid w:val="006579B9"/>
    <w:rsid w:val="00657A96"/>
    <w:rsid w:val="00657F83"/>
    <w:rsid w:val="00660016"/>
    <w:rsid w:val="006603C7"/>
    <w:rsid w:val="00660A1E"/>
    <w:rsid w:val="00660FAD"/>
    <w:rsid w:val="0066154F"/>
    <w:rsid w:val="00661561"/>
    <w:rsid w:val="00661E4D"/>
    <w:rsid w:val="0066223C"/>
    <w:rsid w:val="00662F93"/>
    <w:rsid w:val="00663D7C"/>
    <w:rsid w:val="00664C8D"/>
    <w:rsid w:val="00665005"/>
    <w:rsid w:val="00665101"/>
    <w:rsid w:val="006659F3"/>
    <w:rsid w:val="0066665E"/>
    <w:rsid w:val="0066676A"/>
    <w:rsid w:val="00666D5C"/>
    <w:rsid w:val="00666FFD"/>
    <w:rsid w:val="00667037"/>
    <w:rsid w:val="00667224"/>
    <w:rsid w:val="00667F6B"/>
    <w:rsid w:val="00670B56"/>
    <w:rsid w:val="00670C6E"/>
    <w:rsid w:val="00670D70"/>
    <w:rsid w:val="0067220E"/>
    <w:rsid w:val="00672768"/>
    <w:rsid w:val="00673049"/>
    <w:rsid w:val="00673449"/>
    <w:rsid w:val="00673A12"/>
    <w:rsid w:val="006747FD"/>
    <w:rsid w:val="0067536D"/>
    <w:rsid w:val="00675D4D"/>
    <w:rsid w:val="006771C0"/>
    <w:rsid w:val="00680F33"/>
    <w:rsid w:val="006810B1"/>
    <w:rsid w:val="006812A4"/>
    <w:rsid w:val="00681595"/>
    <w:rsid w:val="00681988"/>
    <w:rsid w:val="00682201"/>
    <w:rsid w:val="006827C6"/>
    <w:rsid w:val="006829F3"/>
    <w:rsid w:val="00682C42"/>
    <w:rsid w:val="00682DDB"/>
    <w:rsid w:val="00682FCB"/>
    <w:rsid w:val="00683E11"/>
    <w:rsid w:val="006848DB"/>
    <w:rsid w:val="00684DFC"/>
    <w:rsid w:val="006857F1"/>
    <w:rsid w:val="00685822"/>
    <w:rsid w:val="0068584E"/>
    <w:rsid w:val="00685EBA"/>
    <w:rsid w:val="00685F02"/>
    <w:rsid w:val="00685F7F"/>
    <w:rsid w:val="006875B9"/>
    <w:rsid w:val="00687BAB"/>
    <w:rsid w:val="00687ECA"/>
    <w:rsid w:val="006900BA"/>
    <w:rsid w:val="0069040A"/>
    <w:rsid w:val="00690852"/>
    <w:rsid w:val="00690D21"/>
    <w:rsid w:val="00690F40"/>
    <w:rsid w:val="00691310"/>
    <w:rsid w:val="00691386"/>
    <w:rsid w:val="00691A33"/>
    <w:rsid w:val="00691A6C"/>
    <w:rsid w:val="00691B52"/>
    <w:rsid w:val="00691BF7"/>
    <w:rsid w:val="00691EC1"/>
    <w:rsid w:val="00692040"/>
    <w:rsid w:val="006925DF"/>
    <w:rsid w:val="00692E20"/>
    <w:rsid w:val="00692FE5"/>
    <w:rsid w:val="006930C7"/>
    <w:rsid w:val="00693BE7"/>
    <w:rsid w:val="00694561"/>
    <w:rsid w:val="00694C46"/>
    <w:rsid w:val="00695122"/>
    <w:rsid w:val="006951C4"/>
    <w:rsid w:val="006952DF"/>
    <w:rsid w:val="00695873"/>
    <w:rsid w:val="00695B65"/>
    <w:rsid w:val="00695BDE"/>
    <w:rsid w:val="00695E3D"/>
    <w:rsid w:val="006960D7"/>
    <w:rsid w:val="006966A4"/>
    <w:rsid w:val="0069692D"/>
    <w:rsid w:val="00696E44"/>
    <w:rsid w:val="00696F2B"/>
    <w:rsid w:val="0069706D"/>
    <w:rsid w:val="00697633"/>
    <w:rsid w:val="00697C86"/>
    <w:rsid w:val="00697FEE"/>
    <w:rsid w:val="006A077C"/>
    <w:rsid w:val="006A07C5"/>
    <w:rsid w:val="006A0989"/>
    <w:rsid w:val="006A0998"/>
    <w:rsid w:val="006A0C58"/>
    <w:rsid w:val="006A1065"/>
    <w:rsid w:val="006A126E"/>
    <w:rsid w:val="006A1780"/>
    <w:rsid w:val="006A25F2"/>
    <w:rsid w:val="006A27DC"/>
    <w:rsid w:val="006A293B"/>
    <w:rsid w:val="006A3C6E"/>
    <w:rsid w:val="006A401F"/>
    <w:rsid w:val="006A4452"/>
    <w:rsid w:val="006A45AE"/>
    <w:rsid w:val="006A4B64"/>
    <w:rsid w:val="006A4C7D"/>
    <w:rsid w:val="006A51B7"/>
    <w:rsid w:val="006A5CD5"/>
    <w:rsid w:val="006A6A62"/>
    <w:rsid w:val="006A7406"/>
    <w:rsid w:val="006A7E22"/>
    <w:rsid w:val="006A7EF1"/>
    <w:rsid w:val="006B0606"/>
    <w:rsid w:val="006B0652"/>
    <w:rsid w:val="006B07C6"/>
    <w:rsid w:val="006B1191"/>
    <w:rsid w:val="006B15EC"/>
    <w:rsid w:val="006B2359"/>
    <w:rsid w:val="006B2531"/>
    <w:rsid w:val="006B2595"/>
    <w:rsid w:val="006B25C5"/>
    <w:rsid w:val="006B2A20"/>
    <w:rsid w:val="006B2A8A"/>
    <w:rsid w:val="006B33D1"/>
    <w:rsid w:val="006B3807"/>
    <w:rsid w:val="006B403B"/>
    <w:rsid w:val="006B417C"/>
    <w:rsid w:val="006B4582"/>
    <w:rsid w:val="006B46A5"/>
    <w:rsid w:val="006B4A8A"/>
    <w:rsid w:val="006B5A52"/>
    <w:rsid w:val="006B5BA3"/>
    <w:rsid w:val="006B62F3"/>
    <w:rsid w:val="006B72E6"/>
    <w:rsid w:val="006B746E"/>
    <w:rsid w:val="006B7B98"/>
    <w:rsid w:val="006C0C25"/>
    <w:rsid w:val="006C2331"/>
    <w:rsid w:val="006C2886"/>
    <w:rsid w:val="006C2D67"/>
    <w:rsid w:val="006C3011"/>
    <w:rsid w:val="006C46C4"/>
    <w:rsid w:val="006C5688"/>
    <w:rsid w:val="006C56F7"/>
    <w:rsid w:val="006C6733"/>
    <w:rsid w:val="006C6A8A"/>
    <w:rsid w:val="006C6F42"/>
    <w:rsid w:val="006C6F47"/>
    <w:rsid w:val="006C7302"/>
    <w:rsid w:val="006C7358"/>
    <w:rsid w:val="006C7B4F"/>
    <w:rsid w:val="006D05D4"/>
    <w:rsid w:val="006D09A8"/>
    <w:rsid w:val="006D1110"/>
    <w:rsid w:val="006D112D"/>
    <w:rsid w:val="006D1813"/>
    <w:rsid w:val="006D1951"/>
    <w:rsid w:val="006D21A4"/>
    <w:rsid w:val="006D2327"/>
    <w:rsid w:val="006D26CA"/>
    <w:rsid w:val="006D2859"/>
    <w:rsid w:val="006D2938"/>
    <w:rsid w:val="006D31EE"/>
    <w:rsid w:val="006D38FB"/>
    <w:rsid w:val="006D4272"/>
    <w:rsid w:val="006D45BD"/>
    <w:rsid w:val="006D4D69"/>
    <w:rsid w:val="006D5566"/>
    <w:rsid w:val="006D575A"/>
    <w:rsid w:val="006D5C65"/>
    <w:rsid w:val="006D5F48"/>
    <w:rsid w:val="006D5FCF"/>
    <w:rsid w:val="006D7797"/>
    <w:rsid w:val="006D7979"/>
    <w:rsid w:val="006D79B9"/>
    <w:rsid w:val="006D7E28"/>
    <w:rsid w:val="006E0958"/>
    <w:rsid w:val="006E0E86"/>
    <w:rsid w:val="006E16BB"/>
    <w:rsid w:val="006E19EA"/>
    <w:rsid w:val="006E1BEA"/>
    <w:rsid w:val="006E22D8"/>
    <w:rsid w:val="006E24E0"/>
    <w:rsid w:val="006E2900"/>
    <w:rsid w:val="006E2A1F"/>
    <w:rsid w:val="006E2E9A"/>
    <w:rsid w:val="006E3C1B"/>
    <w:rsid w:val="006E4243"/>
    <w:rsid w:val="006E4434"/>
    <w:rsid w:val="006E4929"/>
    <w:rsid w:val="006E4A70"/>
    <w:rsid w:val="006E4B2C"/>
    <w:rsid w:val="006E5023"/>
    <w:rsid w:val="006E5137"/>
    <w:rsid w:val="006E562C"/>
    <w:rsid w:val="006E5769"/>
    <w:rsid w:val="006E5E47"/>
    <w:rsid w:val="006E6053"/>
    <w:rsid w:val="006E69C4"/>
    <w:rsid w:val="006E72BE"/>
    <w:rsid w:val="006E7851"/>
    <w:rsid w:val="006E7FCA"/>
    <w:rsid w:val="006F082C"/>
    <w:rsid w:val="006F08D2"/>
    <w:rsid w:val="006F08D3"/>
    <w:rsid w:val="006F0C3B"/>
    <w:rsid w:val="006F0F6F"/>
    <w:rsid w:val="006F10F2"/>
    <w:rsid w:val="006F117E"/>
    <w:rsid w:val="006F136A"/>
    <w:rsid w:val="006F1411"/>
    <w:rsid w:val="006F1684"/>
    <w:rsid w:val="006F18F5"/>
    <w:rsid w:val="006F1A75"/>
    <w:rsid w:val="006F2363"/>
    <w:rsid w:val="006F347F"/>
    <w:rsid w:val="006F3A92"/>
    <w:rsid w:val="006F3AE2"/>
    <w:rsid w:val="006F3B3D"/>
    <w:rsid w:val="006F4AD7"/>
    <w:rsid w:val="006F4FDD"/>
    <w:rsid w:val="006F53CF"/>
    <w:rsid w:val="006F658C"/>
    <w:rsid w:val="006F67DE"/>
    <w:rsid w:val="006F6A53"/>
    <w:rsid w:val="006F6AD8"/>
    <w:rsid w:val="006F70E5"/>
    <w:rsid w:val="006F724B"/>
    <w:rsid w:val="006F742F"/>
    <w:rsid w:val="006F7C6B"/>
    <w:rsid w:val="007004E5"/>
    <w:rsid w:val="00700547"/>
    <w:rsid w:val="00701888"/>
    <w:rsid w:val="00701B14"/>
    <w:rsid w:val="00702A62"/>
    <w:rsid w:val="00702DBB"/>
    <w:rsid w:val="00703444"/>
    <w:rsid w:val="00703CFB"/>
    <w:rsid w:val="00703DBD"/>
    <w:rsid w:val="00703E1A"/>
    <w:rsid w:val="0070407E"/>
    <w:rsid w:val="0070510A"/>
    <w:rsid w:val="007055AD"/>
    <w:rsid w:val="0070564A"/>
    <w:rsid w:val="00705722"/>
    <w:rsid w:val="00705933"/>
    <w:rsid w:val="00705EE8"/>
    <w:rsid w:val="00706AF2"/>
    <w:rsid w:val="00706F30"/>
    <w:rsid w:val="00706FE1"/>
    <w:rsid w:val="00707E05"/>
    <w:rsid w:val="0071141A"/>
    <w:rsid w:val="007116CA"/>
    <w:rsid w:val="00711908"/>
    <w:rsid w:val="00712491"/>
    <w:rsid w:val="00712A5D"/>
    <w:rsid w:val="00712C31"/>
    <w:rsid w:val="007137BB"/>
    <w:rsid w:val="00714F76"/>
    <w:rsid w:val="00715338"/>
    <w:rsid w:val="0071574E"/>
    <w:rsid w:val="00715A12"/>
    <w:rsid w:val="00715A78"/>
    <w:rsid w:val="00716387"/>
    <w:rsid w:val="00716E5F"/>
    <w:rsid w:val="00716FEA"/>
    <w:rsid w:val="00717602"/>
    <w:rsid w:val="007177B9"/>
    <w:rsid w:val="00717912"/>
    <w:rsid w:val="00717A70"/>
    <w:rsid w:val="00717AF1"/>
    <w:rsid w:val="00717E09"/>
    <w:rsid w:val="00720099"/>
    <w:rsid w:val="007200E3"/>
    <w:rsid w:val="0072054D"/>
    <w:rsid w:val="00720A6B"/>
    <w:rsid w:val="00720B9D"/>
    <w:rsid w:val="00720F68"/>
    <w:rsid w:val="00721B19"/>
    <w:rsid w:val="00722B47"/>
    <w:rsid w:val="007239D8"/>
    <w:rsid w:val="00725AED"/>
    <w:rsid w:val="007264EA"/>
    <w:rsid w:val="007266D9"/>
    <w:rsid w:val="00726951"/>
    <w:rsid w:val="007272F1"/>
    <w:rsid w:val="00727ACA"/>
    <w:rsid w:val="00727EEE"/>
    <w:rsid w:val="007302DB"/>
    <w:rsid w:val="00730746"/>
    <w:rsid w:val="0073108E"/>
    <w:rsid w:val="0073115D"/>
    <w:rsid w:val="007312EC"/>
    <w:rsid w:val="007317C7"/>
    <w:rsid w:val="0073186F"/>
    <w:rsid w:val="00731B63"/>
    <w:rsid w:val="00731C14"/>
    <w:rsid w:val="00732613"/>
    <w:rsid w:val="00732DD7"/>
    <w:rsid w:val="00732E5A"/>
    <w:rsid w:val="0073335A"/>
    <w:rsid w:val="00733AF4"/>
    <w:rsid w:val="007341D6"/>
    <w:rsid w:val="00734208"/>
    <w:rsid w:val="00734322"/>
    <w:rsid w:val="00734C17"/>
    <w:rsid w:val="0073548C"/>
    <w:rsid w:val="0073570F"/>
    <w:rsid w:val="007357EB"/>
    <w:rsid w:val="00736028"/>
    <w:rsid w:val="00736678"/>
    <w:rsid w:val="007374CF"/>
    <w:rsid w:val="007376E3"/>
    <w:rsid w:val="00737737"/>
    <w:rsid w:val="00737D51"/>
    <w:rsid w:val="00740985"/>
    <w:rsid w:val="007409FE"/>
    <w:rsid w:val="00740D8F"/>
    <w:rsid w:val="00741D2B"/>
    <w:rsid w:val="00741D7B"/>
    <w:rsid w:val="00741DD8"/>
    <w:rsid w:val="00742FBB"/>
    <w:rsid w:val="00743FA2"/>
    <w:rsid w:val="00744783"/>
    <w:rsid w:val="00744A5D"/>
    <w:rsid w:val="007450A4"/>
    <w:rsid w:val="00745334"/>
    <w:rsid w:val="0074545C"/>
    <w:rsid w:val="00745757"/>
    <w:rsid w:val="007459E2"/>
    <w:rsid w:val="00746177"/>
    <w:rsid w:val="00746381"/>
    <w:rsid w:val="007464BD"/>
    <w:rsid w:val="00746584"/>
    <w:rsid w:val="00746965"/>
    <w:rsid w:val="00746B7D"/>
    <w:rsid w:val="007479B6"/>
    <w:rsid w:val="00750730"/>
    <w:rsid w:val="0075140F"/>
    <w:rsid w:val="007517BE"/>
    <w:rsid w:val="00752312"/>
    <w:rsid w:val="00752450"/>
    <w:rsid w:val="00752BB8"/>
    <w:rsid w:val="00752D58"/>
    <w:rsid w:val="00753ECB"/>
    <w:rsid w:val="00753F74"/>
    <w:rsid w:val="0075470A"/>
    <w:rsid w:val="007547A8"/>
    <w:rsid w:val="00755040"/>
    <w:rsid w:val="00755490"/>
    <w:rsid w:val="007559C7"/>
    <w:rsid w:val="00755C66"/>
    <w:rsid w:val="0075634B"/>
    <w:rsid w:val="007565AF"/>
    <w:rsid w:val="0075709A"/>
    <w:rsid w:val="00757336"/>
    <w:rsid w:val="007575AC"/>
    <w:rsid w:val="00757A03"/>
    <w:rsid w:val="00757CF9"/>
    <w:rsid w:val="00757E95"/>
    <w:rsid w:val="007600B2"/>
    <w:rsid w:val="007602B1"/>
    <w:rsid w:val="00760491"/>
    <w:rsid w:val="00762F78"/>
    <w:rsid w:val="007634E6"/>
    <w:rsid w:val="00763572"/>
    <w:rsid w:val="0076372C"/>
    <w:rsid w:val="00763E28"/>
    <w:rsid w:val="00763FAE"/>
    <w:rsid w:val="0076413C"/>
    <w:rsid w:val="007643C9"/>
    <w:rsid w:val="00764467"/>
    <w:rsid w:val="00766258"/>
    <w:rsid w:val="00766388"/>
    <w:rsid w:val="00766AAC"/>
    <w:rsid w:val="00766C04"/>
    <w:rsid w:val="00767256"/>
    <w:rsid w:val="007701F8"/>
    <w:rsid w:val="007704B5"/>
    <w:rsid w:val="00770E84"/>
    <w:rsid w:val="0077136B"/>
    <w:rsid w:val="00772368"/>
    <w:rsid w:val="00773428"/>
    <w:rsid w:val="00773BF4"/>
    <w:rsid w:val="00773E7C"/>
    <w:rsid w:val="00774A70"/>
    <w:rsid w:val="00774C30"/>
    <w:rsid w:val="00774D7B"/>
    <w:rsid w:val="00774EE9"/>
    <w:rsid w:val="00775015"/>
    <w:rsid w:val="007758E5"/>
    <w:rsid w:val="00775A9F"/>
    <w:rsid w:val="00775FC3"/>
    <w:rsid w:val="00776A51"/>
    <w:rsid w:val="00776B5B"/>
    <w:rsid w:val="007772A6"/>
    <w:rsid w:val="007773A2"/>
    <w:rsid w:val="00777CD0"/>
    <w:rsid w:val="007801E0"/>
    <w:rsid w:val="00780319"/>
    <w:rsid w:val="007808A3"/>
    <w:rsid w:val="00780D88"/>
    <w:rsid w:val="00780D95"/>
    <w:rsid w:val="0078121D"/>
    <w:rsid w:val="00781852"/>
    <w:rsid w:val="00781BEB"/>
    <w:rsid w:val="00781C25"/>
    <w:rsid w:val="00781F0E"/>
    <w:rsid w:val="00782373"/>
    <w:rsid w:val="00782807"/>
    <w:rsid w:val="007831FC"/>
    <w:rsid w:val="007849C9"/>
    <w:rsid w:val="00784F7E"/>
    <w:rsid w:val="0078567F"/>
    <w:rsid w:val="0078578B"/>
    <w:rsid w:val="00785ADA"/>
    <w:rsid w:val="00785DEB"/>
    <w:rsid w:val="0078633F"/>
    <w:rsid w:val="0078661B"/>
    <w:rsid w:val="00786814"/>
    <w:rsid w:val="00786B4C"/>
    <w:rsid w:val="0078717F"/>
    <w:rsid w:val="0078722F"/>
    <w:rsid w:val="00787C6B"/>
    <w:rsid w:val="007901E3"/>
    <w:rsid w:val="007911E1"/>
    <w:rsid w:val="0079134A"/>
    <w:rsid w:val="00791EB0"/>
    <w:rsid w:val="00792156"/>
    <w:rsid w:val="00792E60"/>
    <w:rsid w:val="00793228"/>
    <w:rsid w:val="007933B0"/>
    <w:rsid w:val="0079390D"/>
    <w:rsid w:val="007946AC"/>
    <w:rsid w:val="00794877"/>
    <w:rsid w:val="00794A57"/>
    <w:rsid w:val="00794D2C"/>
    <w:rsid w:val="00794E5D"/>
    <w:rsid w:val="00794F67"/>
    <w:rsid w:val="00796271"/>
    <w:rsid w:val="00796A69"/>
    <w:rsid w:val="0079753E"/>
    <w:rsid w:val="00797679"/>
    <w:rsid w:val="007977AA"/>
    <w:rsid w:val="007A05AF"/>
    <w:rsid w:val="007A2CF4"/>
    <w:rsid w:val="007A2E5B"/>
    <w:rsid w:val="007A3033"/>
    <w:rsid w:val="007A30AF"/>
    <w:rsid w:val="007A45D9"/>
    <w:rsid w:val="007A4B2F"/>
    <w:rsid w:val="007A52E8"/>
    <w:rsid w:val="007A5320"/>
    <w:rsid w:val="007A5A4C"/>
    <w:rsid w:val="007A5DA1"/>
    <w:rsid w:val="007A7027"/>
    <w:rsid w:val="007A734A"/>
    <w:rsid w:val="007A793F"/>
    <w:rsid w:val="007B040E"/>
    <w:rsid w:val="007B0C19"/>
    <w:rsid w:val="007B0EB5"/>
    <w:rsid w:val="007B1ABA"/>
    <w:rsid w:val="007B1BED"/>
    <w:rsid w:val="007B1DB7"/>
    <w:rsid w:val="007B2197"/>
    <w:rsid w:val="007B275D"/>
    <w:rsid w:val="007B29E6"/>
    <w:rsid w:val="007B2D1A"/>
    <w:rsid w:val="007B35B0"/>
    <w:rsid w:val="007B35F1"/>
    <w:rsid w:val="007B3991"/>
    <w:rsid w:val="007B40C3"/>
    <w:rsid w:val="007B4B80"/>
    <w:rsid w:val="007B5CD8"/>
    <w:rsid w:val="007B659D"/>
    <w:rsid w:val="007B7AF6"/>
    <w:rsid w:val="007B7D65"/>
    <w:rsid w:val="007B7FBB"/>
    <w:rsid w:val="007C0C1F"/>
    <w:rsid w:val="007C0C22"/>
    <w:rsid w:val="007C0F35"/>
    <w:rsid w:val="007C158B"/>
    <w:rsid w:val="007C2DEE"/>
    <w:rsid w:val="007C3A36"/>
    <w:rsid w:val="007C3D68"/>
    <w:rsid w:val="007C3D70"/>
    <w:rsid w:val="007C3DC0"/>
    <w:rsid w:val="007C4DA0"/>
    <w:rsid w:val="007C500F"/>
    <w:rsid w:val="007C50B6"/>
    <w:rsid w:val="007C52EC"/>
    <w:rsid w:val="007C53E1"/>
    <w:rsid w:val="007C667E"/>
    <w:rsid w:val="007C6B10"/>
    <w:rsid w:val="007C6D54"/>
    <w:rsid w:val="007C70E9"/>
    <w:rsid w:val="007C71C2"/>
    <w:rsid w:val="007C75D0"/>
    <w:rsid w:val="007C7695"/>
    <w:rsid w:val="007C7A09"/>
    <w:rsid w:val="007C7E7E"/>
    <w:rsid w:val="007C7F00"/>
    <w:rsid w:val="007D0293"/>
    <w:rsid w:val="007D02D6"/>
    <w:rsid w:val="007D0C78"/>
    <w:rsid w:val="007D0CD1"/>
    <w:rsid w:val="007D179C"/>
    <w:rsid w:val="007D18B2"/>
    <w:rsid w:val="007D20ED"/>
    <w:rsid w:val="007D289C"/>
    <w:rsid w:val="007D2B98"/>
    <w:rsid w:val="007D2BC5"/>
    <w:rsid w:val="007D2D7C"/>
    <w:rsid w:val="007D30BE"/>
    <w:rsid w:val="007D33E5"/>
    <w:rsid w:val="007D379A"/>
    <w:rsid w:val="007D37AA"/>
    <w:rsid w:val="007D3F4B"/>
    <w:rsid w:val="007D406D"/>
    <w:rsid w:val="007D4270"/>
    <w:rsid w:val="007D4801"/>
    <w:rsid w:val="007D4C81"/>
    <w:rsid w:val="007D52CF"/>
    <w:rsid w:val="007D69B1"/>
    <w:rsid w:val="007D6AED"/>
    <w:rsid w:val="007D6E65"/>
    <w:rsid w:val="007D7C72"/>
    <w:rsid w:val="007E009D"/>
    <w:rsid w:val="007E08EA"/>
    <w:rsid w:val="007E0A08"/>
    <w:rsid w:val="007E10FC"/>
    <w:rsid w:val="007E1531"/>
    <w:rsid w:val="007E19BC"/>
    <w:rsid w:val="007E1A8B"/>
    <w:rsid w:val="007E23A8"/>
    <w:rsid w:val="007E242D"/>
    <w:rsid w:val="007E2A11"/>
    <w:rsid w:val="007E2AA4"/>
    <w:rsid w:val="007E2B31"/>
    <w:rsid w:val="007E2F3A"/>
    <w:rsid w:val="007E3100"/>
    <w:rsid w:val="007E38DC"/>
    <w:rsid w:val="007E3947"/>
    <w:rsid w:val="007E4484"/>
    <w:rsid w:val="007E4568"/>
    <w:rsid w:val="007E4A2E"/>
    <w:rsid w:val="007E4BF1"/>
    <w:rsid w:val="007E52BF"/>
    <w:rsid w:val="007E54BA"/>
    <w:rsid w:val="007E5607"/>
    <w:rsid w:val="007E59D3"/>
    <w:rsid w:val="007E5A5A"/>
    <w:rsid w:val="007E67AC"/>
    <w:rsid w:val="007E7000"/>
    <w:rsid w:val="007E7566"/>
    <w:rsid w:val="007E7DBB"/>
    <w:rsid w:val="007F00B3"/>
    <w:rsid w:val="007F01C5"/>
    <w:rsid w:val="007F0594"/>
    <w:rsid w:val="007F0644"/>
    <w:rsid w:val="007F0860"/>
    <w:rsid w:val="007F0880"/>
    <w:rsid w:val="007F1370"/>
    <w:rsid w:val="007F140C"/>
    <w:rsid w:val="007F1CA7"/>
    <w:rsid w:val="007F1DBA"/>
    <w:rsid w:val="007F2108"/>
    <w:rsid w:val="007F2427"/>
    <w:rsid w:val="007F417E"/>
    <w:rsid w:val="007F4307"/>
    <w:rsid w:val="007F43D6"/>
    <w:rsid w:val="007F48B8"/>
    <w:rsid w:val="007F4E16"/>
    <w:rsid w:val="007F50AA"/>
    <w:rsid w:val="007F5535"/>
    <w:rsid w:val="007F585B"/>
    <w:rsid w:val="007F5E41"/>
    <w:rsid w:val="007F5EF5"/>
    <w:rsid w:val="007F5FB2"/>
    <w:rsid w:val="007F62ED"/>
    <w:rsid w:val="007F77A6"/>
    <w:rsid w:val="007F77C7"/>
    <w:rsid w:val="008001A8"/>
    <w:rsid w:val="00800278"/>
    <w:rsid w:val="00800876"/>
    <w:rsid w:val="00800CC7"/>
    <w:rsid w:val="00800ECD"/>
    <w:rsid w:val="008013A1"/>
    <w:rsid w:val="00801736"/>
    <w:rsid w:val="008019C5"/>
    <w:rsid w:val="00801FCC"/>
    <w:rsid w:val="0080201F"/>
    <w:rsid w:val="00802360"/>
    <w:rsid w:val="00802F51"/>
    <w:rsid w:val="008035BB"/>
    <w:rsid w:val="00803612"/>
    <w:rsid w:val="0080385C"/>
    <w:rsid w:val="00803976"/>
    <w:rsid w:val="00804447"/>
    <w:rsid w:val="00804D13"/>
    <w:rsid w:val="00805EAA"/>
    <w:rsid w:val="008071D2"/>
    <w:rsid w:val="008073C4"/>
    <w:rsid w:val="00807539"/>
    <w:rsid w:val="00807BD5"/>
    <w:rsid w:val="00807CB4"/>
    <w:rsid w:val="00807E2E"/>
    <w:rsid w:val="00807F9D"/>
    <w:rsid w:val="00810944"/>
    <w:rsid w:val="00810D5D"/>
    <w:rsid w:val="008111CC"/>
    <w:rsid w:val="00811CF5"/>
    <w:rsid w:val="008124AD"/>
    <w:rsid w:val="008126C1"/>
    <w:rsid w:val="00813C13"/>
    <w:rsid w:val="008141CD"/>
    <w:rsid w:val="008151AE"/>
    <w:rsid w:val="00815973"/>
    <w:rsid w:val="00815D5F"/>
    <w:rsid w:val="00815DB5"/>
    <w:rsid w:val="00815EDD"/>
    <w:rsid w:val="00816C47"/>
    <w:rsid w:val="00817353"/>
    <w:rsid w:val="0081742B"/>
    <w:rsid w:val="00817532"/>
    <w:rsid w:val="008179FD"/>
    <w:rsid w:val="00817BFB"/>
    <w:rsid w:val="0082079C"/>
    <w:rsid w:val="00821C7D"/>
    <w:rsid w:val="00821E71"/>
    <w:rsid w:val="0082206C"/>
    <w:rsid w:val="00822978"/>
    <w:rsid w:val="00822FC3"/>
    <w:rsid w:val="00823862"/>
    <w:rsid w:val="00824552"/>
    <w:rsid w:val="00824727"/>
    <w:rsid w:val="0082474A"/>
    <w:rsid w:val="008249FE"/>
    <w:rsid w:val="00824E29"/>
    <w:rsid w:val="008252C1"/>
    <w:rsid w:val="008259BB"/>
    <w:rsid w:val="00826401"/>
    <w:rsid w:val="00826C0E"/>
    <w:rsid w:val="008272BC"/>
    <w:rsid w:val="0082752C"/>
    <w:rsid w:val="008301B9"/>
    <w:rsid w:val="0083034E"/>
    <w:rsid w:val="00830530"/>
    <w:rsid w:val="00831C23"/>
    <w:rsid w:val="00831EBD"/>
    <w:rsid w:val="00832A97"/>
    <w:rsid w:val="00832EDA"/>
    <w:rsid w:val="008332A7"/>
    <w:rsid w:val="00833584"/>
    <w:rsid w:val="008335D7"/>
    <w:rsid w:val="00833EE1"/>
    <w:rsid w:val="00835495"/>
    <w:rsid w:val="008355DC"/>
    <w:rsid w:val="00835620"/>
    <w:rsid w:val="00835946"/>
    <w:rsid w:val="00835B00"/>
    <w:rsid w:val="00835B63"/>
    <w:rsid w:val="00836214"/>
    <w:rsid w:val="00836441"/>
    <w:rsid w:val="00837705"/>
    <w:rsid w:val="00840A9B"/>
    <w:rsid w:val="008413E0"/>
    <w:rsid w:val="00841B73"/>
    <w:rsid w:val="00841C3B"/>
    <w:rsid w:val="00842071"/>
    <w:rsid w:val="008427CF"/>
    <w:rsid w:val="00843158"/>
    <w:rsid w:val="00843EC7"/>
    <w:rsid w:val="00844382"/>
    <w:rsid w:val="0084448C"/>
    <w:rsid w:val="00844723"/>
    <w:rsid w:val="00844B46"/>
    <w:rsid w:val="0084575A"/>
    <w:rsid w:val="00845C4A"/>
    <w:rsid w:val="008461FD"/>
    <w:rsid w:val="00847073"/>
    <w:rsid w:val="0084762F"/>
    <w:rsid w:val="008500D6"/>
    <w:rsid w:val="008512DD"/>
    <w:rsid w:val="00851957"/>
    <w:rsid w:val="00851D81"/>
    <w:rsid w:val="008520F7"/>
    <w:rsid w:val="008523AC"/>
    <w:rsid w:val="00852861"/>
    <w:rsid w:val="00853CD8"/>
    <w:rsid w:val="008542C6"/>
    <w:rsid w:val="008546E7"/>
    <w:rsid w:val="00854E78"/>
    <w:rsid w:val="00854F94"/>
    <w:rsid w:val="0085500C"/>
    <w:rsid w:val="0085557F"/>
    <w:rsid w:val="00856509"/>
    <w:rsid w:val="00856691"/>
    <w:rsid w:val="00856F78"/>
    <w:rsid w:val="008573FC"/>
    <w:rsid w:val="008578D2"/>
    <w:rsid w:val="00857926"/>
    <w:rsid w:val="00857E2E"/>
    <w:rsid w:val="00860110"/>
    <w:rsid w:val="00860251"/>
    <w:rsid w:val="00860674"/>
    <w:rsid w:val="00860F51"/>
    <w:rsid w:val="008614A4"/>
    <w:rsid w:val="00861AC0"/>
    <w:rsid w:val="00861F3E"/>
    <w:rsid w:val="00862473"/>
    <w:rsid w:val="0086249E"/>
    <w:rsid w:val="008626AF"/>
    <w:rsid w:val="00862A4B"/>
    <w:rsid w:val="00862F21"/>
    <w:rsid w:val="0086318D"/>
    <w:rsid w:val="008637B8"/>
    <w:rsid w:val="0086442A"/>
    <w:rsid w:val="00864C00"/>
    <w:rsid w:val="00865434"/>
    <w:rsid w:val="00865512"/>
    <w:rsid w:val="00865F44"/>
    <w:rsid w:val="00866692"/>
    <w:rsid w:val="0086782E"/>
    <w:rsid w:val="00867876"/>
    <w:rsid w:val="00867F6F"/>
    <w:rsid w:val="00870A36"/>
    <w:rsid w:val="008711C4"/>
    <w:rsid w:val="00871671"/>
    <w:rsid w:val="008719A4"/>
    <w:rsid w:val="00873025"/>
    <w:rsid w:val="008736EF"/>
    <w:rsid w:val="00873FF2"/>
    <w:rsid w:val="00874123"/>
    <w:rsid w:val="0087415C"/>
    <w:rsid w:val="00874D18"/>
    <w:rsid w:val="008757E2"/>
    <w:rsid w:val="00875D00"/>
    <w:rsid w:val="00875F79"/>
    <w:rsid w:val="00876283"/>
    <w:rsid w:val="00876790"/>
    <w:rsid w:val="00877CDC"/>
    <w:rsid w:val="00880796"/>
    <w:rsid w:val="00880A2D"/>
    <w:rsid w:val="00880AD8"/>
    <w:rsid w:val="00880B30"/>
    <w:rsid w:val="008819F7"/>
    <w:rsid w:val="008820C2"/>
    <w:rsid w:val="00882370"/>
    <w:rsid w:val="00882371"/>
    <w:rsid w:val="008827BB"/>
    <w:rsid w:val="008827F6"/>
    <w:rsid w:val="00882E8E"/>
    <w:rsid w:val="00882EFD"/>
    <w:rsid w:val="0088349D"/>
    <w:rsid w:val="008848FC"/>
    <w:rsid w:val="00884F65"/>
    <w:rsid w:val="00885F9C"/>
    <w:rsid w:val="008866C7"/>
    <w:rsid w:val="00886CAB"/>
    <w:rsid w:val="0088751E"/>
    <w:rsid w:val="00887A91"/>
    <w:rsid w:val="00890695"/>
    <w:rsid w:val="008913D0"/>
    <w:rsid w:val="00891BB9"/>
    <w:rsid w:val="00891E40"/>
    <w:rsid w:val="00892320"/>
    <w:rsid w:val="00892527"/>
    <w:rsid w:val="00892FB9"/>
    <w:rsid w:val="0089333E"/>
    <w:rsid w:val="008937FC"/>
    <w:rsid w:val="008942A5"/>
    <w:rsid w:val="008945A4"/>
    <w:rsid w:val="00894614"/>
    <w:rsid w:val="00894873"/>
    <w:rsid w:val="008948F7"/>
    <w:rsid w:val="00894C01"/>
    <w:rsid w:val="00894E1B"/>
    <w:rsid w:val="008954E7"/>
    <w:rsid w:val="0089579D"/>
    <w:rsid w:val="00895DE0"/>
    <w:rsid w:val="00896089"/>
    <w:rsid w:val="008963C0"/>
    <w:rsid w:val="008968D2"/>
    <w:rsid w:val="00896B20"/>
    <w:rsid w:val="00897CC2"/>
    <w:rsid w:val="00897E56"/>
    <w:rsid w:val="008A06A6"/>
    <w:rsid w:val="008A0865"/>
    <w:rsid w:val="008A0CCC"/>
    <w:rsid w:val="008A16A6"/>
    <w:rsid w:val="008A1A2A"/>
    <w:rsid w:val="008A1C17"/>
    <w:rsid w:val="008A24A8"/>
    <w:rsid w:val="008A2697"/>
    <w:rsid w:val="008A2CA0"/>
    <w:rsid w:val="008A2CAD"/>
    <w:rsid w:val="008A3AC2"/>
    <w:rsid w:val="008A3D04"/>
    <w:rsid w:val="008A4AFE"/>
    <w:rsid w:val="008A4B31"/>
    <w:rsid w:val="008A50D9"/>
    <w:rsid w:val="008A57EE"/>
    <w:rsid w:val="008A6CF7"/>
    <w:rsid w:val="008A7C4B"/>
    <w:rsid w:val="008B0741"/>
    <w:rsid w:val="008B075C"/>
    <w:rsid w:val="008B0F08"/>
    <w:rsid w:val="008B1138"/>
    <w:rsid w:val="008B1B11"/>
    <w:rsid w:val="008B1D89"/>
    <w:rsid w:val="008B272A"/>
    <w:rsid w:val="008B2934"/>
    <w:rsid w:val="008B2C61"/>
    <w:rsid w:val="008B3418"/>
    <w:rsid w:val="008B3501"/>
    <w:rsid w:val="008B384C"/>
    <w:rsid w:val="008B3B92"/>
    <w:rsid w:val="008B441A"/>
    <w:rsid w:val="008B593E"/>
    <w:rsid w:val="008B5AF6"/>
    <w:rsid w:val="008B5FF4"/>
    <w:rsid w:val="008B6F30"/>
    <w:rsid w:val="008B752B"/>
    <w:rsid w:val="008B77AE"/>
    <w:rsid w:val="008B7FD3"/>
    <w:rsid w:val="008C0827"/>
    <w:rsid w:val="008C090D"/>
    <w:rsid w:val="008C0E2F"/>
    <w:rsid w:val="008C0F82"/>
    <w:rsid w:val="008C1882"/>
    <w:rsid w:val="008C256F"/>
    <w:rsid w:val="008C2DF4"/>
    <w:rsid w:val="008C3001"/>
    <w:rsid w:val="008C3050"/>
    <w:rsid w:val="008C3205"/>
    <w:rsid w:val="008C3CC0"/>
    <w:rsid w:val="008C40D9"/>
    <w:rsid w:val="008C4BA9"/>
    <w:rsid w:val="008C4BCC"/>
    <w:rsid w:val="008C591D"/>
    <w:rsid w:val="008C606E"/>
    <w:rsid w:val="008C6200"/>
    <w:rsid w:val="008C623E"/>
    <w:rsid w:val="008C6465"/>
    <w:rsid w:val="008C7591"/>
    <w:rsid w:val="008C7843"/>
    <w:rsid w:val="008C7A14"/>
    <w:rsid w:val="008C7C56"/>
    <w:rsid w:val="008D04CE"/>
    <w:rsid w:val="008D099D"/>
    <w:rsid w:val="008D0C30"/>
    <w:rsid w:val="008D14AD"/>
    <w:rsid w:val="008D1671"/>
    <w:rsid w:val="008D2180"/>
    <w:rsid w:val="008D30CC"/>
    <w:rsid w:val="008D3587"/>
    <w:rsid w:val="008D3A71"/>
    <w:rsid w:val="008D3C7A"/>
    <w:rsid w:val="008D3E3F"/>
    <w:rsid w:val="008D4C79"/>
    <w:rsid w:val="008D4E48"/>
    <w:rsid w:val="008D505D"/>
    <w:rsid w:val="008D5085"/>
    <w:rsid w:val="008D5615"/>
    <w:rsid w:val="008D6A92"/>
    <w:rsid w:val="008D70DC"/>
    <w:rsid w:val="008D784F"/>
    <w:rsid w:val="008D7C20"/>
    <w:rsid w:val="008E080F"/>
    <w:rsid w:val="008E20C0"/>
    <w:rsid w:val="008E2223"/>
    <w:rsid w:val="008E22D9"/>
    <w:rsid w:val="008E3154"/>
    <w:rsid w:val="008E3BAF"/>
    <w:rsid w:val="008E4206"/>
    <w:rsid w:val="008E430D"/>
    <w:rsid w:val="008E464B"/>
    <w:rsid w:val="008E46C0"/>
    <w:rsid w:val="008E4E4F"/>
    <w:rsid w:val="008E4E66"/>
    <w:rsid w:val="008E4EB4"/>
    <w:rsid w:val="008E53E4"/>
    <w:rsid w:val="008E5431"/>
    <w:rsid w:val="008E5A93"/>
    <w:rsid w:val="008E6427"/>
    <w:rsid w:val="008E6493"/>
    <w:rsid w:val="008E6A78"/>
    <w:rsid w:val="008E791B"/>
    <w:rsid w:val="008E7E63"/>
    <w:rsid w:val="008F0BEA"/>
    <w:rsid w:val="008F0C43"/>
    <w:rsid w:val="008F117A"/>
    <w:rsid w:val="008F139F"/>
    <w:rsid w:val="008F1887"/>
    <w:rsid w:val="008F1950"/>
    <w:rsid w:val="008F1B15"/>
    <w:rsid w:val="008F1B77"/>
    <w:rsid w:val="008F1E22"/>
    <w:rsid w:val="008F1E4A"/>
    <w:rsid w:val="008F2206"/>
    <w:rsid w:val="008F2353"/>
    <w:rsid w:val="008F23BF"/>
    <w:rsid w:val="008F2DD8"/>
    <w:rsid w:val="008F38E5"/>
    <w:rsid w:val="008F3910"/>
    <w:rsid w:val="008F413A"/>
    <w:rsid w:val="008F464C"/>
    <w:rsid w:val="008F4A47"/>
    <w:rsid w:val="008F506E"/>
    <w:rsid w:val="008F5334"/>
    <w:rsid w:val="008F602C"/>
    <w:rsid w:val="008F6560"/>
    <w:rsid w:val="008F66C0"/>
    <w:rsid w:val="008F6E82"/>
    <w:rsid w:val="008F70ED"/>
    <w:rsid w:val="008F716A"/>
    <w:rsid w:val="008F71D9"/>
    <w:rsid w:val="008F77F9"/>
    <w:rsid w:val="008F7BF3"/>
    <w:rsid w:val="0090033A"/>
    <w:rsid w:val="00900482"/>
    <w:rsid w:val="00900E05"/>
    <w:rsid w:val="0090145C"/>
    <w:rsid w:val="00901C59"/>
    <w:rsid w:val="00902365"/>
    <w:rsid w:val="009040E1"/>
    <w:rsid w:val="00904A4D"/>
    <w:rsid w:val="009052E8"/>
    <w:rsid w:val="00905338"/>
    <w:rsid w:val="00905647"/>
    <w:rsid w:val="009057C0"/>
    <w:rsid w:val="00905A7C"/>
    <w:rsid w:val="00905BEC"/>
    <w:rsid w:val="00905C7F"/>
    <w:rsid w:val="009061E9"/>
    <w:rsid w:val="00906B5E"/>
    <w:rsid w:val="00906F4C"/>
    <w:rsid w:val="00907705"/>
    <w:rsid w:val="00907A3D"/>
    <w:rsid w:val="00907AFF"/>
    <w:rsid w:val="00907C40"/>
    <w:rsid w:val="00910274"/>
    <w:rsid w:val="009102F3"/>
    <w:rsid w:val="00910444"/>
    <w:rsid w:val="00910795"/>
    <w:rsid w:val="00910B67"/>
    <w:rsid w:val="0091121D"/>
    <w:rsid w:val="00911252"/>
    <w:rsid w:val="00911709"/>
    <w:rsid w:val="009118A2"/>
    <w:rsid w:val="00912423"/>
    <w:rsid w:val="0091253D"/>
    <w:rsid w:val="00912A9B"/>
    <w:rsid w:val="0091327C"/>
    <w:rsid w:val="00913475"/>
    <w:rsid w:val="00913A9A"/>
    <w:rsid w:val="00913D34"/>
    <w:rsid w:val="0091405F"/>
    <w:rsid w:val="00914D08"/>
    <w:rsid w:val="00915608"/>
    <w:rsid w:val="00915D87"/>
    <w:rsid w:val="009165E9"/>
    <w:rsid w:val="00916828"/>
    <w:rsid w:val="009168E5"/>
    <w:rsid w:val="0091692C"/>
    <w:rsid w:val="00917194"/>
    <w:rsid w:val="009174B7"/>
    <w:rsid w:val="00920091"/>
    <w:rsid w:val="00920151"/>
    <w:rsid w:val="00920CD8"/>
    <w:rsid w:val="009217F8"/>
    <w:rsid w:val="009221DB"/>
    <w:rsid w:val="009225AE"/>
    <w:rsid w:val="00922ABB"/>
    <w:rsid w:val="00923E22"/>
    <w:rsid w:val="00924989"/>
    <w:rsid w:val="009249AA"/>
    <w:rsid w:val="00924C3B"/>
    <w:rsid w:val="00925461"/>
    <w:rsid w:val="00925F03"/>
    <w:rsid w:val="00926692"/>
    <w:rsid w:val="0092682D"/>
    <w:rsid w:val="00926B6A"/>
    <w:rsid w:val="00926B7A"/>
    <w:rsid w:val="0092747D"/>
    <w:rsid w:val="009279C8"/>
    <w:rsid w:val="00927AEF"/>
    <w:rsid w:val="00927D10"/>
    <w:rsid w:val="00930B08"/>
    <w:rsid w:val="00930CC7"/>
    <w:rsid w:val="00930F36"/>
    <w:rsid w:val="00930FAF"/>
    <w:rsid w:val="0093116E"/>
    <w:rsid w:val="0093136E"/>
    <w:rsid w:val="0093169F"/>
    <w:rsid w:val="009319E9"/>
    <w:rsid w:val="009320F7"/>
    <w:rsid w:val="009321CC"/>
    <w:rsid w:val="00932252"/>
    <w:rsid w:val="00932A0D"/>
    <w:rsid w:val="009333C8"/>
    <w:rsid w:val="00934067"/>
    <w:rsid w:val="009349BC"/>
    <w:rsid w:val="009350FE"/>
    <w:rsid w:val="00935BAE"/>
    <w:rsid w:val="009362CB"/>
    <w:rsid w:val="00937B47"/>
    <w:rsid w:val="009400E8"/>
    <w:rsid w:val="00940216"/>
    <w:rsid w:val="009410C3"/>
    <w:rsid w:val="009422BB"/>
    <w:rsid w:val="009429E9"/>
    <w:rsid w:val="00942BFF"/>
    <w:rsid w:val="0094319D"/>
    <w:rsid w:val="009431F0"/>
    <w:rsid w:val="00943280"/>
    <w:rsid w:val="00943A0D"/>
    <w:rsid w:val="00944AC8"/>
    <w:rsid w:val="00944B64"/>
    <w:rsid w:val="00944E75"/>
    <w:rsid w:val="00946204"/>
    <w:rsid w:val="00946C70"/>
    <w:rsid w:val="0094705C"/>
    <w:rsid w:val="009477B4"/>
    <w:rsid w:val="00947D39"/>
    <w:rsid w:val="00947EFA"/>
    <w:rsid w:val="0095002E"/>
    <w:rsid w:val="0095009D"/>
    <w:rsid w:val="009501EF"/>
    <w:rsid w:val="009503A9"/>
    <w:rsid w:val="0095046C"/>
    <w:rsid w:val="009505A3"/>
    <w:rsid w:val="00950B9C"/>
    <w:rsid w:val="00950CB1"/>
    <w:rsid w:val="0095194F"/>
    <w:rsid w:val="00951F8E"/>
    <w:rsid w:val="00952157"/>
    <w:rsid w:val="009525B5"/>
    <w:rsid w:val="009525F3"/>
    <w:rsid w:val="00952BD7"/>
    <w:rsid w:val="0095354C"/>
    <w:rsid w:val="009539E4"/>
    <w:rsid w:val="00953BB3"/>
    <w:rsid w:val="00956448"/>
    <w:rsid w:val="00956492"/>
    <w:rsid w:val="00956AD0"/>
    <w:rsid w:val="00957608"/>
    <w:rsid w:val="00957804"/>
    <w:rsid w:val="00957885"/>
    <w:rsid w:val="009578C3"/>
    <w:rsid w:val="00957F9E"/>
    <w:rsid w:val="00957FBE"/>
    <w:rsid w:val="009603C4"/>
    <w:rsid w:val="00960BC8"/>
    <w:rsid w:val="00960EFA"/>
    <w:rsid w:val="00961002"/>
    <w:rsid w:val="00961D17"/>
    <w:rsid w:val="0096224A"/>
    <w:rsid w:val="009623E6"/>
    <w:rsid w:val="00962501"/>
    <w:rsid w:val="00962508"/>
    <w:rsid w:val="009629FD"/>
    <w:rsid w:val="0096314F"/>
    <w:rsid w:val="009634FB"/>
    <w:rsid w:val="00963A27"/>
    <w:rsid w:val="00966EC9"/>
    <w:rsid w:val="009671E0"/>
    <w:rsid w:val="009676BB"/>
    <w:rsid w:val="00967DB3"/>
    <w:rsid w:val="00967FDC"/>
    <w:rsid w:val="009713D1"/>
    <w:rsid w:val="009715A9"/>
    <w:rsid w:val="00971811"/>
    <w:rsid w:val="00971A45"/>
    <w:rsid w:val="00971AF6"/>
    <w:rsid w:val="009723DC"/>
    <w:rsid w:val="009725C8"/>
    <w:rsid w:val="00972FB6"/>
    <w:rsid w:val="00973200"/>
    <w:rsid w:val="00973378"/>
    <w:rsid w:val="00973650"/>
    <w:rsid w:val="009737E3"/>
    <w:rsid w:val="00973A01"/>
    <w:rsid w:val="00973F5D"/>
    <w:rsid w:val="00974E30"/>
    <w:rsid w:val="00974FDB"/>
    <w:rsid w:val="00975651"/>
    <w:rsid w:val="00975E4A"/>
    <w:rsid w:val="00976071"/>
    <w:rsid w:val="0097629A"/>
    <w:rsid w:val="00976706"/>
    <w:rsid w:val="009768CA"/>
    <w:rsid w:val="009768E6"/>
    <w:rsid w:val="00977D1F"/>
    <w:rsid w:val="00977F53"/>
    <w:rsid w:val="00980341"/>
    <w:rsid w:val="00980C65"/>
    <w:rsid w:val="009810BC"/>
    <w:rsid w:val="00981BB0"/>
    <w:rsid w:val="00981F07"/>
    <w:rsid w:val="009828B7"/>
    <w:rsid w:val="00983123"/>
    <w:rsid w:val="0098340D"/>
    <w:rsid w:val="00983421"/>
    <w:rsid w:val="00983BAA"/>
    <w:rsid w:val="00984013"/>
    <w:rsid w:val="009847D2"/>
    <w:rsid w:val="009857AA"/>
    <w:rsid w:val="00985A83"/>
    <w:rsid w:val="00985F4B"/>
    <w:rsid w:val="00986134"/>
    <w:rsid w:val="009861E1"/>
    <w:rsid w:val="00986385"/>
    <w:rsid w:val="009864E5"/>
    <w:rsid w:val="0098656C"/>
    <w:rsid w:val="00986612"/>
    <w:rsid w:val="00986663"/>
    <w:rsid w:val="00986E61"/>
    <w:rsid w:val="0098751E"/>
    <w:rsid w:val="0098754F"/>
    <w:rsid w:val="009875EC"/>
    <w:rsid w:val="00987B6C"/>
    <w:rsid w:val="00987FCE"/>
    <w:rsid w:val="009902DF"/>
    <w:rsid w:val="00991324"/>
    <w:rsid w:val="00991553"/>
    <w:rsid w:val="00991679"/>
    <w:rsid w:val="00991739"/>
    <w:rsid w:val="009917CE"/>
    <w:rsid w:val="0099270E"/>
    <w:rsid w:val="009927F8"/>
    <w:rsid w:val="00992B9F"/>
    <w:rsid w:val="00992E81"/>
    <w:rsid w:val="009933C2"/>
    <w:rsid w:val="00993B91"/>
    <w:rsid w:val="00994C46"/>
    <w:rsid w:val="00995423"/>
    <w:rsid w:val="009957BA"/>
    <w:rsid w:val="00995C80"/>
    <w:rsid w:val="00995E9A"/>
    <w:rsid w:val="00996056"/>
    <w:rsid w:val="0099684B"/>
    <w:rsid w:val="00996C41"/>
    <w:rsid w:val="00996C95"/>
    <w:rsid w:val="00996E21"/>
    <w:rsid w:val="009975CD"/>
    <w:rsid w:val="009977B7"/>
    <w:rsid w:val="009977F4"/>
    <w:rsid w:val="00997810"/>
    <w:rsid w:val="00997ADC"/>
    <w:rsid w:val="00997C05"/>
    <w:rsid w:val="00997E08"/>
    <w:rsid w:val="009A04D6"/>
    <w:rsid w:val="009A0B15"/>
    <w:rsid w:val="009A11B2"/>
    <w:rsid w:val="009A13C1"/>
    <w:rsid w:val="009A19C6"/>
    <w:rsid w:val="009A1B85"/>
    <w:rsid w:val="009A1E61"/>
    <w:rsid w:val="009A235D"/>
    <w:rsid w:val="009A24D9"/>
    <w:rsid w:val="009A2626"/>
    <w:rsid w:val="009A2D0A"/>
    <w:rsid w:val="009A3A4E"/>
    <w:rsid w:val="009A415F"/>
    <w:rsid w:val="009A501F"/>
    <w:rsid w:val="009A5D15"/>
    <w:rsid w:val="009A5F3B"/>
    <w:rsid w:val="009A6A25"/>
    <w:rsid w:val="009A72AC"/>
    <w:rsid w:val="009A7F75"/>
    <w:rsid w:val="009B12FC"/>
    <w:rsid w:val="009B15AF"/>
    <w:rsid w:val="009B1E11"/>
    <w:rsid w:val="009B2360"/>
    <w:rsid w:val="009B2670"/>
    <w:rsid w:val="009B27FB"/>
    <w:rsid w:val="009B313F"/>
    <w:rsid w:val="009B3376"/>
    <w:rsid w:val="009B340A"/>
    <w:rsid w:val="009B4B08"/>
    <w:rsid w:val="009B5F34"/>
    <w:rsid w:val="009B602B"/>
    <w:rsid w:val="009B6235"/>
    <w:rsid w:val="009B64B1"/>
    <w:rsid w:val="009B677F"/>
    <w:rsid w:val="009B685C"/>
    <w:rsid w:val="009B69D1"/>
    <w:rsid w:val="009B74D2"/>
    <w:rsid w:val="009C0484"/>
    <w:rsid w:val="009C0C6E"/>
    <w:rsid w:val="009C1215"/>
    <w:rsid w:val="009C151C"/>
    <w:rsid w:val="009C1639"/>
    <w:rsid w:val="009C17CE"/>
    <w:rsid w:val="009C19E8"/>
    <w:rsid w:val="009C1C49"/>
    <w:rsid w:val="009C1F3E"/>
    <w:rsid w:val="009C1FCB"/>
    <w:rsid w:val="009C2251"/>
    <w:rsid w:val="009C25AA"/>
    <w:rsid w:val="009C343F"/>
    <w:rsid w:val="009C3612"/>
    <w:rsid w:val="009C3CDA"/>
    <w:rsid w:val="009C442F"/>
    <w:rsid w:val="009C459D"/>
    <w:rsid w:val="009C4845"/>
    <w:rsid w:val="009C4AC9"/>
    <w:rsid w:val="009C5620"/>
    <w:rsid w:val="009C5F27"/>
    <w:rsid w:val="009C675E"/>
    <w:rsid w:val="009C6987"/>
    <w:rsid w:val="009C6A17"/>
    <w:rsid w:val="009C6C96"/>
    <w:rsid w:val="009C6FA7"/>
    <w:rsid w:val="009C7246"/>
    <w:rsid w:val="009C7866"/>
    <w:rsid w:val="009C7998"/>
    <w:rsid w:val="009C7A1A"/>
    <w:rsid w:val="009D0144"/>
    <w:rsid w:val="009D0287"/>
    <w:rsid w:val="009D0618"/>
    <w:rsid w:val="009D0FFF"/>
    <w:rsid w:val="009D1DEC"/>
    <w:rsid w:val="009D1E0C"/>
    <w:rsid w:val="009D2558"/>
    <w:rsid w:val="009D2B43"/>
    <w:rsid w:val="009D4599"/>
    <w:rsid w:val="009D490E"/>
    <w:rsid w:val="009D492E"/>
    <w:rsid w:val="009D4A9F"/>
    <w:rsid w:val="009D4D5E"/>
    <w:rsid w:val="009D51BA"/>
    <w:rsid w:val="009D54A0"/>
    <w:rsid w:val="009D5580"/>
    <w:rsid w:val="009D5DF0"/>
    <w:rsid w:val="009D5EF5"/>
    <w:rsid w:val="009D6088"/>
    <w:rsid w:val="009D6174"/>
    <w:rsid w:val="009D64E2"/>
    <w:rsid w:val="009D6863"/>
    <w:rsid w:val="009D7155"/>
    <w:rsid w:val="009D7247"/>
    <w:rsid w:val="009E0F2C"/>
    <w:rsid w:val="009E13EE"/>
    <w:rsid w:val="009E1F23"/>
    <w:rsid w:val="009E282D"/>
    <w:rsid w:val="009E3202"/>
    <w:rsid w:val="009E3588"/>
    <w:rsid w:val="009E41B6"/>
    <w:rsid w:val="009E4327"/>
    <w:rsid w:val="009E45CE"/>
    <w:rsid w:val="009E58D4"/>
    <w:rsid w:val="009E5A2E"/>
    <w:rsid w:val="009E666A"/>
    <w:rsid w:val="009E7404"/>
    <w:rsid w:val="009E7C8D"/>
    <w:rsid w:val="009E7EB3"/>
    <w:rsid w:val="009F0928"/>
    <w:rsid w:val="009F0FB1"/>
    <w:rsid w:val="009F1431"/>
    <w:rsid w:val="009F1C25"/>
    <w:rsid w:val="009F1CFC"/>
    <w:rsid w:val="009F1EA0"/>
    <w:rsid w:val="009F24DD"/>
    <w:rsid w:val="009F28D3"/>
    <w:rsid w:val="009F2EF8"/>
    <w:rsid w:val="009F372F"/>
    <w:rsid w:val="009F3F99"/>
    <w:rsid w:val="009F4534"/>
    <w:rsid w:val="009F5354"/>
    <w:rsid w:val="009F5C69"/>
    <w:rsid w:val="009F5D57"/>
    <w:rsid w:val="009F6210"/>
    <w:rsid w:val="009F6302"/>
    <w:rsid w:val="009F6F7D"/>
    <w:rsid w:val="009F722E"/>
    <w:rsid w:val="009F75FC"/>
    <w:rsid w:val="009F7870"/>
    <w:rsid w:val="00A001B0"/>
    <w:rsid w:val="00A00286"/>
    <w:rsid w:val="00A00A64"/>
    <w:rsid w:val="00A01526"/>
    <w:rsid w:val="00A01C78"/>
    <w:rsid w:val="00A02608"/>
    <w:rsid w:val="00A026F2"/>
    <w:rsid w:val="00A035E2"/>
    <w:rsid w:val="00A04218"/>
    <w:rsid w:val="00A0421E"/>
    <w:rsid w:val="00A042AF"/>
    <w:rsid w:val="00A045E3"/>
    <w:rsid w:val="00A04899"/>
    <w:rsid w:val="00A04C48"/>
    <w:rsid w:val="00A04F69"/>
    <w:rsid w:val="00A05AAB"/>
    <w:rsid w:val="00A05F7C"/>
    <w:rsid w:val="00A064CC"/>
    <w:rsid w:val="00A066F2"/>
    <w:rsid w:val="00A06944"/>
    <w:rsid w:val="00A06FB4"/>
    <w:rsid w:val="00A072FA"/>
    <w:rsid w:val="00A0731D"/>
    <w:rsid w:val="00A100CD"/>
    <w:rsid w:val="00A102C2"/>
    <w:rsid w:val="00A10380"/>
    <w:rsid w:val="00A10490"/>
    <w:rsid w:val="00A10F20"/>
    <w:rsid w:val="00A10FF9"/>
    <w:rsid w:val="00A111E6"/>
    <w:rsid w:val="00A123A4"/>
    <w:rsid w:val="00A12B84"/>
    <w:rsid w:val="00A1306A"/>
    <w:rsid w:val="00A1306B"/>
    <w:rsid w:val="00A14125"/>
    <w:rsid w:val="00A154FD"/>
    <w:rsid w:val="00A156BA"/>
    <w:rsid w:val="00A15ABD"/>
    <w:rsid w:val="00A15DE5"/>
    <w:rsid w:val="00A16E5A"/>
    <w:rsid w:val="00A171F1"/>
    <w:rsid w:val="00A17607"/>
    <w:rsid w:val="00A17784"/>
    <w:rsid w:val="00A20C70"/>
    <w:rsid w:val="00A2152F"/>
    <w:rsid w:val="00A216DA"/>
    <w:rsid w:val="00A21FA2"/>
    <w:rsid w:val="00A22185"/>
    <w:rsid w:val="00A22784"/>
    <w:rsid w:val="00A2281D"/>
    <w:rsid w:val="00A23084"/>
    <w:rsid w:val="00A23180"/>
    <w:rsid w:val="00A23387"/>
    <w:rsid w:val="00A23B45"/>
    <w:rsid w:val="00A23FC9"/>
    <w:rsid w:val="00A24206"/>
    <w:rsid w:val="00A24343"/>
    <w:rsid w:val="00A2509F"/>
    <w:rsid w:val="00A25164"/>
    <w:rsid w:val="00A25B3C"/>
    <w:rsid w:val="00A25CE8"/>
    <w:rsid w:val="00A25DB9"/>
    <w:rsid w:val="00A2618D"/>
    <w:rsid w:val="00A26918"/>
    <w:rsid w:val="00A27CE6"/>
    <w:rsid w:val="00A31E39"/>
    <w:rsid w:val="00A32585"/>
    <w:rsid w:val="00A3277B"/>
    <w:rsid w:val="00A33100"/>
    <w:rsid w:val="00A33994"/>
    <w:rsid w:val="00A33D36"/>
    <w:rsid w:val="00A34135"/>
    <w:rsid w:val="00A3473A"/>
    <w:rsid w:val="00A34870"/>
    <w:rsid w:val="00A34E52"/>
    <w:rsid w:val="00A34E86"/>
    <w:rsid w:val="00A35A59"/>
    <w:rsid w:val="00A35C38"/>
    <w:rsid w:val="00A35CE2"/>
    <w:rsid w:val="00A35E5A"/>
    <w:rsid w:val="00A3607A"/>
    <w:rsid w:val="00A36A66"/>
    <w:rsid w:val="00A36AE9"/>
    <w:rsid w:val="00A36D34"/>
    <w:rsid w:val="00A36DDE"/>
    <w:rsid w:val="00A4022C"/>
    <w:rsid w:val="00A40290"/>
    <w:rsid w:val="00A4037A"/>
    <w:rsid w:val="00A4095A"/>
    <w:rsid w:val="00A40B5F"/>
    <w:rsid w:val="00A4135C"/>
    <w:rsid w:val="00A417E3"/>
    <w:rsid w:val="00A4201D"/>
    <w:rsid w:val="00A424AD"/>
    <w:rsid w:val="00A4329C"/>
    <w:rsid w:val="00A438DD"/>
    <w:rsid w:val="00A4418B"/>
    <w:rsid w:val="00A4453D"/>
    <w:rsid w:val="00A44890"/>
    <w:rsid w:val="00A44CF4"/>
    <w:rsid w:val="00A45016"/>
    <w:rsid w:val="00A452A7"/>
    <w:rsid w:val="00A466EE"/>
    <w:rsid w:val="00A46A0B"/>
    <w:rsid w:val="00A472E0"/>
    <w:rsid w:val="00A473AB"/>
    <w:rsid w:val="00A474B4"/>
    <w:rsid w:val="00A475BB"/>
    <w:rsid w:val="00A4784A"/>
    <w:rsid w:val="00A4788A"/>
    <w:rsid w:val="00A47B5F"/>
    <w:rsid w:val="00A47BA0"/>
    <w:rsid w:val="00A5049E"/>
    <w:rsid w:val="00A5083E"/>
    <w:rsid w:val="00A50E2E"/>
    <w:rsid w:val="00A511DF"/>
    <w:rsid w:val="00A51680"/>
    <w:rsid w:val="00A517BB"/>
    <w:rsid w:val="00A51A5F"/>
    <w:rsid w:val="00A51E2F"/>
    <w:rsid w:val="00A521D3"/>
    <w:rsid w:val="00A5226F"/>
    <w:rsid w:val="00A52704"/>
    <w:rsid w:val="00A52C6F"/>
    <w:rsid w:val="00A52F41"/>
    <w:rsid w:val="00A53454"/>
    <w:rsid w:val="00A541CF"/>
    <w:rsid w:val="00A54271"/>
    <w:rsid w:val="00A5447F"/>
    <w:rsid w:val="00A54540"/>
    <w:rsid w:val="00A54F45"/>
    <w:rsid w:val="00A55210"/>
    <w:rsid w:val="00A552BA"/>
    <w:rsid w:val="00A55532"/>
    <w:rsid w:val="00A5584D"/>
    <w:rsid w:val="00A55A51"/>
    <w:rsid w:val="00A5641D"/>
    <w:rsid w:val="00A56478"/>
    <w:rsid w:val="00A566FC"/>
    <w:rsid w:val="00A571D9"/>
    <w:rsid w:val="00A57BE7"/>
    <w:rsid w:val="00A57C67"/>
    <w:rsid w:val="00A60668"/>
    <w:rsid w:val="00A609C7"/>
    <w:rsid w:val="00A60B7F"/>
    <w:rsid w:val="00A60D65"/>
    <w:rsid w:val="00A61038"/>
    <w:rsid w:val="00A6146A"/>
    <w:rsid w:val="00A61566"/>
    <w:rsid w:val="00A61772"/>
    <w:rsid w:val="00A61A5C"/>
    <w:rsid w:val="00A61D25"/>
    <w:rsid w:val="00A61E77"/>
    <w:rsid w:val="00A62E06"/>
    <w:rsid w:val="00A63394"/>
    <w:rsid w:val="00A63FA5"/>
    <w:rsid w:val="00A64144"/>
    <w:rsid w:val="00A64869"/>
    <w:rsid w:val="00A65F6D"/>
    <w:rsid w:val="00A66219"/>
    <w:rsid w:val="00A665D8"/>
    <w:rsid w:val="00A66970"/>
    <w:rsid w:val="00A66A8D"/>
    <w:rsid w:val="00A67519"/>
    <w:rsid w:val="00A6776E"/>
    <w:rsid w:val="00A678F7"/>
    <w:rsid w:val="00A67A12"/>
    <w:rsid w:val="00A701C8"/>
    <w:rsid w:val="00A70851"/>
    <w:rsid w:val="00A70CFC"/>
    <w:rsid w:val="00A71585"/>
    <w:rsid w:val="00A72A7B"/>
    <w:rsid w:val="00A72E08"/>
    <w:rsid w:val="00A73E1B"/>
    <w:rsid w:val="00A7424E"/>
    <w:rsid w:val="00A74834"/>
    <w:rsid w:val="00A74CEB"/>
    <w:rsid w:val="00A75940"/>
    <w:rsid w:val="00A75BFF"/>
    <w:rsid w:val="00A75FB4"/>
    <w:rsid w:val="00A761E9"/>
    <w:rsid w:val="00A76D11"/>
    <w:rsid w:val="00A76F97"/>
    <w:rsid w:val="00A77489"/>
    <w:rsid w:val="00A77E26"/>
    <w:rsid w:val="00A80034"/>
    <w:rsid w:val="00A809CE"/>
    <w:rsid w:val="00A82274"/>
    <w:rsid w:val="00A82398"/>
    <w:rsid w:val="00A835F9"/>
    <w:rsid w:val="00A838C0"/>
    <w:rsid w:val="00A8426C"/>
    <w:rsid w:val="00A848F2"/>
    <w:rsid w:val="00A849FB"/>
    <w:rsid w:val="00A84A34"/>
    <w:rsid w:val="00A850A0"/>
    <w:rsid w:val="00A851CE"/>
    <w:rsid w:val="00A8539F"/>
    <w:rsid w:val="00A85A67"/>
    <w:rsid w:val="00A8641C"/>
    <w:rsid w:val="00A87433"/>
    <w:rsid w:val="00A87B84"/>
    <w:rsid w:val="00A9179F"/>
    <w:rsid w:val="00A91A8F"/>
    <w:rsid w:val="00A91C3A"/>
    <w:rsid w:val="00A9252E"/>
    <w:rsid w:val="00A9269C"/>
    <w:rsid w:val="00A9287C"/>
    <w:rsid w:val="00A92DDF"/>
    <w:rsid w:val="00A92EA7"/>
    <w:rsid w:val="00A92EEF"/>
    <w:rsid w:val="00A935E9"/>
    <w:rsid w:val="00A9380D"/>
    <w:rsid w:val="00A939FD"/>
    <w:rsid w:val="00A93D9C"/>
    <w:rsid w:val="00A94014"/>
    <w:rsid w:val="00A941D7"/>
    <w:rsid w:val="00A9451B"/>
    <w:rsid w:val="00A947EA"/>
    <w:rsid w:val="00A94A05"/>
    <w:rsid w:val="00A94B52"/>
    <w:rsid w:val="00A94D4A"/>
    <w:rsid w:val="00A94FF4"/>
    <w:rsid w:val="00A94FF6"/>
    <w:rsid w:val="00A9516F"/>
    <w:rsid w:val="00A955FF"/>
    <w:rsid w:val="00A95615"/>
    <w:rsid w:val="00A95A71"/>
    <w:rsid w:val="00A96957"/>
    <w:rsid w:val="00A97055"/>
    <w:rsid w:val="00A97D99"/>
    <w:rsid w:val="00A97E84"/>
    <w:rsid w:val="00AA0241"/>
    <w:rsid w:val="00AA034A"/>
    <w:rsid w:val="00AA0364"/>
    <w:rsid w:val="00AA040A"/>
    <w:rsid w:val="00AA08B9"/>
    <w:rsid w:val="00AA0A7E"/>
    <w:rsid w:val="00AA0F13"/>
    <w:rsid w:val="00AA1087"/>
    <w:rsid w:val="00AA2179"/>
    <w:rsid w:val="00AA286A"/>
    <w:rsid w:val="00AA28D4"/>
    <w:rsid w:val="00AA3465"/>
    <w:rsid w:val="00AA3628"/>
    <w:rsid w:val="00AA3689"/>
    <w:rsid w:val="00AA4397"/>
    <w:rsid w:val="00AA55D8"/>
    <w:rsid w:val="00AA586C"/>
    <w:rsid w:val="00AA5CE6"/>
    <w:rsid w:val="00AA5F18"/>
    <w:rsid w:val="00AA6391"/>
    <w:rsid w:val="00AA6678"/>
    <w:rsid w:val="00AA6BAC"/>
    <w:rsid w:val="00AA7A6D"/>
    <w:rsid w:val="00AB0A0F"/>
    <w:rsid w:val="00AB10D8"/>
    <w:rsid w:val="00AB191A"/>
    <w:rsid w:val="00AB2196"/>
    <w:rsid w:val="00AB2534"/>
    <w:rsid w:val="00AB26BE"/>
    <w:rsid w:val="00AB3D84"/>
    <w:rsid w:val="00AB41BB"/>
    <w:rsid w:val="00AB4412"/>
    <w:rsid w:val="00AB46D5"/>
    <w:rsid w:val="00AB5731"/>
    <w:rsid w:val="00AB59E2"/>
    <w:rsid w:val="00AB6F3B"/>
    <w:rsid w:val="00AB754E"/>
    <w:rsid w:val="00AB7D43"/>
    <w:rsid w:val="00AB7F6A"/>
    <w:rsid w:val="00AB7FC8"/>
    <w:rsid w:val="00AC01A1"/>
    <w:rsid w:val="00AC0E96"/>
    <w:rsid w:val="00AC150B"/>
    <w:rsid w:val="00AC171C"/>
    <w:rsid w:val="00AC1A6A"/>
    <w:rsid w:val="00AC1B74"/>
    <w:rsid w:val="00AC2C4E"/>
    <w:rsid w:val="00AC3994"/>
    <w:rsid w:val="00AC3D90"/>
    <w:rsid w:val="00AC51E9"/>
    <w:rsid w:val="00AC542B"/>
    <w:rsid w:val="00AC56A4"/>
    <w:rsid w:val="00AC570B"/>
    <w:rsid w:val="00AC5BAC"/>
    <w:rsid w:val="00AC5E48"/>
    <w:rsid w:val="00AC60E8"/>
    <w:rsid w:val="00AC6303"/>
    <w:rsid w:val="00AC68B3"/>
    <w:rsid w:val="00AC6947"/>
    <w:rsid w:val="00AC6ED0"/>
    <w:rsid w:val="00AC6EEC"/>
    <w:rsid w:val="00AC72DD"/>
    <w:rsid w:val="00AC7844"/>
    <w:rsid w:val="00AC78A8"/>
    <w:rsid w:val="00AC7962"/>
    <w:rsid w:val="00AC7E79"/>
    <w:rsid w:val="00AD0007"/>
    <w:rsid w:val="00AD0220"/>
    <w:rsid w:val="00AD0DF2"/>
    <w:rsid w:val="00AD0EEA"/>
    <w:rsid w:val="00AD16EE"/>
    <w:rsid w:val="00AD195C"/>
    <w:rsid w:val="00AD19D7"/>
    <w:rsid w:val="00AD1AD4"/>
    <w:rsid w:val="00AD1D0F"/>
    <w:rsid w:val="00AD2450"/>
    <w:rsid w:val="00AD2487"/>
    <w:rsid w:val="00AD2610"/>
    <w:rsid w:val="00AD276D"/>
    <w:rsid w:val="00AD28A6"/>
    <w:rsid w:val="00AD2996"/>
    <w:rsid w:val="00AD2E1D"/>
    <w:rsid w:val="00AD2EEC"/>
    <w:rsid w:val="00AD36AE"/>
    <w:rsid w:val="00AD37FF"/>
    <w:rsid w:val="00AD3815"/>
    <w:rsid w:val="00AD382A"/>
    <w:rsid w:val="00AD3E6E"/>
    <w:rsid w:val="00AD3F38"/>
    <w:rsid w:val="00AD439C"/>
    <w:rsid w:val="00AD44E5"/>
    <w:rsid w:val="00AD47F0"/>
    <w:rsid w:val="00AD48CE"/>
    <w:rsid w:val="00AD495B"/>
    <w:rsid w:val="00AD4B3A"/>
    <w:rsid w:val="00AD4DFC"/>
    <w:rsid w:val="00AD4E44"/>
    <w:rsid w:val="00AD50A4"/>
    <w:rsid w:val="00AD5191"/>
    <w:rsid w:val="00AD5933"/>
    <w:rsid w:val="00AD5A6C"/>
    <w:rsid w:val="00AD5E25"/>
    <w:rsid w:val="00AD6113"/>
    <w:rsid w:val="00AD6516"/>
    <w:rsid w:val="00AD6791"/>
    <w:rsid w:val="00AD703C"/>
    <w:rsid w:val="00AD71D7"/>
    <w:rsid w:val="00AD7351"/>
    <w:rsid w:val="00AD73C4"/>
    <w:rsid w:val="00AD7658"/>
    <w:rsid w:val="00AD7734"/>
    <w:rsid w:val="00AD7821"/>
    <w:rsid w:val="00AE013D"/>
    <w:rsid w:val="00AE0306"/>
    <w:rsid w:val="00AE044E"/>
    <w:rsid w:val="00AE0764"/>
    <w:rsid w:val="00AE0D55"/>
    <w:rsid w:val="00AE1053"/>
    <w:rsid w:val="00AE1187"/>
    <w:rsid w:val="00AE1318"/>
    <w:rsid w:val="00AE14B3"/>
    <w:rsid w:val="00AE186A"/>
    <w:rsid w:val="00AE18B7"/>
    <w:rsid w:val="00AE198A"/>
    <w:rsid w:val="00AE1B30"/>
    <w:rsid w:val="00AE2002"/>
    <w:rsid w:val="00AE2B35"/>
    <w:rsid w:val="00AE2CA9"/>
    <w:rsid w:val="00AE2D28"/>
    <w:rsid w:val="00AE3469"/>
    <w:rsid w:val="00AE3FA0"/>
    <w:rsid w:val="00AE4118"/>
    <w:rsid w:val="00AE4604"/>
    <w:rsid w:val="00AE4AD0"/>
    <w:rsid w:val="00AE54CA"/>
    <w:rsid w:val="00AE578E"/>
    <w:rsid w:val="00AE5B45"/>
    <w:rsid w:val="00AE5B88"/>
    <w:rsid w:val="00AE6CEC"/>
    <w:rsid w:val="00AE751F"/>
    <w:rsid w:val="00AE76E0"/>
    <w:rsid w:val="00AF0777"/>
    <w:rsid w:val="00AF08BA"/>
    <w:rsid w:val="00AF10CD"/>
    <w:rsid w:val="00AF12E3"/>
    <w:rsid w:val="00AF1925"/>
    <w:rsid w:val="00AF21DD"/>
    <w:rsid w:val="00AF3000"/>
    <w:rsid w:val="00AF4666"/>
    <w:rsid w:val="00AF46A6"/>
    <w:rsid w:val="00AF47DF"/>
    <w:rsid w:val="00AF4AB7"/>
    <w:rsid w:val="00AF4CC3"/>
    <w:rsid w:val="00AF4F85"/>
    <w:rsid w:val="00AF57F8"/>
    <w:rsid w:val="00AF58CF"/>
    <w:rsid w:val="00AF59FB"/>
    <w:rsid w:val="00AF6C89"/>
    <w:rsid w:val="00AF6DBA"/>
    <w:rsid w:val="00AF7C5F"/>
    <w:rsid w:val="00B00461"/>
    <w:rsid w:val="00B00C0F"/>
    <w:rsid w:val="00B00D51"/>
    <w:rsid w:val="00B00F4A"/>
    <w:rsid w:val="00B01934"/>
    <w:rsid w:val="00B01A34"/>
    <w:rsid w:val="00B0219D"/>
    <w:rsid w:val="00B02FAF"/>
    <w:rsid w:val="00B03184"/>
    <w:rsid w:val="00B03238"/>
    <w:rsid w:val="00B03C4A"/>
    <w:rsid w:val="00B04456"/>
    <w:rsid w:val="00B04C50"/>
    <w:rsid w:val="00B04CCF"/>
    <w:rsid w:val="00B04CD3"/>
    <w:rsid w:val="00B05E90"/>
    <w:rsid w:val="00B060D9"/>
    <w:rsid w:val="00B073B0"/>
    <w:rsid w:val="00B0785A"/>
    <w:rsid w:val="00B079D8"/>
    <w:rsid w:val="00B07E97"/>
    <w:rsid w:val="00B10272"/>
    <w:rsid w:val="00B10812"/>
    <w:rsid w:val="00B111DD"/>
    <w:rsid w:val="00B12042"/>
    <w:rsid w:val="00B12930"/>
    <w:rsid w:val="00B12954"/>
    <w:rsid w:val="00B12B67"/>
    <w:rsid w:val="00B12CA8"/>
    <w:rsid w:val="00B133A9"/>
    <w:rsid w:val="00B13EA8"/>
    <w:rsid w:val="00B13EC3"/>
    <w:rsid w:val="00B1465A"/>
    <w:rsid w:val="00B1484B"/>
    <w:rsid w:val="00B1493A"/>
    <w:rsid w:val="00B154B4"/>
    <w:rsid w:val="00B15803"/>
    <w:rsid w:val="00B15871"/>
    <w:rsid w:val="00B15F67"/>
    <w:rsid w:val="00B163FA"/>
    <w:rsid w:val="00B16B38"/>
    <w:rsid w:val="00B16E05"/>
    <w:rsid w:val="00B16FE2"/>
    <w:rsid w:val="00B17959"/>
    <w:rsid w:val="00B17B41"/>
    <w:rsid w:val="00B20115"/>
    <w:rsid w:val="00B20163"/>
    <w:rsid w:val="00B222B8"/>
    <w:rsid w:val="00B23136"/>
    <w:rsid w:val="00B2340D"/>
    <w:rsid w:val="00B23E3F"/>
    <w:rsid w:val="00B24033"/>
    <w:rsid w:val="00B24051"/>
    <w:rsid w:val="00B240F9"/>
    <w:rsid w:val="00B24846"/>
    <w:rsid w:val="00B24D1A"/>
    <w:rsid w:val="00B25357"/>
    <w:rsid w:val="00B257C2"/>
    <w:rsid w:val="00B25F81"/>
    <w:rsid w:val="00B26DDB"/>
    <w:rsid w:val="00B270B9"/>
    <w:rsid w:val="00B27321"/>
    <w:rsid w:val="00B27943"/>
    <w:rsid w:val="00B27EE8"/>
    <w:rsid w:val="00B30650"/>
    <w:rsid w:val="00B306BB"/>
    <w:rsid w:val="00B30E4C"/>
    <w:rsid w:val="00B3168E"/>
    <w:rsid w:val="00B3168F"/>
    <w:rsid w:val="00B31881"/>
    <w:rsid w:val="00B31F41"/>
    <w:rsid w:val="00B32235"/>
    <w:rsid w:val="00B328B0"/>
    <w:rsid w:val="00B33273"/>
    <w:rsid w:val="00B33C07"/>
    <w:rsid w:val="00B3420C"/>
    <w:rsid w:val="00B34AB6"/>
    <w:rsid w:val="00B370BB"/>
    <w:rsid w:val="00B3748A"/>
    <w:rsid w:val="00B37917"/>
    <w:rsid w:val="00B3795B"/>
    <w:rsid w:val="00B37BBF"/>
    <w:rsid w:val="00B403B2"/>
    <w:rsid w:val="00B40CBA"/>
    <w:rsid w:val="00B41FE2"/>
    <w:rsid w:val="00B42039"/>
    <w:rsid w:val="00B42CCD"/>
    <w:rsid w:val="00B42F26"/>
    <w:rsid w:val="00B42F84"/>
    <w:rsid w:val="00B43880"/>
    <w:rsid w:val="00B4399E"/>
    <w:rsid w:val="00B43EA2"/>
    <w:rsid w:val="00B43FF9"/>
    <w:rsid w:val="00B4473A"/>
    <w:rsid w:val="00B44B18"/>
    <w:rsid w:val="00B45191"/>
    <w:rsid w:val="00B45A54"/>
    <w:rsid w:val="00B45DFD"/>
    <w:rsid w:val="00B4665B"/>
    <w:rsid w:val="00B469C4"/>
    <w:rsid w:val="00B46F7E"/>
    <w:rsid w:val="00B4756D"/>
    <w:rsid w:val="00B47CFE"/>
    <w:rsid w:val="00B5013F"/>
    <w:rsid w:val="00B50359"/>
    <w:rsid w:val="00B508E4"/>
    <w:rsid w:val="00B50F56"/>
    <w:rsid w:val="00B50FE7"/>
    <w:rsid w:val="00B51817"/>
    <w:rsid w:val="00B5181E"/>
    <w:rsid w:val="00B51864"/>
    <w:rsid w:val="00B51950"/>
    <w:rsid w:val="00B5199C"/>
    <w:rsid w:val="00B5239C"/>
    <w:rsid w:val="00B523AB"/>
    <w:rsid w:val="00B52728"/>
    <w:rsid w:val="00B52CA4"/>
    <w:rsid w:val="00B52FA7"/>
    <w:rsid w:val="00B534BC"/>
    <w:rsid w:val="00B536AF"/>
    <w:rsid w:val="00B53AD6"/>
    <w:rsid w:val="00B54D18"/>
    <w:rsid w:val="00B54F60"/>
    <w:rsid w:val="00B54F83"/>
    <w:rsid w:val="00B55A4F"/>
    <w:rsid w:val="00B5705A"/>
    <w:rsid w:val="00B57DA1"/>
    <w:rsid w:val="00B60244"/>
    <w:rsid w:val="00B6040A"/>
    <w:rsid w:val="00B61270"/>
    <w:rsid w:val="00B615DB"/>
    <w:rsid w:val="00B617CB"/>
    <w:rsid w:val="00B61F3E"/>
    <w:rsid w:val="00B61FE5"/>
    <w:rsid w:val="00B6244B"/>
    <w:rsid w:val="00B633FD"/>
    <w:rsid w:val="00B6374B"/>
    <w:rsid w:val="00B64660"/>
    <w:rsid w:val="00B64834"/>
    <w:rsid w:val="00B64A43"/>
    <w:rsid w:val="00B64D57"/>
    <w:rsid w:val="00B64EEC"/>
    <w:rsid w:val="00B65106"/>
    <w:rsid w:val="00B6523F"/>
    <w:rsid w:val="00B65C81"/>
    <w:rsid w:val="00B66077"/>
    <w:rsid w:val="00B661A3"/>
    <w:rsid w:val="00B6649B"/>
    <w:rsid w:val="00B6666E"/>
    <w:rsid w:val="00B669D3"/>
    <w:rsid w:val="00B66DDE"/>
    <w:rsid w:val="00B67497"/>
    <w:rsid w:val="00B67921"/>
    <w:rsid w:val="00B7001E"/>
    <w:rsid w:val="00B7107C"/>
    <w:rsid w:val="00B710BA"/>
    <w:rsid w:val="00B7149C"/>
    <w:rsid w:val="00B7218C"/>
    <w:rsid w:val="00B732D1"/>
    <w:rsid w:val="00B738FC"/>
    <w:rsid w:val="00B74A16"/>
    <w:rsid w:val="00B74AA3"/>
    <w:rsid w:val="00B750BA"/>
    <w:rsid w:val="00B7520D"/>
    <w:rsid w:val="00B7551C"/>
    <w:rsid w:val="00B75565"/>
    <w:rsid w:val="00B75624"/>
    <w:rsid w:val="00B75686"/>
    <w:rsid w:val="00B7573A"/>
    <w:rsid w:val="00B75B71"/>
    <w:rsid w:val="00B768D0"/>
    <w:rsid w:val="00B769C9"/>
    <w:rsid w:val="00B778E8"/>
    <w:rsid w:val="00B77918"/>
    <w:rsid w:val="00B77DB2"/>
    <w:rsid w:val="00B8012C"/>
    <w:rsid w:val="00B802EB"/>
    <w:rsid w:val="00B80B15"/>
    <w:rsid w:val="00B80B2F"/>
    <w:rsid w:val="00B80FE5"/>
    <w:rsid w:val="00B8111B"/>
    <w:rsid w:val="00B816D7"/>
    <w:rsid w:val="00B8189C"/>
    <w:rsid w:val="00B81C63"/>
    <w:rsid w:val="00B81D37"/>
    <w:rsid w:val="00B81FE3"/>
    <w:rsid w:val="00B82100"/>
    <w:rsid w:val="00B82638"/>
    <w:rsid w:val="00B82E8A"/>
    <w:rsid w:val="00B833C7"/>
    <w:rsid w:val="00B8357F"/>
    <w:rsid w:val="00B8373E"/>
    <w:rsid w:val="00B8463B"/>
    <w:rsid w:val="00B846C9"/>
    <w:rsid w:val="00B84C12"/>
    <w:rsid w:val="00B84DEE"/>
    <w:rsid w:val="00B853CE"/>
    <w:rsid w:val="00B860E2"/>
    <w:rsid w:val="00B8654F"/>
    <w:rsid w:val="00B86B3A"/>
    <w:rsid w:val="00B87BAF"/>
    <w:rsid w:val="00B90282"/>
    <w:rsid w:val="00B9068F"/>
    <w:rsid w:val="00B911DD"/>
    <w:rsid w:val="00B916A0"/>
    <w:rsid w:val="00B926D6"/>
    <w:rsid w:val="00B927A1"/>
    <w:rsid w:val="00B93021"/>
    <w:rsid w:val="00B93046"/>
    <w:rsid w:val="00B93C02"/>
    <w:rsid w:val="00B94556"/>
    <w:rsid w:val="00B945C6"/>
    <w:rsid w:val="00B94A67"/>
    <w:rsid w:val="00B95630"/>
    <w:rsid w:val="00B96C52"/>
    <w:rsid w:val="00B9768A"/>
    <w:rsid w:val="00B97A2C"/>
    <w:rsid w:val="00B97B74"/>
    <w:rsid w:val="00BA0A19"/>
    <w:rsid w:val="00BA0C4C"/>
    <w:rsid w:val="00BA145A"/>
    <w:rsid w:val="00BA1496"/>
    <w:rsid w:val="00BA2FBB"/>
    <w:rsid w:val="00BA3772"/>
    <w:rsid w:val="00BA37FB"/>
    <w:rsid w:val="00BA3F68"/>
    <w:rsid w:val="00BA4234"/>
    <w:rsid w:val="00BA4362"/>
    <w:rsid w:val="00BA4BEF"/>
    <w:rsid w:val="00BA528A"/>
    <w:rsid w:val="00BA54D0"/>
    <w:rsid w:val="00BA5BC3"/>
    <w:rsid w:val="00BA5BD5"/>
    <w:rsid w:val="00BA5C08"/>
    <w:rsid w:val="00BA66AD"/>
    <w:rsid w:val="00BA739A"/>
    <w:rsid w:val="00BA7700"/>
    <w:rsid w:val="00BA7E51"/>
    <w:rsid w:val="00BA7E7C"/>
    <w:rsid w:val="00BB0944"/>
    <w:rsid w:val="00BB094C"/>
    <w:rsid w:val="00BB240F"/>
    <w:rsid w:val="00BB25CF"/>
    <w:rsid w:val="00BB25DF"/>
    <w:rsid w:val="00BB2AE6"/>
    <w:rsid w:val="00BB2FF5"/>
    <w:rsid w:val="00BB49FE"/>
    <w:rsid w:val="00BB4A1F"/>
    <w:rsid w:val="00BB5199"/>
    <w:rsid w:val="00BB5589"/>
    <w:rsid w:val="00BB56E4"/>
    <w:rsid w:val="00BB62A3"/>
    <w:rsid w:val="00BB77B4"/>
    <w:rsid w:val="00BB7B4B"/>
    <w:rsid w:val="00BB7C84"/>
    <w:rsid w:val="00BB7D31"/>
    <w:rsid w:val="00BC0137"/>
    <w:rsid w:val="00BC042C"/>
    <w:rsid w:val="00BC0653"/>
    <w:rsid w:val="00BC0D78"/>
    <w:rsid w:val="00BC1385"/>
    <w:rsid w:val="00BC18B5"/>
    <w:rsid w:val="00BC1E77"/>
    <w:rsid w:val="00BC28A2"/>
    <w:rsid w:val="00BC2A76"/>
    <w:rsid w:val="00BC2CDD"/>
    <w:rsid w:val="00BC2DFF"/>
    <w:rsid w:val="00BC3601"/>
    <w:rsid w:val="00BC3946"/>
    <w:rsid w:val="00BC41E0"/>
    <w:rsid w:val="00BC47AA"/>
    <w:rsid w:val="00BC497C"/>
    <w:rsid w:val="00BC5A85"/>
    <w:rsid w:val="00BC5BF7"/>
    <w:rsid w:val="00BC6B79"/>
    <w:rsid w:val="00BC6D78"/>
    <w:rsid w:val="00BC70F2"/>
    <w:rsid w:val="00BD0085"/>
    <w:rsid w:val="00BD185F"/>
    <w:rsid w:val="00BD188D"/>
    <w:rsid w:val="00BD1D45"/>
    <w:rsid w:val="00BD2300"/>
    <w:rsid w:val="00BD2447"/>
    <w:rsid w:val="00BD2E54"/>
    <w:rsid w:val="00BD32A3"/>
    <w:rsid w:val="00BD33DE"/>
    <w:rsid w:val="00BD3C0F"/>
    <w:rsid w:val="00BD3DA7"/>
    <w:rsid w:val="00BD424D"/>
    <w:rsid w:val="00BD4A31"/>
    <w:rsid w:val="00BD53B9"/>
    <w:rsid w:val="00BD5593"/>
    <w:rsid w:val="00BD56E5"/>
    <w:rsid w:val="00BD6023"/>
    <w:rsid w:val="00BD62E3"/>
    <w:rsid w:val="00BD6847"/>
    <w:rsid w:val="00BD6C61"/>
    <w:rsid w:val="00BD7309"/>
    <w:rsid w:val="00BD7E0B"/>
    <w:rsid w:val="00BE086C"/>
    <w:rsid w:val="00BE1006"/>
    <w:rsid w:val="00BE10B0"/>
    <w:rsid w:val="00BE12CA"/>
    <w:rsid w:val="00BE131D"/>
    <w:rsid w:val="00BE1C3E"/>
    <w:rsid w:val="00BE2270"/>
    <w:rsid w:val="00BE22F3"/>
    <w:rsid w:val="00BE2ADD"/>
    <w:rsid w:val="00BE2D76"/>
    <w:rsid w:val="00BE3AFD"/>
    <w:rsid w:val="00BE3F2C"/>
    <w:rsid w:val="00BE4352"/>
    <w:rsid w:val="00BE4CF5"/>
    <w:rsid w:val="00BE58AC"/>
    <w:rsid w:val="00BE5AEA"/>
    <w:rsid w:val="00BE5EFE"/>
    <w:rsid w:val="00BE67F2"/>
    <w:rsid w:val="00BE73EC"/>
    <w:rsid w:val="00BE7520"/>
    <w:rsid w:val="00BE79CE"/>
    <w:rsid w:val="00BE7A3A"/>
    <w:rsid w:val="00BF00BC"/>
    <w:rsid w:val="00BF04BF"/>
    <w:rsid w:val="00BF0B65"/>
    <w:rsid w:val="00BF159E"/>
    <w:rsid w:val="00BF1725"/>
    <w:rsid w:val="00BF1C9D"/>
    <w:rsid w:val="00BF1E80"/>
    <w:rsid w:val="00BF1F59"/>
    <w:rsid w:val="00BF1FA6"/>
    <w:rsid w:val="00BF2171"/>
    <w:rsid w:val="00BF2265"/>
    <w:rsid w:val="00BF2804"/>
    <w:rsid w:val="00BF28AC"/>
    <w:rsid w:val="00BF2934"/>
    <w:rsid w:val="00BF2956"/>
    <w:rsid w:val="00BF37F3"/>
    <w:rsid w:val="00BF3F6B"/>
    <w:rsid w:val="00BF3FB8"/>
    <w:rsid w:val="00BF3FDD"/>
    <w:rsid w:val="00BF43B6"/>
    <w:rsid w:val="00BF4DDD"/>
    <w:rsid w:val="00BF51C7"/>
    <w:rsid w:val="00BF555A"/>
    <w:rsid w:val="00BF56CC"/>
    <w:rsid w:val="00BF5C45"/>
    <w:rsid w:val="00BF6423"/>
    <w:rsid w:val="00BF64D8"/>
    <w:rsid w:val="00BF658D"/>
    <w:rsid w:val="00BF6B39"/>
    <w:rsid w:val="00BF6C45"/>
    <w:rsid w:val="00BF76C9"/>
    <w:rsid w:val="00BF7B29"/>
    <w:rsid w:val="00C00637"/>
    <w:rsid w:val="00C0069F"/>
    <w:rsid w:val="00C006E9"/>
    <w:rsid w:val="00C009F2"/>
    <w:rsid w:val="00C0136D"/>
    <w:rsid w:val="00C01793"/>
    <w:rsid w:val="00C01D8C"/>
    <w:rsid w:val="00C021DC"/>
    <w:rsid w:val="00C02B5E"/>
    <w:rsid w:val="00C02DB0"/>
    <w:rsid w:val="00C039EE"/>
    <w:rsid w:val="00C03B1C"/>
    <w:rsid w:val="00C03D76"/>
    <w:rsid w:val="00C048DF"/>
    <w:rsid w:val="00C0520C"/>
    <w:rsid w:val="00C0545D"/>
    <w:rsid w:val="00C0576E"/>
    <w:rsid w:val="00C05824"/>
    <w:rsid w:val="00C06487"/>
    <w:rsid w:val="00C068F1"/>
    <w:rsid w:val="00C06903"/>
    <w:rsid w:val="00C06B9D"/>
    <w:rsid w:val="00C06E70"/>
    <w:rsid w:val="00C07522"/>
    <w:rsid w:val="00C076F4"/>
    <w:rsid w:val="00C07CCC"/>
    <w:rsid w:val="00C07EE1"/>
    <w:rsid w:val="00C104CA"/>
    <w:rsid w:val="00C10566"/>
    <w:rsid w:val="00C10C20"/>
    <w:rsid w:val="00C113E8"/>
    <w:rsid w:val="00C11474"/>
    <w:rsid w:val="00C125C3"/>
    <w:rsid w:val="00C127DB"/>
    <w:rsid w:val="00C12FC3"/>
    <w:rsid w:val="00C131D1"/>
    <w:rsid w:val="00C1336A"/>
    <w:rsid w:val="00C13395"/>
    <w:rsid w:val="00C138A5"/>
    <w:rsid w:val="00C13B0E"/>
    <w:rsid w:val="00C13C28"/>
    <w:rsid w:val="00C13D9B"/>
    <w:rsid w:val="00C13E28"/>
    <w:rsid w:val="00C14467"/>
    <w:rsid w:val="00C148F2"/>
    <w:rsid w:val="00C153A5"/>
    <w:rsid w:val="00C1540C"/>
    <w:rsid w:val="00C15438"/>
    <w:rsid w:val="00C157E5"/>
    <w:rsid w:val="00C15B8C"/>
    <w:rsid w:val="00C15BB6"/>
    <w:rsid w:val="00C15BB9"/>
    <w:rsid w:val="00C15F7B"/>
    <w:rsid w:val="00C164DC"/>
    <w:rsid w:val="00C165C4"/>
    <w:rsid w:val="00C16C02"/>
    <w:rsid w:val="00C16D45"/>
    <w:rsid w:val="00C16E6B"/>
    <w:rsid w:val="00C176C5"/>
    <w:rsid w:val="00C17CFC"/>
    <w:rsid w:val="00C20073"/>
    <w:rsid w:val="00C209BE"/>
    <w:rsid w:val="00C20C18"/>
    <w:rsid w:val="00C20C90"/>
    <w:rsid w:val="00C215F6"/>
    <w:rsid w:val="00C21B01"/>
    <w:rsid w:val="00C220E8"/>
    <w:rsid w:val="00C224BA"/>
    <w:rsid w:val="00C23375"/>
    <w:rsid w:val="00C23B13"/>
    <w:rsid w:val="00C23CFE"/>
    <w:rsid w:val="00C25038"/>
    <w:rsid w:val="00C25092"/>
    <w:rsid w:val="00C25696"/>
    <w:rsid w:val="00C25869"/>
    <w:rsid w:val="00C25967"/>
    <w:rsid w:val="00C25A31"/>
    <w:rsid w:val="00C25C31"/>
    <w:rsid w:val="00C25F98"/>
    <w:rsid w:val="00C27B91"/>
    <w:rsid w:val="00C3018E"/>
    <w:rsid w:val="00C302E6"/>
    <w:rsid w:val="00C30679"/>
    <w:rsid w:val="00C308F4"/>
    <w:rsid w:val="00C30FF6"/>
    <w:rsid w:val="00C313F1"/>
    <w:rsid w:val="00C316D5"/>
    <w:rsid w:val="00C3189D"/>
    <w:rsid w:val="00C31A9B"/>
    <w:rsid w:val="00C31E5C"/>
    <w:rsid w:val="00C32B0F"/>
    <w:rsid w:val="00C33032"/>
    <w:rsid w:val="00C331F0"/>
    <w:rsid w:val="00C332A5"/>
    <w:rsid w:val="00C33365"/>
    <w:rsid w:val="00C33A5A"/>
    <w:rsid w:val="00C33C7C"/>
    <w:rsid w:val="00C33DA9"/>
    <w:rsid w:val="00C345DE"/>
    <w:rsid w:val="00C352C4"/>
    <w:rsid w:val="00C35DC3"/>
    <w:rsid w:val="00C360A0"/>
    <w:rsid w:val="00C3632E"/>
    <w:rsid w:val="00C36374"/>
    <w:rsid w:val="00C36539"/>
    <w:rsid w:val="00C37064"/>
    <w:rsid w:val="00C3742A"/>
    <w:rsid w:val="00C37568"/>
    <w:rsid w:val="00C37584"/>
    <w:rsid w:val="00C376F4"/>
    <w:rsid w:val="00C37D04"/>
    <w:rsid w:val="00C409C7"/>
    <w:rsid w:val="00C40E8E"/>
    <w:rsid w:val="00C414EB"/>
    <w:rsid w:val="00C415CA"/>
    <w:rsid w:val="00C417DE"/>
    <w:rsid w:val="00C417ED"/>
    <w:rsid w:val="00C418F9"/>
    <w:rsid w:val="00C419F3"/>
    <w:rsid w:val="00C41A5A"/>
    <w:rsid w:val="00C41F25"/>
    <w:rsid w:val="00C4200F"/>
    <w:rsid w:val="00C42CFD"/>
    <w:rsid w:val="00C42E7F"/>
    <w:rsid w:val="00C43794"/>
    <w:rsid w:val="00C43EE0"/>
    <w:rsid w:val="00C43F58"/>
    <w:rsid w:val="00C43FE2"/>
    <w:rsid w:val="00C44B0D"/>
    <w:rsid w:val="00C44B27"/>
    <w:rsid w:val="00C45837"/>
    <w:rsid w:val="00C45919"/>
    <w:rsid w:val="00C4605A"/>
    <w:rsid w:val="00C467B0"/>
    <w:rsid w:val="00C468F2"/>
    <w:rsid w:val="00C46FE3"/>
    <w:rsid w:val="00C50119"/>
    <w:rsid w:val="00C50A59"/>
    <w:rsid w:val="00C50BF6"/>
    <w:rsid w:val="00C51E9E"/>
    <w:rsid w:val="00C51ED8"/>
    <w:rsid w:val="00C522B0"/>
    <w:rsid w:val="00C52DA9"/>
    <w:rsid w:val="00C532CC"/>
    <w:rsid w:val="00C532E4"/>
    <w:rsid w:val="00C537A1"/>
    <w:rsid w:val="00C53B6C"/>
    <w:rsid w:val="00C5485B"/>
    <w:rsid w:val="00C54A64"/>
    <w:rsid w:val="00C54E4B"/>
    <w:rsid w:val="00C54EC2"/>
    <w:rsid w:val="00C55AB2"/>
    <w:rsid w:val="00C55B92"/>
    <w:rsid w:val="00C55E76"/>
    <w:rsid w:val="00C55F7F"/>
    <w:rsid w:val="00C56A2D"/>
    <w:rsid w:val="00C5757F"/>
    <w:rsid w:val="00C579C2"/>
    <w:rsid w:val="00C579D0"/>
    <w:rsid w:val="00C57D7C"/>
    <w:rsid w:val="00C6065C"/>
    <w:rsid w:val="00C6088C"/>
    <w:rsid w:val="00C60C84"/>
    <w:rsid w:val="00C60F6C"/>
    <w:rsid w:val="00C618AE"/>
    <w:rsid w:val="00C619DE"/>
    <w:rsid w:val="00C61E63"/>
    <w:rsid w:val="00C62737"/>
    <w:rsid w:val="00C62B8E"/>
    <w:rsid w:val="00C6314B"/>
    <w:rsid w:val="00C631A3"/>
    <w:rsid w:val="00C631EC"/>
    <w:rsid w:val="00C63592"/>
    <w:rsid w:val="00C64A87"/>
    <w:rsid w:val="00C6523E"/>
    <w:rsid w:val="00C66006"/>
    <w:rsid w:val="00C6602A"/>
    <w:rsid w:val="00C663DD"/>
    <w:rsid w:val="00C66AD8"/>
    <w:rsid w:val="00C67152"/>
    <w:rsid w:val="00C67747"/>
    <w:rsid w:val="00C67A6D"/>
    <w:rsid w:val="00C70528"/>
    <w:rsid w:val="00C70B4E"/>
    <w:rsid w:val="00C71183"/>
    <w:rsid w:val="00C7243F"/>
    <w:rsid w:val="00C724F4"/>
    <w:rsid w:val="00C7295F"/>
    <w:rsid w:val="00C72C25"/>
    <w:rsid w:val="00C739D0"/>
    <w:rsid w:val="00C74839"/>
    <w:rsid w:val="00C74E4C"/>
    <w:rsid w:val="00C750A3"/>
    <w:rsid w:val="00C753C5"/>
    <w:rsid w:val="00C75474"/>
    <w:rsid w:val="00C75C67"/>
    <w:rsid w:val="00C75D06"/>
    <w:rsid w:val="00C75E9F"/>
    <w:rsid w:val="00C76584"/>
    <w:rsid w:val="00C77197"/>
    <w:rsid w:val="00C77569"/>
    <w:rsid w:val="00C77CDF"/>
    <w:rsid w:val="00C804FD"/>
    <w:rsid w:val="00C807B7"/>
    <w:rsid w:val="00C808B4"/>
    <w:rsid w:val="00C808DD"/>
    <w:rsid w:val="00C81365"/>
    <w:rsid w:val="00C813D4"/>
    <w:rsid w:val="00C815B6"/>
    <w:rsid w:val="00C81A24"/>
    <w:rsid w:val="00C82089"/>
    <w:rsid w:val="00C825AD"/>
    <w:rsid w:val="00C8295A"/>
    <w:rsid w:val="00C82B13"/>
    <w:rsid w:val="00C83078"/>
    <w:rsid w:val="00C83DE7"/>
    <w:rsid w:val="00C83F47"/>
    <w:rsid w:val="00C84792"/>
    <w:rsid w:val="00C84A37"/>
    <w:rsid w:val="00C84CCD"/>
    <w:rsid w:val="00C850BC"/>
    <w:rsid w:val="00C8562A"/>
    <w:rsid w:val="00C85A4E"/>
    <w:rsid w:val="00C863C1"/>
    <w:rsid w:val="00C864A6"/>
    <w:rsid w:val="00C86977"/>
    <w:rsid w:val="00C8699D"/>
    <w:rsid w:val="00C8700F"/>
    <w:rsid w:val="00C87379"/>
    <w:rsid w:val="00C87410"/>
    <w:rsid w:val="00C874DE"/>
    <w:rsid w:val="00C87F29"/>
    <w:rsid w:val="00C90403"/>
    <w:rsid w:val="00C9053F"/>
    <w:rsid w:val="00C905D0"/>
    <w:rsid w:val="00C91657"/>
    <w:rsid w:val="00C91B11"/>
    <w:rsid w:val="00C92153"/>
    <w:rsid w:val="00C9236A"/>
    <w:rsid w:val="00C923DD"/>
    <w:rsid w:val="00C9263F"/>
    <w:rsid w:val="00C926A0"/>
    <w:rsid w:val="00C926A8"/>
    <w:rsid w:val="00C926E7"/>
    <w:rsid w:val="00C932AA"/>
    <w:rsid w:val="00C94113"/>
    <w:rsid w:val="00C941B9"/>
    <w:rsid w:val="00C9483E"/>
    <w:rsid w:val="00C9499F"/>
    <w:rsid w:val="00C94EBB"/>
    <w:rsid w:val="00C95030"/>
    <w:rsid w:val="00C95056"/>
    <w:rsid w:val="00C95294"/>
    <w:rsid w:val="00C954D7"/>
    <w:rsid w:val="00C9591B"/>
    <w:rsid w:val="00C95D06"/>
    <w:rsid w:val="00C95F36"/>
    <w:rsid w:val="00C9677A"/>
    <w:rsid w:val="00C96E76"/>
    <w:rsid w:val="00C97EC9"/>
    <w:rsid w:val="00CA044F"/>
    <w:rsid w:val="00CA0879"/>
    <w:rsid w:val="00CA0CCB"/>
    <w:rsid w:val="00CA109C"/>
    <w:rsid w:val="00CA1865"/>
    <w:rsid w:val="00CA3BB3"/>
    <w:rsid w:val="00CA47D9"/>
    <w:rsid w:val="00CA4B7B"/>
    <w:rsid w:val="00CA53EA"/>
    <w:rsid w:val="00CA5667"/>
    <w:rsid w:val="00CA5A3F"/>
    <w:rsid w:val="00CA5C85"/>
    <w:rsid w:val="00CA5D09"/>
    <w:rsid w:val="00CA66EF"/>
    <w:rsid w:val="00CA6AF1"/>
    <w:rsid w:val="00CA6C7F"/>
    <w:rsid w:val="00CA7811"/>
    <w:rsid w:val="00CB0CF7"/>
    <w:rsid w:val="00CB1077"/>
    <w:rsid w:val="00CB2A0A"/>
    <w:rsid w:val="00CB2CEA"/>
    <w:rsid w:val="00CB36A3"/>
    <w:rsid w:val="00CB3A6C"/>
    <w:rsid w:val="00CB3B69"/>
    <w:rsid w:val="00CB4083"/>
    <w:rsid w:val="00CB493B"/>
    <w:rsid w:val="00CB5F4C"/>
    <w:rsid w:val="00CB61DE"/>
    <w:rsid w:val="00CB66D0"/>
    <w:rsid w:val="00CB6870"/>
    <w:rsid w:val="00CB6B40"/>
    <w:rsid w:val="00CB7653"/>
    <w:rsid w:val="00CB788C"/>
    <w:rsid w:val="00CB7A03"/>
    <w:rsid w:val="00CB7DEF"/>
    <w:rsid w:val="00CC018D"/>
    <w:rsid w:val="00CC0B73"/>
    <w:rsid w:val="00CC1020"/>
    <w:rsid w:val="00CC12AC"/>
    <w:rsid w:val="00CC17EE"/>
    <w:rsid w:val="00CC1CB7"/>
    <w:rsid w:val="00CC1DFF"/>
    <w:rsid w:val="00CC1E7C"/>
    <w:rsid w:val="00CC2001"/>
    <w:rsid w:val="00CC2AA5"/>
    <w:rsid w:val="00CC3847"/>
    <w:rsid w:val="00CC388D"/>
    <w:rsid w:val="00CC3AB8"/>
    <w:rsid w:val="00CC40B7"/>
    <w:rsid w:val="00CC4DAA"/>
    <w:rsid w:val="00CC52C2"/>
    <w:rsid w:val="00CC56C0"/>
    <w:rsid w:val="00CC5C5B"/>
    <w:rsid w:val="00CC6469"/>
    <w:rsid w:val="00CC667D"/>
    <w:rsid w:val="00CC679A"/>
    <w:rsid w:val="00CC737B"/>
    <w:rsid w:val="00CC761B"/>
    <w:rsid w:val="00CC7A9A"/>
    <w:rsid w:val="00CD0709"/>
    <w:rsid w:val="00CD0B49"/>
    <w:rsid w:val="00CD0B93"/>
    <w:rsid w:val="00CD0CE6"/>
    <w:rsid w:val="00CD12FA"/>
    <w:rsid w:val="00CD1429"/>
    <w:rsid w:val="00CD14DB"/>
    <w:rsid w:val="00CD176A"/>
    <w:rsid w:val="00CD1C31"/>
    <w:rsid w:val="00CD2243"/>
    <w:rsid w:val="00CD22AD"/>
    <w:rsid w:val="00CD2383"/>
    <w:rsid w:val="00CD24F0"/>
    <w:rsid w:val="00CD2592"/>
    <w:rsid w:val="00CD2682"/>
    <w:rsid w:val="00CD2C9A"/>
    <w:rsid w:val="00CD400E"/>
    <w:rsid w:val="00CD4762"/>
    <w:rsid w:val="00CD4BB7"/>
    <w:rsid w:val="00CD4CBD"/>
    <w:rsid w:val="00CD4DAA"/>
    <w:rsid w:val="00CD5901"/>
    <w:rsid w:val="00CD5975"/>
    <w:rsid w:val="00CD5C36"/>
    <w:rsid w:val="00CD5F4D"/>
    <w:rsid w:val="00CD6425"/>
    <w:rsid w:val="00CD64A3"/>
    <w:rsid w:val="00CD64CC"/>
    <w:rsid w:val="00CD6616"/>
    <w:rsid w:val="00CD66AA"/>
    <w:rsid w:val="00CD6D15"/>
    <w:rsid w:val="00CD6EA9"/>
    <w:rsid w:val="00CD72A5"/>
    <w:rsid w:val="00CD796A"/>
    <w:rsid w:val="00CD7E60"/>
    <w:rsid w:val="00CE09A7"/>
    <w:rsid w:val="00CE118D"/>
    <w:rsid w:val="00CE1431"/>
    <w:rsid w:val="00CE155C"/>
    <w:rsid w:val="00CE1AE9"/>
    <w:rsid w:val="00CE233F"/>
    <w:rsid w:val="00CE2988"/>
    <w:rsid w:val="00CE29EB"/>
    <w:rsid w:val="00CE2A85"/>
    <w:rsid w:val="00CE32D6"/>
    <w:rsid w:val="00CE3CA6"/>
    <w:rsid w:val="00CE4289"/>
    <w:rsid w:val="00CE441E"/>
    <w:rsid w:val="00CE468E"/>
    <w:rsid w:val="00CE4734"/>
    <w:rsid w:val="00CE4BDB"/>
    <w:rsid w:val="00CE5788"/>
    <w:rsid w:val="00CE5EB6"/>
    <w:rsid w:val="00CE7254"/>
    <w:rsid w:val="00CE76D5"/>
    <w:rsid w:val="00CF0503"/>
    <w:rsid w:val="00CF050F"/>
    <w:rsid w:val="00CF0D7F"/>
    <w:rsid w:val="00CF1443"/>
    <w:rsid w:val="00CF19D5"/>
    <w:rsid w:val="00CF1EEB"/>
    <w:rsid w:val="00CF224F"/>
    <w:rsid w:val="00CF2D3B"/>
    <w:rsid w:val="00CF2FF3"/>
    <w:rsid w:val="00CF3110"/>
    <w:rsid w:val="00CF312C"/>
    <w:rsid w:val="00CF34E1"/>
    <w:rsid w:val="00CF3A51"/>
    <w:rsid w:val="00CF3BAA"/>
    <w:rsid w:val="00CF3FAF"/>
    <w:rsid w:val="00CF5055"/>
    <w:rsid w:val="00CF505E"/>
    <w:rsid w:val="00CF5B98"/>
    <w:rsid w:val="00CF6BC6"/>
    <w:rsid w:val="00CF78B0"/>
    <w:rsid w:val="00CF7D78"/>
    <w:rsid w:val="00CF7DDC"/>
    <w:rsid w:val="00D0025E"/>
    <w:rsid w:val="00D00E11"/>
    <w:rsid w:val="00D01249"/>
    <w:rsid w:val="00D01661"/>
    <w:rsid w:val="00D016C0"/>
    <w:rsid w:val="00D02494"/>
    <w:rsid w:val="00D02A79"/>
    <w:rsid w:val="00D02A8C"/>
    <w:rsid w:val="00D02E3B"/>
    <w:rsid w:val="00D02E53"/>
    <w:rsid w:val="00D032B8"/>
    <w:rsid w:val="00D034EE"/>
    <w:rsid w:val="00D03649"/>
    <w:rsid w:val="00D03A52"/>
    <w:rsid w:val="00D045FD"/>
    <w:rsid w:val="00D047EB"/>
    <w:rsid w:val="00D04A8D"/>
    <w:rsid w:val="00D04D96"/>
    <w:rsid w:val="00D054C5"/>
    <w:rsid w:val="00D05635"/>
    <w:rsid w:val="00D05644"/>
    <w:rsid w:val="00D05C50"/>
    <w:rsid w:val="00D05FDC"/>
    <w:rsid w:val="00D06120"/>
    <w:rsid w:val="00D07324"/>
    <w:rsid w:val="00D077EF"/>
    <w:rsid w:val="00D107AA"/>
    <w:rsid w:val="00D10C33"/>
    <w:rsid w:val="00D11D2E"/>
    <w:rsid w:val="00D11D83"/>
    <w:rsid w:val="00D12025"/>
    <w:rsid w:val="00D12DB1"/>
    <w:rsid w:val="00D12E8C"/>
    <w:rsid w:val="00D1310B"/>
    <w:rsid w:val="00D14CD6"/>
    <w:rsid w:val="00D151E3"/>
    <w:rsid w:val="00D15636"/>
    <w:rsid w:val="00D15680"/>
    <w:rsid w:val="00D157E7"/>
    <w:rsid w:val="00D15F89"/>
    <w:rsid w:val="00D16921"/>
    <w:rsid w:val="00D17822"/>
    <w:rsid w:val="00D17AC7"/>
    <w:rsid w:val="00D21136"/>
    <w:rsid w:val="00D21359"/>
    <w:rsid w:val="00D22056"/>
    <w:rsid w:val="00D22735"/>
    <w:rsid w:val="00D228AD"/>
    <w:rsid w:val="00D22B71"/>
    <w:rsid w:val="00D22EFF"/>
    <w:rsid w:val="00D23022"/>
    <w:rsid w:val="00D2338B"/>
    <w:rsid w:val="00D23C80"/>
    <w:rsid w:val="00D23EF8"/>
    <w:rsid w:val="00D245DF"/>
    <w:rsid w:val="00D24616"/>
    <w:rsid w:val="00D247A1"/>
    <w:rsid w:val="00D247E7"/>
    <w:rsid w:val="00D2489A"/>
    <w:rsid w:val="00D257FE"/>
    <w:rsid w:val="00D2598F"/>
    <w:rsid w:val="00D25C85"/>
    <w:rsid w:val="00D25F71"/>
    <w:rsid w:val="00D2638D"/>
    <w:rsid w:val="00D26CA9"/>
    <w:rsid w:val="00D26D6B"/>
    <w:rsid w:val="00D3016F"/>
    <w:rsid w:val="00D30432"/>
    <w:rsid w:val="00D30AD8"/>
    <w:rsid w:val="00D312A1"/>
    <w:rsid w:val="00D316CF"/>
    <w:rsid w:val="00D320DF"/>
    <w:rsid w:val="00D3219C"/>
    <w:rsid w:val="00D324B6"/>
    <w:rsid w:val="00D32728"/>
    <w:rsid w:val="00D32EE1"/>
    <w:rsid w:val="00D32F9B"/>
    <w:rsid w:val="00D33857"/>
    <w:rsid w:val="00D33A74"/>
    <w:rsid w:val="00D33C3A"/>
    <w:rsid w:val="00D33F1D"/>
    <w:rsid w:val="00D33F29"/>
    <w:rsid w:val="00D345DB"/>
    <w:rsid w:val="00D34600"/>
    <w:rsid w:val="00D34C88"/>
    <w:rsid w:val="00D34D5F"/>
    <w:rsid w:val="00D35505"/>
    <w:rsid w:val="00D3592A"/>
    <w:rsid w:val="00D35F2B"/>
    <w:rsid w:val="00D36090"/>
    <w:rsid w:val="00D36BCC"/>
    <w:rsid w:val="00D37551"/>
    <w:rsid w:val="00D37EA9"/>
    <w:rsid w:val="00D407AA"/>
    <w:rsid w:val="00D407CB"/>
    <w:rsid w:val="00D41110"/>
    <w:rsid w:val="00D416FC"/>
    <w:rsid w:val="00D41D6B"/>
    <w:rsid w:val="00D427C6"/>
    <w:rsid w:val="00D43465"/>
    <w:rsid w:val="00D4356D"/>
    <w:rsid w:val="00D44196"/>
    <w:rsid w:val="00D441C6"/>
    <w:rsid w:val="00D44385"/>
    <w:rsid w:val="00D443B2"/>
    <w:rsid w:val="00D448F2"/>
    <w:rsid w:val="00D45719"/>
    <w:rsid w:val="00D45E70"/>
    <w:rsid w:val="00D463AF"/>
    <w:rsid w:val="00D46BE8"/>
    <w:rsid w:val="00D46E44"/>
    <w:rsid w:val="00D46F74"/>
    <w:rsid w:val="00D47018"/>
    <w:rsid w:val="00D47C03"/>
    <w:rsid w:val="00D47DD1"/>
    <w:rsid w:val="00D500A1"/>
    <w:rsid w:val="00D500D7"/>
    <w:rsid w:val="00D50558"/>
    <w:rsid w:val="00D50E1E"/>
    <w:rsid w:val="00D5149D"/>
    <w:rsid w:val="00D51745"/>
    <w:rsid w:val="00D51B5B"/>
    <w:rsid w:val="00D52346"/>
    <w:rsid w:val="00D52361"/>
    <w:rsid w:val="00D530B5"/>
    <w:rsid w:val="00D530F0"/>
    <w:rsid w:val="00D53329"/>
    <w:rsid w:val="00D536EF"/>
    <w:rsid w:val="00D539CA"/>
    <w:rsid w:val="00D53BEB"/>
    <w:rsid w:val="00D53D67"/>
    <w:rsid w:val="00D5401D"/>
    <w:rsid w:val="00D54284"/>
    <w:rsid w:val="00D543E6"/>
    <w:rsid w:val="00D54696"/>
    <w:rsid w:val="00D551FC"/>
    <w:rsid w:val="00D5547D"/>
    <w:rsid w:val="00D55AAB"/>
    <w:rsid w:val="00D55FC7"/>
    <w:rsid w:val="00D56244"/>
    <w:rsid w:val="00D563CF"/>
    <w:rsid w:val="00D56CAE"/>
    <w:rsid w:val="00D57590"/>
    <w:rsid w:val="00D57AD8"/>
    <w:rsid w:val="00D60274"/>
    <w:rsid w:val="00D6056E"/>
    <w:rsid w:val="00D62C16"/>
    <w:rsid w:val="00D63850"/>
    <w:rsid w:val="00D63A59"/>
    <w:rsid w:val="00D64095"/>
    <w:rsid w:val="00D64E59"/>
    <w:rsid w:val="00D64F7F"/>
    <w:rsid w:val="00D650F8"/>
    <w:rsid w:val="00D6551D"/>
    <w:rsid w:val="00D65A11"/>
    <w:rsid w:val="00D66C39"/>
    <w:rsid w:val="00D671FE"/>
    <w:rsid w:val="00D7069E"/>
    <w:rsid w:val="00D707EE"/>
    <w:rsid w:val="00D71A2E"/>
    <w:rsid w:val="00D71C28"/>
    <w:rsid w:val="00D72915"/>
    <w:rsid w:val="00D72C51"/>
    <w:rsid w:val="00D72DBC"/>
    <w:rsid w:val="00D738C4"/>
    <w:rsid w:val="00D73ECB"/>
    <w:rsid w:val="00D74020"/>
    <w:rsid w:val="00D756F5"/>
    <w:rsid w:val="00D75B49"/>
    <w:rsid w:val="00D75CBE"/>
    <w:rsid w:val="00D765C2"/>
    <w:rsid w:val="00D76ADF"/>
    <w:rsid w:val="00D76D0B"/>
    <w:rsid w:val="00D77229"/>
    <w:rsid w:val="00D775C0"/>
    <w:rsid w:val="00D805A2"/>
    <w:rsid w:val="00D80E93"/>
    <w:rsid w:val="00D8150E"/>
    <w:rsid w:val="00D8153E"/>
    <w:rsid w:val="00D817A7"/>
    <w:rsid w:val="00D81B84"/>
    <w:rsid w:val="00D81C12"/>
    <w:rsid w:val="00D81E26"/>
    <w:rsid w:val="00D82AC8"/>
    <w:rsid w:val="00D82CB0"/>
    <w:rsid w:val="00D83C38"/>
    <w:rsid w:val="00D83D1E"/>
    <w:rsid w:val="00D8521F"/>
    <w:rsid w:val="00D85947"/>
    <w:rsid w:val="00D85DF3"/>
    <w:rsid w:val="00D864A3"/>
    <w:rsid w:val="00D866CD"/>
    <w:rsid w:val="00D86BC4"/>
    <w:rsid w:val="00D8700F"/>
    <w:rsid w:val="00D87019"/>
    <w:rsid w:val="00D872D4"/>
    <w:rsid w:val="00D8763E"/>
    <w:rsid w:val="00D87A36"/>
    <w:rsid w:val="00D87A93"/>
    <w:rsid w:val="00D87ED4"/>
    <w:rsid w:val="00D87F93"/>
    <w:rsid w:val="00D90389"/>
    <w:rsid w:val="00D912BA"/>
    <w:rsid w:val="00D913C4"/>
    <w:rsid w:val="00D9286A"/>
    <w:rsid w:val="00D92B0B"/>
    <w:rsid w:val="00D93062"/>
    <w:rsid w:val="00D938B3"/>
    <w:rsid w:val="00D93DEC"/>
    <w:rsid w:val="00D93F81"/>
    <w:rsid w:val="00D94CF6"/>
    <w:rsid w:val="00D94DA9"/>
    <w:rsid w:val="00D94DE4"/>
    <w:rsid w:val="00D95254"/>
    <w:rsid w:val="00D95510"/>
    <w:rsid w:val="00D95977"/>
    <w:rsid w:val="00D960CA"/>
    <w:rsid w:val="00D96127"/>
    <w:rsid w:val="00D963DE"/>
    <w:rsid w:val="00D968DF"/>
    <w:rsid w:val="00D97014"/>
    <w:rsid w:val="00D970C3"/>
    <w:rsid w:val="00D97E97"/>
    <w:rsid w:val="00DA0006"/>
    <w:rsid w:val="00DA015A"/>
    <w:rsid w:val="00DA0231"/>
    <w:rsid w:val="00DA0EBB"/>
    <w:rsid w:val="00DA102E"/>
    <w:rsid w:val="00DA10F8"/>
    <w:rsid w:val="00DA110C"/>
    <w:rsid w:val="00DA1276"/>
    <w:rsid w:val="00DA1389"/>
    <w:rsid w:val="00DA143B"/>
    <w:rsid w:val="00DA1CA9"/>
    <w:rsid w:val="00DA21A6"/>
    <w:rsid w:val="00DA35CF"/>
    <w:rsid w:val="00DA3921"/>
    <w:rsid w:val="00DA3C3C"/>
    <w:rsid w:val="00DA5499"/>
    <w:rsid w:val="00DA5973"/>
    <w:rsid w:val="00DA5985"/>
    <w:rsid w:val="00DA5C5D"/>
    <w:rsid w:val="00DA735C"/>
    <w:rsid w:val="00DA7634"/>
    <w:rsid w:val="00DA7D4F"/>
    <w:rsid w:val="00DA7E24"/>
    <w:rsid w:val="00DA7E78"/>
    <w:rsid w:val="00DA7F70"/>
    <w:rsid w:val="00DB00D0"/>
    <w:rsid w:val="00DB0642"/>
    <w:rsid w:val="00DB0D41"/>
    <w:rsid w:val="00DB10A2"/>
    <w:rsid w:val="00DB11AD"/>
    <w:rsid w:val="00DB1437"/>
    <w:rsid w:val="00DB1B6B"/>
    <w:rsid w:val="00DB1E36"/>
    <w:rsid w:val="00DB232A"/>
    <w:rsid w:val="00DB2AE3"/>
    <w:rsid w:val="00DB3385"/>
    <w:rsid w:val="00DB338E"/>
    <w:rsid w:val="00DB39E0"/>
    <w:rsid w:val="00DB3E93"/>
    <w:rsid w:val="00DB3F7C"/>
    <w:rsid w:val="00DB482C"/>
    <w:rsid w:val="00DB48F4"/>
    <w:rsid w:val="00DB4B12"/>
    <w:rsid w:val="00DB53DA"/>
    <w:rsid w:val="00DB57EB"/>
    <w:rsid w:val="00DB5AB1"/>
    <w:rsid w:val="00DB642A"/>
    <w:rsid w:val="00DB6C93"/>
    <w:rsid w:val="00DB6E36"/>
    <w:rsid w:val="00DB7387"/>
    <w:rsid w:val="00DB7A86"/>
    <w:rsid w:val="00DC0653"/>
    <w:rsid w:val="00DC0BA5"/>
    <w:rsid w:val="00DC11D1"/>
    <w:rsid w:val="00DC1566"/>
    <w:rsid w:val="00DC1C59"/>
    <w:rsid w:val="00DC20B9"/>
    <w:rsid w:val="00DC2840"/>
    <w:rsid w:val="00DC37BB"/>
    <w:rsid w:val="00DC41A5"/>
    <w:rsid w:val="00DC43B8"/>
    <w:rsid w:val="00DC46F5"/>
    <w:rsid w:val="00DC6348"/>
    <w:rsid w:val="00DC63A5"/>
    <w:rsid w:val="00DD243C"/>
    <w:rsid w:val="00DD2ED9"/>
    <w:rsid w:val="00DD328B"/>
    <w:rsid w:val="00DD3993"/>
    <w:rsid w:val="00DD5834"/>
    <w:rsid w:val="00DD5855"/>
    <w:rsid w:val="00DD5CF5"/>
    <w:rsid w:val="00DD664E"/>
    <w:rsid w:val="00DD6878"/>
    <w:rsid w:val="00DD7583"/>
    <w:rsid w:val="00DD75DA"/>
    <w:rsid w:val="00DE0455"/>
    <w:rsid w:val="00DE0788"/>
    <w:rsid w:val="00DE1126"/>
    <w:rsid w:val="00DE1494"/>
    <w:rsid w:val="00DE15F6"/>
    <w:rsid w:val="00DE1622"/>
    <w:rsid w:val="00DE1F06"/>
    <w:rsid w:val="00DE25CC"/>
    <w:rsid w:val="00DE2831"/>
    <w:rsid w:val="00DE2A78"/>
    <w:rsid w:val="00DE30E2"/>
    <w:rsid w:val="00DE335A"/>
    <w:rsid w:val="00DE3372"/>
    <w:rsid w:val="00DE39C1"/>
    <w:rsid w:val="00DE3CB5"/>
    <w:rsid w:val="00DE4005"/>
    <w:rsid w:val="00DE452A"/>
    <w:rsid w:val="00DE49BC"/>
    <w:rsid w:val="00DE53F8"/>
    <w:rsid w:val="00DE554C"/>
    <w:rsid w:val="00DE687B"/>
    <w:rsid w:val="00DE6A73"/>
    <w:rsid w:val="00DE6D26"/>
    <w:rsid w:val="00DE6E0F"/>
    <w:rsid w:val="00DE6FAC"/>
    <w:rsid w:val="00DE7A4F"/>
    <w:rsid w:val="00DE7BD9"/>
    <w:rsid w:val="00DF044E"/>
    <w:rsid w:val="00DF14B4"/>
    <w:rsid w:val="00DF1762"/>
    <w:rsid w:val="00DF26CF"/>
    <w:rsid w:val="00DF333F"/>
    <w:rsid w:val="00DF3CAA"/>
    <w:rsid w:val="00DF3F7E"/>
    <w:rsid w:val="00DF44C7"/>
    <w:rsid w:val="00DF4853"/>
    <w:rsid w:val="00DF4B64"/>
    <w:rsid w:val="00DF4DE9"/>
    <w:rsid w:val="00DF4FD0"/>
    <w:rsid w:val="00DF5097"/>
    <w:rsid w:val="00DF5323"/>
    <w:rsid w:val="00DF54D7"/>
    <w:rsid w:val="00DF5C99"/>
    <w:rsid w:val="00DF629D"/>
    <w:rsid w:val="00DF6C20"/>
    <w:rsid w:val="00DF76FF"/>
    <w:rsid w:val="00DF7939"/>
    <w:rsid w:val="00DF7D6F"/>
    <w:rsid w:val="00DF7E02"/>
    <w:rsid w:val="00DF7EBB"/>
    <w:rsid w:val="00E018BA"/>
    <w:rsid w:val="00E01B2C"/>
    <w:rsid w:val="00E01EF5"/>
    <w:rsid w:val="00E01FCC"/>
    <w:rsid w:val="00E020FF"/>
    <w:rsid w:val="00E02A1F"/>
    <w:rsid w:val="00E032D7"/>
    <w:rsid w:val="00E033C5"/>
    <w:rsid w:val="00E048B6"/>
    <w:rsid w:val="00E04CCD"/>
    <w:rsid w:val="00E05CDF"/>
    <w:rsid w:val="00E06A95"/>
    <w:rsid w:val="00E075BC"/>
    <w:rsid w:val="00E078F6"/>
    <w:rsid w:val="00E07BAF"/>
    <w:rsid w:val="00E1009C"/>
    <w:rsid w:val="00E104C5"/>
    <w:rsid w:val="00E10694"/>
    <w:rsid w:val="00E10B88"/>
    <w:rsid w:val="00E116D2"/>
    <w:rsid w:val="00E11D55"/>
    <w:rsid w:val="00E12744"/>
    <w:rsid w:val="00E13158"/>
    <w:rsid w:val="00E1335C"/>
    <w:rsid w:val="00E13CEC"/>
    <w:rsid w:val="00E144E2"/>
    <w:rsid w:val="00E146D9"/>
    <w:rsid w:val="00E14706"/>
    <w:rsid w:val="00E147A9"/>
    <w:rsid w:val="00E14C70"/>
    <w:rsid w:val="00E14C72"/>
    <w:rsid w:val="00E15077"/>
    <w:rsid w:val="00E153FD"/>
    <w:rsid w:val="00E15A23"/>
    <w:rsid w:val="00E15D31"/>
    <w:rsid w:val="00E15F8B"/>
    <w:rsid w:val="00E16213"/>
    <w:rsid w:val="00E164B0"/>
    <w:rsid w:val="00E16D49"/>
    <w:rsid w:val="00E17327"/>
    <w:rsid w:val="00E175C3"/>
    <w:rsid w:val="00E17E7F"/>
    <w:rsid w:val="00E20822"/>
    <w:rsid w:val="00E2092A"/>
    <w:rsid w:val="00E20CA9"/>
    <w:rsid w:val="00E21EC9"/>
    <w:rsid w:val="00E222D9"/>
    <w:rsid w:val="00E2239A"/>
    <w:rsid w:val="00E22DAA"/>
    <w:rsid w:val="00E22DF4"/>
    <w:rsid w:val="00E23717"/>
    <w:rsid w:val="00E2390C"/>
    <w:rsid w:val="00E24193"/>
    <w:rsid w:val="00E241F3"/>
    <w:rsid w:val="00E24B61"/>
    <w:rsid w:val="00E24C02"/>
    <w:rsid w:val="00E24DF6"/>
    <w:rsid w:val="00E2593D"/>
    <w:rsid w:val="00E25CD4"/>
    <w:rsid w:val="00E2611F"/>
    <w:rsid w:val="00E266B3"/>
    <w:rsid w:val="00E266F2"/>
    <w:rsid w:val="00E26913"/>
    <w:rsid w:val="00E26DCF"/>
    <w:rsid w:val="00E26FD3"/>
    <w:rsid w:val="00E30D1A"/>
    <w:rsid w:val="00E319B6"/>
    <w:rsid w:val="00E32118"/>
    <w:rsid w:val="00E32E7B"/>
    <w:rsid w:val="00E337E9"/>
    <w:rsid w:val="00E33891"/>
    <w:rsid w:val="00E3569B"/>
    <w:rsid w:val="00E3661D"/>
    <w:rsid w:val="00E36793"/>
    <w:rsid w:val="00E367E6"/>
    <w:rsid w:val="00E37997"/>
    <w:rsid w:val="00E37F25"/>
    <w:rsid w:val="00E40473"/>
    <w:rsid w:val="00E40743"/>
    <w:rsid w:val="00E4088F"/>
    <w:rsid w:val="00E40F7E"/>
    <w:rsid w:val="00E4120B"/>
    <w:rsid w:val="00E41262"/>
    <w:rsid w:val="00E414BA"/>
    <w:rsid w:val="00E41931"/>
    <w:rsid w:val="00E41BFE"/>
    <w:rsid w:val="00E41EC8"/>
    <w:rsid w:val="00E41F83"/>
    <w:rsid w:val="00E421B1"/>
    <w:rsid w:val="00E4266D"/>
    <w:rsid w:val="00E42E9D"/>
    <w:rsid w:val="00E42F99"/>
    <w:rsid w:val="00E4360D"/>
    <w:rsid w:val="00E438BB"/>
    <w:rsid w:val="00E4393E"/>
    <w:rsid w:val="00E4400D"/>
    <w:rsid w:val="00E44724"/>
    <w:rsid w:val="00E4500F"/>
    <w:rsid w:val="00E455F1"/>
    <w:rsid w:val="00E45A86"/>
    <w:rsid w:val="00E45BD8"/>
    <w:rsid w:val="00E46329"/>
    <w:rsid w:val="00E46405"/>
    <w:rsid w:val="00E467AB"/>
    <w:rsid w:val="00E47401"/>
    <w:rsid w:val="00E478A9"/>
    <w:rsid w:val="00E47B09"/>
    <w:rsid w:val="00E47BD8"/>
    <w:rsid w:val="00E508AA"/>
    <w:rsid w:val="00E509D7"/>
    <w:rsid w:val="00E517CF"/>
    <w:rsid w:val="00E51A50"/>
    <w:rsid w:val="00E51B15"/>
    <w:rsid w:val="00E51D11"/>
    <w:rsid w:val="00E52A83"/>
    <w:rsid w:val="00E52FBE"/>
    <w:rsid w:val="00E531B9"/>
    <w:rsid w:val="00E531EC"/>
    <w:rsid w:val="00E5384F"/>
    <w:rsid w:val="00E53A5F"/>
    <w:rsid w:val="00E54181"/>
    <w:rsid w:val="00E54647"/>
    <w:rsid w:val="00E54CFA"/>
    <w:rsid w:val="00E55C1A"/>
    <w:rsid w:val="00E55CEF"/>
    <w:rsid w:val="00E568D8"/>
    <w:rsid w:val="00E5698A"/>
    <w:rsid w:val="00E56C19"/>
    <w:rsid w:val="00E56E51"/>
    <w:rsid w:val="00E570C6"/>
    <w:rsid w:val="00E5776C"/>
    <w:rsid w:val="00E57C80"/>
    <w:rsid w:val="00E57D01"/>
    <w:rsid w:val="00E57EA7"/>
    <w:rsid w:val="00E608D8"/>
    <w:rsid w:val="00E60BC0"/>
    <w:rsid w:val="00E61F0E"/>
    <w:rsid w:val="00E623CF"/>
    <w:rsid w:val="00E626D9"/>
    <w:rsid w:val="00E636D8"/>
    <w:rsid w:val="00E63865"/>
    <w:rsid w:val="00E63B26"/>
    <w:rsid w:val="00E645CE"/>
    <w:rsid w:val="00E64981"/>
    <w:rsid w:val="00E64986"/>
    <w:rsid w:val="00E6626D"/>
    <w:rsid w:val="00E67512"/>
    <w:rsid w:val="00E71022"/>
    <w:rsid w:val="00E71448"/>
    <w:rsid w:val="00E716E3"/>
    <w:rsid w:val="00E719F5"/>
    <w:rsid w:val="00E72531"/>
    <w:rsid w:val="00E72950"/>
    <w:rsid w:val="00E73B7B"/>
    <w:rsid w:val="00E746AE"/>
    <w:rsid w:val="00E747BE"/>
    <w:rsid w:val="00E7548F"/>
    <w:rsid w:val="00E75681"/>
    <w:rsid w:val="00E7585B"/>
    <w:rsid w:val="00E75C20"/>
    <w:rsid w:val="00E77496"/>
    <w:rsid w:val="00E7797B"/>
    <w:rsid w:val="00E800E3"/>
    <w:rsid w:val="00E8034F"/>
    <w:rsid w:val="00E804D2"/>
    <w:rsid w:val="00E804E7"/>
    <w:rsid w:val="00E8126D"/>
    <w:rsid w:val="00E817DE"/>
    <w:rsid w:val="00E81A6D"/>
    <w:rsid w:val="00E8293C"/>
    <w:rsid w:val="00E83662"/>
    <w:rsid w:val="00E836F4"/>
    <w:rsid w:val="00E83AF6"/>
    <w:rsid w:val="00E84613"/>
    <w:rsid w:val="00E8482E"/>
    <w:rsid w:val="00E84EA6"/>
    <w:rsid w:val="00E84EB5"/>
    <w:rsid w:val="00E84FE5"/>
    <w:rsid w:val="00E8532C"/>
    <w:rsid w:val="00E8551B"/>
    <w:rsid w:val="00E86060"/>
    <w:rsid w:val="00E8609F"/>
    <w:rsid w:val="00E86931"/>
    <w:rsid w:val="00E86BBE"/>
    <w:rsid w:val="00E86C56"/>
    <w:rsid w:val="00E874E1"/>
    <w:rsid w:val="00E87A41"/>
    <w:rsid w:val="00E90306"/>
    <w:rsid w:val="00E90486"/>
    <w:rsid w:val="00E90CDA"/>
    <w:rsid w:val="00E91102"/>
    <w:rsid w:val="00E91323"/>
    <w:rsid w:val="00E91C0F"/>
    <w:rsid w:val="00E9274A"/>
    <w:rsid w:val="00E92EA7"/>
    <w:rsid w:val="00E9385E"/>
    <w:rsid w:val="00E93BDF"/>
    <w:rsid w:val="00E950C3"/>
    <w:rsid w:val="00E9566F"/>
    <w:rsid w:val="00E95A8A"/>
    <w:rsid w:val="00E95A9A"/>
    <w:rsid w:val="00E96307"/>
    <w:rsid w:val="00E96B17"/>
    <w:rsid w:val="00E96BA5"/>
    <w:rsid w:val="00E96E0D"/>
    <w:rsid w:val="00E97224"/>
    <w:rsid w:val="00E972B8"/>
    <w:rsid w:val="00E97373"/>
    <w:rsid w:val="00E9741B"/>
    <w:rsid w:val="00E97F7D"/>
    <w:rsid w:val="00EA03DF"/>
    <w:rsid w:val="00EA0FF4"/>
    <w:rsid w:val="00EA13F5"/>
    <w:rsid w:val="00EA17BF"/>
    <w:rsid w:val="00EA1D4D"/>
    <w:rsid w:val="00EA208C"/>
    <w:rsid w:val="00EA26B0"/>
    <w:rsid w:val="00EA3517"/>
    <w:rsid w:val="00EA3665"/>
    <w:rsid w:val="00EA3FA5"/>
    <w:rsid w:val="00EA4449"/>
    <w:rsid w:val="00EA469F"/>
    <w:rsid w:val="00EA4BEB"/>
    <w:rsid w:val="00EA4FB7"/>
    <w:rsid w:val="00EA5372"/>
    <w:rsid w:val="00EA54C3"/>
    <w:rsid w:val="00EA5641"/>
    <w:rsid w:val="00EA5C33"/>
    <w:rsid w:val="00EA5DFD"/>
    <w:rsid w:val="00EA611B"/>
    <w:rsid w:val="00EA6613"/>
    <w:rsid w:val="00EA6EED"/>
    <w:rsid w:val="00EA6FAC"/>
    <w:rsid w:val="00EA7275"/>
    <w:rsid w:val="00EA7F51"/>
    <w:rsid w:val="00EB0158"/>
    <w:rsid w:val="00EB0AF6"/>
    <w:rsid w:val="00EB17FF"/>
    <w:rsid w:val="00EB2014"/>
    <w:rsid w:val="00EB2138"/>
    <w:rsid w:val="00EB2175"/>
    <w:rsid w:val="00EB2F74"/>
    <w:rsid w:val="00EB315E"/>
    <w:rsid w:val="00EB33E2"/>
    <w:rsid w:val="00EB35E2"/>
    <w:rsid w:val="00EB3854"/>
    <w:rsid w:val="00EB4385"/>
    <w:rsid w:val="00EB43AB"/>
    <w:rsid w:val="00EB4842"/>
    <w:rsid w:val="00EB4CC9"/>
    <w:rsid w:val="00EB5ED1"/>
    <w:rsid w:val="00EB5EDE"/>
    <w:rsid w:val="00EB60EA"/>
    <w:rsid w:val="00EB63AE"/>
    <w:rsid w:val="00EB63B1"/>
    <w:rsid w:val="00EB69A4"/>
    <w:rsid w:val="00EB6BD2"/>
    <w:rsid w:val="00EB72F1"/>
    <w:rsid w:val="00EB7597"/>
    <w:rsid w:val="00EB7B2B"/>
    <w:rsid w:val="00EB7CBA"/>
    <w:rsid w:val="00EC0267"/>
    <w:rsid w:val="00EC0D76"/>
    <w:rsid w:val="00EC10A4"/>
    <w:rsid w:val="00EC1332"/>
    <w:rsid w:val="00EC13AB"/>
    <w:rsid w:val="00EC17A5"/>
    <w:rsid w:val="00EC388C"/>
    <w:rsid w:val="00EC4DFF"/>
    <w:rsid w:val="00EC561F"/>
    <w:rsid w:val="00EC5B70"/>
    <w:rsid w:val="00EC6087"/>
    <w:rsid w:val="00EC60C1"/>
    <w:rsid w:val="00EC617E"/>
    <w:rsid w:val="00EC659E"/>
    <w:rsid w:val="00EC6623"/>
    <w:rsid w:val="00EC66B4"/>
    <w:rsid w:val="00EC7465"/>
    <w:rsid w:val="00EC7485"/>
    <w:rsid w:val="00EC7563"/>
    <w:rsid w:val="00EC756E"/>
    <w:rsid w:val="00EC77E0"/>
    <w:rsid w:val="00ED0809"/>
    <w:rsid w:val="00ED19E6"/>
    <w:rsid w:val="00ED1E2E"/>
    <w:rsid w:val="00ED2113"/>
    <w:rsid w:val="00ED21A8"/>
    <w:rsid w:val="00ED21DB"/>
    <w:rsid w:val="00ED2900"/>
    <w:rsid w:val="00ED38AC"/>
    <w:rsid w:val="00ED3B2B"/>
    <w:rsid w:val="00ED3EF9"/>
    <w:rsid w:val="00ED41F2"/>
    <w:rsid w:val="00ED5407"/>
    <w:rsid w:val="00ED56B8"/>
    <w:rsid w:val="00ED5A79"/>
    <w:rsid w:val="00ED5DE5"/>
    <w:rsid w:val="00ED63BD"/>
    <w:rsid w:val="00ED650F"/>
    <w:rsid w:val="00ED6536"/>
    <w:rsid w:val="00ED72E6"/>
    <w:rsid w:val="00ED796C"/>
    <w:rsid w:val="00ED7A93"/>
    <w:rsid w:val="00ED7D8A"/>
    <w:rsid w:val="00EE0AD8"/>
    <w:rsid w:val="00EE1A84"/>
    <w:rsid w:val="00EE1FBC"/>
    <w:rsid w:val="00EE2BC6"/>
    <w:rsid w:val="00EE3A62"/>
    <w:rsid w:val="00EE51B1"/>
    <w:rsid w:val="00EE5893"/>
    <w:rsid w:val="00EE6671"/>
    <w:rsid w:val="00EE70D5"/>
    <w:rsid w:val="00EE7BA7"/>
    <w:rsid w:val="00EE7E3B"/>
    <w:rsid w:val="00EF00B2"/>
    <w:rsid w:val="00EF0562"/>
    <w:rsid w:val="00EF0AE3"/>
    <w:rsid w:val="00EF1175"/>
    <w:rsid w:val="00EF11C7"/>
    <w:rsid w:val="00EF1532"/>
    <w:rsid w:val="00EF3A02"/>
    <w:rsid w:val="00EF4614"/>
    <w:rsid w:val="00EF46BE"/>
    <w:rsid w:val="00EF486A"/>
    <w:rsid w:val="00EF5186"/>
    <w:rsid w:val="00EF53EB"/>
    <w:rsid w:val="00EF616F"/>
    <w:rsid w:val="00EF62B1"/>
    <w:rsid w:val="00EF6B27"/>
    <w:rsid w:val="00EF6DC4"/>
    <w:rsid w:val="00F001F6"/>
    <w:rsid w:val="00F008ED"/>
    <w:rsid w:val="00F00F8B"/>
    <w:rsid w:val="00F01416"/>
    <w:rsid w:val="00F01747"/>
    <w:rsid w:val="00F018B7"/>
    <w:rsid w:val="00F01963"/>
    <w:rsid w:val="00F01DDF"/>
    <w:rsid w:val="00F02482"/>
    <w:rsid w:val="00F028F8"/>
    <w:rsid w:val="00F0296B"/>
    <w:rsid w:val="00F032C7"/>
    <w:rsid w:val="00F035B2"/>
    <w:rsid w:val="00F0398C"/>
    <w:rsid w:val="00F05222"/>
    <w:rsid w:val="00F05412"/>
    <w:rsid w:val="00F0605D"/>
    <w:rsid w:val="00F06176"/>
    <w:rsid w:val="00F061FB"/>
    <w:rsid w:val="00F07033"/>
    <w:rsid w:val="00F073A8"/>
    <w:rsid w:val="00F07772"/>
    <w:rsid w:val="00F101F5"/>
    <w:rsid w:val="00F104C1"/>
    <w:rsid w:val="00F109ED"/>
    <w:rsid w:val="00F11B9B"/>
    <w:rsid w:val="00F120E4"/>
    <w:rsid w:val="00F12163"/>
    <w:rsid w:val="00F12387"/>
    <w:rsid w:val="00F12B2A"/>
    <w:rsid w:val="00F12DD1"/>
    <w:rsid w:val="00F12DDA"/>
    <w:rsid w:val="00F134D3"/>
    <w:rsid w:val="00F1376C"/>
    <w:rsid w:val="00F1454A"/>
    <w:rsid w:val="00F14979"/>
    <w:rsid w:val="00F154AE"/>
    <w:rsid w:val="00F15D9E"/>
    <w:rsid w:val="00F15F44"/>
    <w:rsid w:val="00F16108"/>
    <w:rsid w:val="00F17AA8"/>
    <w:rsid w:val="00F21C68"/>
    <w:rsid w:val="00F21E7D"/>
    <w:rsid w:val="00F22651"/>
    <w:rsid w:val="00F22946"/>
    <w:rsid w:val="00F229D2"/>
    <w:rsid w:val="00F22A49"/>
    <w:rsid w:val="00F22C79"/>
    <w:rsid w:val="00F22F79"/>
    <w:rsid w:val="00F23561"/>
    <w:rsid w:val="00F23585"/>
    <w:rsid w:val="00F23B5B"/>
    <w:rsid w:val="00F24418"/>
    <w:rsid w:val="00F246E2"/>
    <w:rsid w:val="00F2493D"/>
    <w:rsid w:val="00F24B22"/>
    <w:rsid w:val="00F24C75"/>
    <w:rsid w:val="00F2568F"/>
    <w:rsid w:val="00F25CC0"/>
    <w:rsid w:val="00F25E1F"/>
    <w:rsid w:val="00F2611A"/>
    <w:rsid w:val="00F26A8B"/>
    <w:rsid w:val="00F26B42"/>
    <w:rsid w:val="00F26C2F"/>
    <w:rsid w:val="00F26D39"/>
    <w:rsid w:val="00F277DE"/>
    <w:rsid w:val="00F27F7B"/>
    <w:rsid w:val="00F30938"/>
    <w:rsid w:val="00F310AB"/>
    <w:rsid w:val="00F31296"/>
    <w:rsid w:val="00F329B6"/>
    <w:rsid w:val="00F32A44"/>
    <w:rsid w:val="00F32BC9"/>
    <w:rsid w:val="00F33320"/>
    <w:rsid w:val="00F337E3"/>
    <w:rsid w:val="00F33FC7"/>
    <w:rsid w:val="00F342FD"/>
    <w:rsid w:val="00F3471B"/>
    <w:rsid w:val="00F347F8"/>
    <w:rsid w:val="00F34DEA"/>
    <w:rsid w:val="00F35050"/>
    <w:rsid w:val="00F35615"/>
    <w:rsid w:val="00F357E5"/>
    <w:rsid w:val="00F35E68"/>
    <w:rsid w:val="00F35F77"/>
    <w:rsid w:val="00F360C0"/>
    <w:rsid w:val="00F361B6"/>
    <w:rsid w:val="00F361E2"/>
    <w:rsid w:val="00F361E6"/>
    <w:rsid w:val="00F36E82"/>
    <w:rsid w:val="00F36F79"/>
    <w:rsid w:val="00F3722F"/>
    <w:rsid w:val="00F3728E"/>
    <w:rsid w:val="00F37D3C"/>
    <w:rsid w:val="00F4023B"/>
    <w:rsid w:val="00F40EAA"/>
    <w:rsid w:val="00F412BD"/>
    <w:rsid w:val="00F41A95"/>
    <w:rsid w:val="00F41E21"/>
    <w:rsid w:val="00F41EA5"/>
    <w:rsid w:val="00F428AC"/>
    <w:rsid w:val="00F42B3E"/>
    <w:rsid w:val="00F4362C"/>
    <w:rsid w:val="00F43C60"/>
    <w:rsid w:val="00F45C3A"/>
    <w:rsid w:val="00F45DB0"/>
    <w:rsid w:val="00F45E12"/>
    <w:rsid w:val="00F45E24"/>
    <w:rsid w:val="00F46AB7"/>
    <w:rsid w:val="00F46D98"/>
    <w:rsid w:val="00F47CFF"/>
    <w:rsid w:val="00F50275"/>
    <w:rsid w:val="00F50761"/>
    <w:rsid w:val="00F50E7F"/>
    <w:rsid w:val="00F5241D"/>
    <w:rsid w:val="00F528B5"/>
    <w:rsid w:val="00F5302F"/>
    <w:rsid w:val="00F53A39"/>
    <w:rsid w:val="00F55CCF"/>
    <w:rsid w:val="00F569B9"/>
    <w:rsid w:val="00F574D6"/>
    <w:rsid w:val="00F60481"/>
    <w:rsid w:val="00F60AD9"/>
    <w:rsid w:val="00F6103A"/>
    <w:rsid w:val="00F61DA7"/>
    <w:rsid w:val="00F624FC"/>
    <w:rsid w:val="00F62D79"/>
    <w:rsid w:val="00F6328E"/>
    <w:rsid w:val="00F6407D"/>
    <w:rsid w:val="00F643EF"/>
    <w:rsid w:val="00F64A2E"/>
    <w:rsid w:val="00F64ACB"/>
    <w:rsid w:val="00F64D6E"/>
    <w:rsid w:val="00F64E3B"/>
    <w:rsid w:val="00F65D05"/>
    <w:rsid w:val="00F661AB"/>
    <w:rsid w:val="00F66B07"/>
    <w:rsid w:val="00F674AC"/>
    <w:rsid w:val="00F67698"/>
    <w:rsid w:val="00F676BC"/>
    <w:rsid w:val="00F706C9"/>
    <w:rsid w:val="00F7073C"/>
    <w:rsid w:val="00F709D0"/>
    <w:rsid w:val="00F70D2D"/>
    <w:rsid w:val="00F71433"/>
    <w:rsid w:val="00F719AB"/>
    <w:rsid w:val="00F71A32"/>
    <w:rsid w:val="00F71B8C"/>
    <w:rsid w:val="00F72055"/>
    <w:rsid w:val="00F7239B"/>
    <w:rsid w:val="00F72929"/>
    <w:rsid w:val="00F72E87"/>
    <w:rsid w:val="00F72F48"/>
    <w:rsid w:val="00F73185"/>
    <w:rsid w:val="00F73688"/>
    <w:rsid w:val="00F73C6D"/>
    <w:rsid w:val="00F73F2A"/>
    <w:rsid w:val="00F74629"/>
    <w:rsid w:val="00F74773"/>
    <w:rsid w:val="00F752F1"/>
    <w:rsid w:val="00F75802"/>
    <w:rsid w:val="00F7591C"/>
    <w:rsid w:val="00F759E0"/>
    <w:rsid w:val="00F77386"/>
    <w:rsid w:val="00F775CB"/>
    <w:rsid w:val="00F803BC"/>
    <w:rsid w:val="00F805CF"/>
    <w:rsid w:val="00F80840"/>
    <w:rsid w:val="00F80CE7"/>
    <w:rsid w:val="00F82178"/>
    <w:rsid w:val="00F82E56"/>
    <w:rsid w:val="00F8380A"/>
    <w:rsid w:val="00F83B87"/>
    <w:rsid w:val="00F83DC5"/>
    <w:rsid w:val="00F83ED7"/>
    <w:rsid w:val="00F846FF"/>
    <w:rsid w:val="00F84CAF"/>
    <w:rsid w:val="00F84F9D"/>
    <w:rsid w:val="00F8521A"/>
    <w:rsid w:val="00F853A0"/>
    <w:rsid w:val="00F85876"/>
    <w:rsid w:val="00F85E19"/>
    <w:rsid w:val="00F8646E"/>
    <w:rsid w:val="00F86498"/>
    <w:rsid w:val="00F868ED"/>
    <w:rsid w:val="00F86BC0"/>
    <w:rsid w:val="00F87789"/>
    <w:rsid w:val="00F879FE"/>
    <w:rsid w:val="00F87B59"/>
    <w:rsid w:val="00F87B9B"/>
    <w:rsid w:val="00F8A959"/>
    <w:rsid w:val="00F908BF"/>
    <w:rsid w:val="00F90A52"/>
    <w:rsid w:val="00F90B4A"/>
    <w:rsid w:val="00F90E90"/>
    <w:rsid w:val="00F915EA"/>
    <w:rsid w:val="00F918E4"/>
    <w:rsid w:val="00F9190A"/>
    <w:rsid w:val="00F92207"/>
    <w:rsid w:val="00F92D9E"/>
    <w:rsid w:val="00F93B4D"/>
    <w:rsid w:val="00F93CEC"/>
    <w:rsid w:val="00F94E61"/>
    <w:rsid w:val="00F9556A"/>
    <w:rsid w:val="00F95B93"/>
    <w:rsid w:val="00F95C8A"/>
    <w:rsid w:val="00F9618E"/>
    <w:rsid w:val="00F96862"/>
    <w:rsid w:val="00F969A3"/>
    <w:rsid w:val="00F96F06"/>
    <w:rsid w:val="00F97407"/>
    <w:rsid w:val="00F97489"/>
    <w:rsid w:val="00F97A96"/>
    <w:rsid w:val="00F97F1E"/>
    <w:rsid w:val="00FA06C4"/>
    <w:rsid w:val="00FA1112"/>
    <w:rsid w:val="00FA1631"/>
    <w:rsid w:val="00FA1DD4"/>
    <w:rsid w:val="00FA21E3"/>
    <w:rsid w:val="00FA2381"/>
    <w:rsid w:val="00FA331A"/>
    <w:rsid w:val="00FA38D0"/>
    <w:rsid w:val="00FA49D6"/>
    <w:rsid w:val="00FA4E11"/>
    <w:rsid w:val="00FA5738"/>
    <w:rsid w:val="00FA5C9C"/>
    <w:rsid w:val="00FA62CF"/>
    <w:rsid w:val="00FA6C49"/>
    <w:rsid w:val="00FA737D"/>
    <w:rsid w:val="00FA7978"/>
    <w:rsid w:val="00FA7C67"/>
    <w:rsid w:val="00FA7D53"/>
    <w:rsid w:val="00FB004D"/>
    <w:rsid w:val="00FB064C"/>
    <w:rsid w:val="00FB08E9"/>
    <w:rsid w:val="00FB1032"/>
    <w:rsid w:val="00FB1349"/>
    <w:rsid w:val="00FB15EC"/>
    <w:rsid w:val="00FB2227"/>
    <w:rsid w:val="00FB274E"/>
    <w:rsid w:val="00FB2D7E"/>
    <w:rsid w:val="00FB345E"/>
    <w:rsid w:val="00FB35D1"/>
    <w:rsid w:val="00FB3653"/>
    <w:rsid w:val="00FB3A42"/>
    <w:rsid w:val="00FB4071"/>
    <w:rsid w:val="00FB4F87"/>
    <w:rsid w:val="00FB512E"/>
    <w:rsid w:val="00FB5193"/>
    <w:rsid w:val="00FB53F7"/>
    <w:rsid w:val="00FB58EE"/>
    <w:rsid w:val="00FB59CD"/>
    <w:rsid w:val="00FB5B08"/>
    <w:rsid w:val="00FB6DB7"/>
    <w:rsid w:val="00FB748E"/>
    <w:rsid w:val="00FC06EA"/>
    <w:rsid w:val="00FC0CFD"/>
    <w:rsid w:val="00FC11DF"/>
    <w:rsid w:val="00FC183B"/>
    <w:rsid w:val="00FC2028"/>
    <w:rsid w:val="00FC2370"/>
    <w:rsid w:val="00FC2B1D"/>
    <w:rsid w:val="00FC2B4D"/>
    <w:rsid w:val="00FC2D22"/>
    <w:rsid w:val="00FC3412"/>
    <w:rsid w:val="00FC4092"/>
    <w:rsid w:val="00FC41B5"/>
    <w:rsid w:val="00FC4532"/>
    <w:rsid w:val="00FC4569"/>
    <w:rsid w:val="00FC46C4"/>
    <w:rsid w:val="00FC4A81"/>
    <w:rsid w:val="00FC504B"/>
    <w:rsid w:val="00FC50DE"/>
    <w:rsid w:val="00FC65E6"/>
    <w:rsid w:val="00FC686F"/>
    <w:rsid w:val="00FC6995"/>
    <w:rsid w:val="00FC69DB"/>
    <w:rsid w:val="00FC6AFA"/>
    <w:rsid w:val="00FC6BC5"/>
    <w:rsid w:val="00FC72B2"/>
    <w:rsid w:val="00FC7D11"/>
    <w:rsid w:val="00FC7E08"/>
    <w:rsid w:val="00FC7EBC"/>
    <w:rsid w:val="00FD0620"/>
    <w:rsid w:val="00FD0953"/>
    <w:rsid w:val="00FD0A0F"/>
    <w:rsid w:val="00FD0AEB"/>
    <w:rsid w:val="00FD0D75"/>
    <w:rsid w:val="00FD0F20"/>
    <w:rsid w:val="00FD1054"/>
    <w:rsid w:val="00FD168E"/>
    <w:rsid w:val="00FD16F6"/>
    <w:rsid w:val="00FD1D49"/>
    <w:rsid w:val="00FD2428"/>
    <w:rsid w:val="00FD27F9"/>
    <w:rsid w:val="00FD29EA"/>
    <w:rsid w:val="00FD2AD4"/>
    <w:rsid w:val="00FD2C33"/>
    <w:rsid w:val="00FD2F1D"/>
    <w:rsid w:val="00FD3D73"/>
    <w:rsid w:val="00FD42AB"/>
    <w:rsid w:val="00FD43DD"/>
    <w:rsid w:val="00FD4EC4"/>
    <w:rsid w:val="00FD519D"/>
    <w:rsid w:val="00FD52A3"/>
    <w:rsid w:val="00FD5391"/>
    <w:rsid w:val="00FD542D"/>
    <w:rsid w:val="00FD5503"/>
    <w:rsid w:val="00FD57CD"/>
    <w:rsid w:val="00FD5AED"/>
    <w:rsid w:val="00FD5F78"/>
    <w:rsid w:val="00FD6088"/>
    <w:rsid w:val="00FD6117"/>
    <w:rsid w:val="00FD6C2B"/>
    <w:rsid w:val="00FD79C2"/>
    <w:rsid w:val="00FD7FD2"/>
    <w:rsid w:val="00FE0337"/>
    <w:rsid w:val="00FE0390"/>
    <w:rsid w:val="00FE0D38"/>
    <w:rsid w:val="00FE1546"/>
    <w:rsid w:val="00FE1EE1"/>
    <w:rsid w:val="00FE21A4"/>
    <w:rsid w:val="00FE28C3"/>
    <w:rsid w:val="00FE4DAC"/>
    <w:rsid w:val="00FE5343"/>
    <w:rsid w:val="00FE55A2"/>
    <w:rsid w:val="00FE6AE9"/>
    <w:rsid w:val="00FE6D68"/>
    <w:rsid w:val="00FE747C"/>
    <w:rsid w:val="00FE7933"/>
    <w:rsid w:val="00FE7B29"/>
    <w:rsid w:val="00FE7D28"/>
    <w:rsid w:val="00FF0A2E"/>
    <w:rsid w:val="00FF0BB4"/>
    <w:rsid w:val="00FF0CCC"/>
    <w:rsid w:val="00FF107E"/>
    <w:rsid w:val="00FF1745"/>
    <w:rsid w:val="00FF1E5B"/>
    <w:rsid w:val="00FF2E11"/>
    <w:rsid w:val="00FF40A5"/>
    <w:rsid w:val="00FF44F3"/>
    <w:rsid w:val="00FF45F1"/>
    <w:rsid w:val="00FF4CFD"/>
    <w:rsid w:val="00FF5033"/>
    <w:rsid w:val="00FF59C3"/>
    <w:rsid w:val="00FF61A3"/>
    <w:rsid w:val="00FF646B"/>
    <w:rsid w:val="00FF6B03"/>
    <w:rsid w:val="00FF7511"/>
    <w:rsid w:val="00FF75F4"/>
    <w:rsid w:val="00FF79ED"/>
    <w:rsid w:val="00FF7FA7"/>
    <w:rsid w:val="0105802E"/>
    <w:rsid w:val="012DFA33"/>
    <w:rsid w:val="0145609D"/>
    <w:rsid w:val="01822626"/>
    <w:rsid w:val="01BE0673"/>
    <w:rsid w:val="024EEC96"/>
    <w:rsid w:val="02E8F340"/>
    <w:rsid w:val="02FA4D9B"/>
    <w:rsid w:val="031B03DD"/>
    <w:rsid w:val="035951DA"/>
    <w:rsid w:val="0369DAA5"/>
    <w:rsid w:val="038C107B"/>
    <w:rsid w:val="03AF4FBA"/>
    <w:rsid w:val="03C166F1"/>
    <w:rsid w:val="0410C113"/>
    <w:rsid w:val="0427BF92"/>
    <w:rsid w:val="04578E15"/>
    <w:rsid w:val="0468A4B2"/>
    <w:rsid w:val="04973D0B"/>
    <w:rsid w:val="04CAF1DE"/>
    <w:rsid w:val="04DDC48E"/>
    <w:rsid w:val="05116DF4"/>
    <w:rsid w:val="0527E1F0"/>
    <w:rsid w:val="0560BCD3"/>
    <w:rsid w:val="057269FC"/>
    <w:rsid w:val="057EBF8C"/>
    <w:rsid w:val="0581E8BB"/>
    <w:rsid w:val="059F9D32"/>
    <w:rsid w:val="05BEBAAB"/>
    <w:rsid w:val="063F6326"/>
    <w:rsid w:val="066998BE"/>
    <w:rsid w:val="06871C79"/>
    <w:rsid w:val="06DDD31F"/>
    <w:rsid w:val="06ED2540"/>
    <w:rsid w:val="070D7060"/>
    <w:rsid w:val="0712E57D"/>
    <w:rsid w:val="075CBB9C"/>
    <w:rsid w:val="075F8295"/>
    <w:rsid w:val="0771DBF2"/>
    <w:rsid w:val="07B30F6C"/>
    <w:rsid w:val="08069094"/>
    <w:rsid w:val="08349A4C"/>
    <w:rsid w:val="088020E9"/>
    <w:rsid w:val="08A1A6DB"/>
    <w:rsid w:val="08A39F1A"/>
    <w:rsid w:val="08A6E33B"/>
    <w:rsid w:val="08D82436"/>
    <w:rsid w:val="08E7E692"/>
    <w:rsid w:val="092C3179"/>
    <w:rsid w:val="09859D7B"/>
    <w:rsid w:val="09FC92EF"/>
    <w:rsid w:val="0A103CCA"/>
    <w:rsid w:val="0A3711C8"/>
    <w:rsid w:val="0A49DFE8"/>
    <w:rsid w:val="0A4E9592"/>
    <w:rsid w:val="0A62217A"/>
    <w:rsid w:val="0AA96251"/>
    <w:rsid w:val="0AE72280"/>
    <w:rsid w:val="0B1BBE6E"/>
    <w:rsid w:val="0B2CF80B"/>
    <w:rsid w:val="0B9143EB"/>
    <w:rsid w:val="0BA51473"/>
    <w:rsid w:val="0BB31C2E"/>
    <w:rsid w:val="0C133059"/>
    <w:rsid w:val="0C4EBCB3"/>
    <w:rsid w:val="0C738B4A"/>
    <w:rsid w:val="0C8267D3"/>
    <w:rsid w:val="0C9B4F8C"/>
    <w:rsid w:val="0D0AB741"/>
    <w:rsid w:val="0D24B3EF"/>
    <w:rsid w:val="0D3DC790"/>
    <w:rsid w:val="0D7F64B2"/>
    <w:rsid w:val="0D81979F"/>
    <w:rsid w:val="0DD856E2"/>
    <w:rsid w:val="0E8FA808"/>
    <w:rsid w:val="0EB8B072"/>
    <w:rsid w:val="0EE24932"/>
    <w:rsid w:val="0EE59B9D"/>
    <w:rsid w:val="0EFA64D6"/>
    <w:rsid w:val="0EFE93F4"/>
    <w:rsid w:val="0F6F3B58"/>
    <w:rsid w:val="0FF26291"/>
    <w:rsid w:val="100BDEED"/>
    <w:rsid w:val="102F8F7E"/>
    <w:rsid w:val="10332933"/>
    <w:rsid w:val="1038B721"/>
    <w:rsid w:val="10649E1D"/>
    <w:rsid w:val="1095BA4A"/>
    <w:rsid w:val="10AA4138"/>
    <w:rsid w:val="10C83F1B"/>
    <w:rsid w:val="10E7061D"/>
    <w:rsid w:val="10EF78BE"/>
    <w:rsid w:val="117A7D3C"/>
    <w:rsid w:val="11D058C6"/>
    <w:rsid w:val="1217C18B"/>
    <w:rsid w:val="1266A9C5"/>
    <w:rsid w:val="12DEB56B"/>
    <w:rsid w:val="130CDBC9"/>
    <w:rsid w:val="13256AF7"/>
    <w:rsid w:val="132647B1"/>
    <w:rsid w:val="132DCA93"/>
    <w:rsid w:val="135578B3"/>
    <w:rsid w:val="13D77572"/>
    <w:rsid w:val="13E8BA4E"/>
    <w:rsid w:val="143DC788"/>
    <w:rsid w:val="147A69C1"/>
    <w:rsid w:val="14882F33"/>
    <w:rsid w:val="14A56A37"/>
    <w:rsid w:val="14D07F2A"/>
    <w:rsid w:val="14D94897"/>
    <w:rsid w:val="14E1E80B"/>
    <w:rsid w:val="15370CF1"/>
    <w:rsid w:val="1576C052"/>
    <w:rsid w:val="15A99CB3"/>
    <w:rsid w:val="15BB1ACB"/>
    <w:rsid w:val="15EE0188"/>
    <w:rsid w:val="167E5EFC"/>
    <w:rsid w:val="16A42971"/>
    <w:rsid w:val="16A8132B"/>
    <w:rsid w:val="17072FFF"/>
    <w:rsid w:val="1717E31B"/>
    <w:rsid w:val="173F50C6"/>
    <w:rsid w:val="1780DF53"/>
    <w:rsid w:val="17BDE905"/>
    <w:rsid w:val="17D6FCA3"/>
    <w:rsid w:val="17DCAC0F"/>
    <w:rsid w:val="183E6283"/>
    <w:rsid w:val="1844904E"/>
    <w:rsid w:val="187635B8"/>
    <w:rsid w:val="194527CB"/>
    <w:rsid w:val="194BC712"/>
    <w:rsid w:val="195EEDDE"/>
    <w:rsid w:val="19A96078"/>
    <w:rsid w:val="19C616C7"/>
    <w:rsid w:val="19FC79EF"/>
    <w:rsid w:val="1A0449F6"/>
    <w:rsid w:val="1A1A6447"/>
    <w:rsid w:val="1A541434"/>
    <w:rsid w:val="1AA37EE7"/>
    <w:rsid w:val="1ADD00F5"/>
    <w:rsid w:val="1B480436"/>
    <w:rsid w:val="1B59F14A"/>
    <w:rsid w:val="1BDC2469"/>
    <w:rsid w:val="1BFDEB7C"/>
    <w:rsid w:val="1C7003C8"/>
    <w:rsid w:val="1C71EEA2"/>
    <w:rsid w:val="1C7268E8"/>
    <w:rsid w:val="1C7E4E4A"/>
    <w:rsid w:val="1CAEAD7C"/>
    <w:rsid w:val="1CD7C06C"/>
    <w:rsid w:val="1CFB8D93"/>
    <w:rsid w:val="1D71EDD2"/>
    <w:rsid w:val="1D817590"/>
    <w:rsid w:val="1DADF4B6"/>
    <w:rsid w:val="1DFD7CDD"/>
    <w:rsid w:val="1E415BFC"/>
    <w:rsid w:val="1E41CBBA"/>
    <w:rsid w:val="1F091D29"/>
    <w:rsid w:val="1F483A3F"/>
    <w:rsid w:val="1FA9193A"/>
    <w:rsid w:val="20118DAD"/>
    <w:rsid w:val="202D5A3F"/>
    <w:rsid w:val="206A8262"/>
    <w:rsid w:val="208D79A3"/>
    <w:rsid w:val="20DAC3FA"/>
    <w:rsid w:val="211D4977"/>
    <w:rsid w:val="213AA9DD"/>
    <w:rsid w:val="216ED320"/>
    <w:rsid w:val="21B27BC0"/>
    <w:rsid w:val="21C407C0"/>
    <w:rsid w:val="21D38298"/>
    <w:rsid w:val="21DA810B"/>
    <w:rsid w:val="21DB5F8D"/>
    <w:rsid w:val="221F74FC"/>
    <w:rsid w:val="2243F6E9"/>
    <w:rsid w:val="2269F12E"/>
    <w:rsid w:val="2275CC19"/>
    <w:rsid w:val="22B27897"/>
    <w:rsid w:val="22D6C71F"/>
    <w:rsid w:val="2315010D"/>
    <w:rsid w:val="234CBFE3"/>
    <w:rsid w:val="2386D91E"/>
    <w:rsid w:val="23C25C3C"/>
    <w:rsid w:val="23FF3B44"/>
    <w:rsid w:val="2410EDC3"/>
    <w:rsid w:val="2417147F"/>
    <w:rsid w:val="2427007E"/>
    <w:rsid w:val="2438D77C"/>
    <w:rsid w:val="24D75628"/>
    <w:rsid w:val="24D907F7"/>
    <w:rsid w:val="24E4886B"/>
    <w:rsid w:val="2510C7A4"/>
    <w:rsid w:val="254E89A9"/>
    <w:rsid w:val="25829A11"/>
    <w:rsid w:val="25FD7BBE"/>
    <w:rsid w:val="26138E9A"/>
    <w:rsid w:val="26187564"/>
    <w:rsid w:val="263AA98D"/>
    <w:rsid w:val="2660CE73"/>
    <w:rsid w:val="26810B74"/>
    <w:rsid w:val="26867735"/>
    <w:rsid w:val="26B2189A"/>
    <w:rsid w:val="26B76815"/>
    <w:rsid w:val="26FF31A1"/>
    <w:rsid w:val="2716804D"/>
    <w:rsid w:val="276098B7"/>
    <w:rsid w:val="2787D02C"/>
    <w:rsid w:val="27DBBC14"/>
    <w:rsid w:val="27E4FF1F"/>
    <w:rsid w:val="283F4294"/>
    <w:rsid w:val="285F55D0"/>
    <w:rsid w:val="288E50DA"/>
    <w:rsid w:val="28FF55FF"/>
    <w:rsid w:val="2957BD00"/>
    <w:rsid w:val="295B1EDD"/>
    <w:rsid w:val="2970F5F5"/>
    <w:rsid w:val="29A539D1"/>
    <w:rsid w:val="29AF77EA"/>
    <w:rsid w:val="29D47B16"/>
    <w:rsid w:val="29D891BE"/>
    <w:rsid w:val="29DB52F3"/>
    <w:rsid w:val="2A0C1A4B"/>
    <w:rsid w:val="2AA31519"/>
    <w:rsid w:val="2B707819"/>
    <w:rsid w:val="2B7C8203"/>
    <w:rsid w:val="2B8EEDC2"/>
    <w:rsid w:val="2BA98FD1"/>
    <w:rsid w:val="2BB2569E"/>
    <w:rsid w:val="2BB373F7"/>
    <w:rsid w:val="2BC3F07F"/>
    <w:rsid w:val="2BE81FAD"/>
    <w:rsid w:val="2BF15B9A"/>
    <w:rsid w:val="2C26869C"/>
    <w:rsid w:val="2C789DDB"/>
    <w:rsid w:val="2C8E1B18"/>
    <w:rsid w:val="2CD578C1"/>
    <w:rsid w:val="2CE077D3"/>
    <w:rsid w:val="2D69758E"/>
    <w:rsid w:val="2DA8FDD6"/>
    <w:rsid w:val="2DEE8913"/>
    <w:rsid w:val="2E0B023C"/>
    <w:rsid w:val="2E2EA352"/>
    <w:rsid w:val="2E33649A"/>
    <w:rsid w:val="2E64ADC2"/>
    <w:rsid w:val="2E6BF026"/>
    <w:rsid w:val="2EA13D9E"/>
    <w:rsid w:val="2EDDBD0F"/>
    <w:rsid w:val="2EEC52A1"/>
    <w:rsid w:val="2EFB120C"/>
    <w:rsid w:val="2FA170C6"/>
    <w:rsid w:val="2FD210F7"/>
    <w:rsid w:val="2FD80B06"/>
    <w:rsid w:val="2FF819D7"/>
    <w:rsid w:val="2FFC463E"/>
    <w:rsid w:val="300882F0"/>
    <w:rsid w:val="301A434F"/>
    <w:rsid w:val="3035CC7E"/>
    <w:rsid w:val="30447BDD"/>
    <w:rsid w:val="30A29C49"/>
    <w:rsid w:val="30B069F0"/>
    <w:rsid w:val="30CE260E"/>
    <w:rsid w:val="3110C121"/>
    <w:rsid w:val="314C92E7"/>
    <w:rsid w:val="31896374"/>
    <w:rsid w:val="31A8A559"/>
    <w:rsid w:val="320634BC"/>
    <w:rsid w:val="32212042"/>
    <w:rsid w:val="324D4FF8"/>
    <w:rsid w:val="3254898C"/>
    <w:rsid w:val="326A64F9"/>
    <w:rsid w:val="326EB5B7"/>
    <w:rsid w:val="32CC9A2E"/>
    <w:rsid w:val="330A3661"/>
    <w:rsid w:val="3373B2C2"/>
    <w:rsid w:val="337DF6C2"/>
    <w:rsid w:val="33AFC05A"/>
    <w:rsid w:val="33B49D77"/>
    <w:rsid w:val="33D6979B"/>
    <w:rsid w:val="341654B1"/>
    <w:rsid w:val="3431C212"/>
    <w:rsid w:val="343A162C"/>
    <w:rsid w:val="34527714"/>
    <w:rsid w:val="3476A907"/>
    <w:rsid w:val="3477BB24"/>
    <w:rsid w:val="347BE240"/>
    <w:rsid w:val="3484A1D4"/>
    <w:rsid w:val="34A83FA6"/>
    <w:rsid w:val="34E428A4"/>
    <w:rsid w:val="35764957"/>
    <w:rsid w:val="35E15CB3"/>
    <w:rsid w:val="363EAA67"/>
    <w:rsid w:val="36678C2C"/>
    <w:rsid w:val="368A2ABC"/>
    <w:rsid w:val="3699952C"/>
    <w:rsid w:val="369CF2D8"/>
    <w:rsid w:val="36A9D6F8"/>
    <w:rsid w:val="36C4EE1C"/>
    <w:rsid w:val="36D5EB65"/>
    <w:rsid w:val="36D65BE0"/>
    <w:rsid w:val="36F55E89"/>
    <w:rsid w:val="37099455"/>
    <w:rsid w:val="3720FAD3"/>
    <w:rsid w:val="372D335B"/>
    <w:rsid w:val="3750C472"/>
    <w:rsid w:val="37F141BC"/>
    <w:rsid w:val="37FDE18A"/>
    <w:rsid w:val="386CC0F1"/>
    <w:rsid w:val="388C04FE"/>
    <w:rsid w:val="38C66B76"/>
    <w:rsid w:val="394DAB8B"/>
    <w:rsid w:val="39BC9109"/>
    <w:rsid w:val="39F06B1B"/>
    <w:rsid w:val="39F280D2"/>
    <w:rsid w:val="3A2D9D78"/>
    <w:rsid w:val="3A4CD900"/>
    <w:rsid w:val="3AA289A8"/>
    <w:rsid w:val="3AAC3498"/>
    <w:rsid w:val="3AC0F35B"/>
    <w:rsid w:val="3AC9EF97"/>
    <w:rsid w:val="3B09CB92"/>
    <w:rsid w:val="3B5324E4"/>
    <w:rsid w:val="3B7EA612"/>
    <w:rsid w:val="3B93D103"/>
    <w:rsid w:val="3B983915"/>
    <w:rsid w:val="3BB5FCA1"/>
    <w:rsid w:val="3BF375A4"/>
    <w:rsid w:val="3BFBCFB3"/>
    <w:rsid w:val="3C4D97A4"/>
    <w:rsid w:val="3C52C02F"/>
    <w:rsid w:val="3C53939B"/>
    <w:rsid w:val="3C94B54C"/>
    <w:rsid w:val="3CC22755"/>
    <w:rsid w:val="3CF4665A"/>
    <w:rsid w:val="3D203840"/>
    <w:rsid w:val="3D530924"/>
    <w:rsid w:val="3DD2D1B5"/>
    <w:rsid w:val="3DD9B8BF"/>
    <w:rsid w:val="3DDCD956"/>
    <w:rsid w:val="3E31AAEC"/>
    <w:rsid w:val="3E809BB0"/>
    <w:rsid w:val="3F002D33"/>
    <w:rsid w:val="3FF25C4E"/>
    <w:rsid w:val="403437C2"/>
    <w:rsid w:val="4085C795"/>
    <w:rsid w:val="40F5F885"/>
    <w:rsid w:val="4137D946"/>
    <w:rsid w:val="416D2F52"/>
    <w:rsid w:val="41DA7CC0"/>
    <w:rsid w:val="4230B2E3"/>
    <w:rsid w:val="42ACEB2A"/>
    <w:rsid w:val="4304A575"/>
    <w:rsid w:val="431B851B"/>
    <w:rsid w:val="43FCF6F8"/>
    <w:rsid w:val="440E9C43"/>
    <w:rsid w:val="44243A97"/>
    <w:rsid w:val="447D9DAD"/>
    <w:rsid w:val="45313BA3"/>
    <w:rsid w:val="45535F32"/>
    <w:rsid w:val="4589FED9"/>
    <w:rsid w:val="45EB1A14"/>
    <w:rsid w:val="46665F44"/>
    <w:rsid w:val="46668FDD"/>
    <w:rsid w:val="468E8F15"/>
    <w:rsid w:val="468F1302"/>
    <w:rsid w:val="469BF746"/>
    <w:rsid w:val="46FCB1D6"/>
    <w:rsid w:val="471E9EED"/>
    <w:rsid w:val="472E89F1"/>
    <w:rsid w:val="4748D7D4"/>
    <w:rsid w:val="474EBD15"/>
    <w:rsid w:val="47A928DC"/>
    <w:rsid w:val="47B60E5B"/>
    <w:rsid w:val="47E015C5"/>
    <w:rsid w:val="483A52FD"/>
    <w:rsid w:val="48800F06"/>
    <w:rsid w:val="489CC029"/>
    <w:rsid w:val="48DF6F3E"/>
    <w:rsid w:val="49243F10"/>
    <w:rsid w:val="494E6058"/>
    <w:rsid w:val="496B5B1C"/>
    <w:rsid w:val="497A78B8"/>
    <w:rsid w:val="49A705D6"/>
    <w:rsid w:val="49ABC63D"/>
    <w:rsid w:val="49B627DF"/>
    <w:rsid w:val="49DB5006"/>
    <w:rsid w:val="4A570A33"/>
    <w:rsid w:val="4A681185"/>
    <w:rsid w:val="4A78456C"/>
    <w:rsid w:val="4B3690AC"/>
    <w:rsid w:val="4B511B1B"/>
    <w:rsid w:val="4B716322"/>
    <w:rsid w:val="4B87DD8B"/>
    <w:rsid w:val="4B92480E"/>
    <w:rsid w:val="4BA474A4"/>
    <w:rsid w:val="4BA97CAA"/>
    <w:rsid w:val="4BBB4918"/>
    <w:rsid w:val="4BCAC3A5"/>
    <w:rsid w:val="4BCB8868"/>
    <w:rsid w:val="4C127D49"/>
    <w:rsid w:val="4C39BD40"/>
    <w:rsid w:val="4CAF0E92"/>
    <w:rsid w:val="4CBFE547"/>
    <w:rsid w:val="4CE16009"/>
    <w:rsid w:val="4D08BE76"/>
    <w:rsid w:val="4D4250CB"/>
    <w:rsid w:val="4D766BE7"/>
    <w:rsid w:val="4D989B9D"/>
    <w:rsid w:val="4DA9D23C"/>
    <w:rsid w:val="4DAB4EA2"/>
    <w:rsid w:val="4DF44E77"/>
    <w:rsid w:val="4E0E7287"/>
    <w:rsid w:val="4E23B5A6"/>
    <w:rsid w:val="4E367848"/>
    <w:rsid w:val="4E56A7B5"/>
    <w:rsid w:val="4E74EC8F"/>
    <w:rsid w:val="4EF74C54"/>
    <w:rsid w:val="4EF7A9D3"/>
    <w:rsid w:val="4F614D37"/>
    <w:rsid w:val="4F77599D"/>
    <w:rsid w:val="4F7D2050"/>
    <w:rsid w:val="4FD4ADCC"/>
    <w:rsid w:val="501F41C1"/>
    <w:rsid w:val="50233DC9"/>
    <w:rsid w:val="50696B9A"/>
    <w:rsid w:val="5098F70A"/>
    <w:rsid w:val="51547CC5"/>
    <w:rsid w:val="515E1F62"/>
    <w:rsid w:val="51614CF8"/>
    <w:rsid w:val="51B198C8"/>
    <w:rsid w:val="51C63EC8"/>
    <w:rsid w:val="51CF1BF7"/>
    <w:rsid w:val="51F5EB01"/>
    <w:rsid w:val="525AB094"/>
    <w:rsid w:val="52D1DF77"/>
    <w:rsid w:val="5357C4D9"/>
    <w:rsid w:val="535CB73F"/>
    <w:rsid w:val="5396D0A8"/>
    <w:rsid w:val="53A05C00"/>
    <w:rsid w:val="53B3C211"/>
    <w:rsid w:val="53BE1FA1"/>
    <w:rsid w:val="53E1E759"/>
    <w:rsid w:val="53E20BC7"/>
    <w:rsid w:val="5406F267"/>
    <w:rsid w:val="541E8366"/>
    <w:rsid w:val="5421B985"/>
    <w:rsid w:val="54560373"/>
    <w:rsid w:val="545E67CE"/>
    <w:rsid w:val="547CBF7D"/>
    <w:rsid w:val="547D7547"/>
    <w:rsid w:val="54A50A45"/>
    <w:rsid w:val="54BCBFE0"/>
    <w:rsid w:val="552DA114"/>
    <w:rsid w:val="553378EF"/>
    <w:rsid w:val="5555A82A"/>
    <w:rsid w:val="55BDBF4D"/>
    <w:rsid w:val="55E6F413"/>
    <w:rsid w:val="55EECBE0"/>
    <w:rsid w:val="55F1FAEB"/>
    <w:rsid w:val="5693ED68"/>
    <w:rsid w:val="56AC4563"/>
    <w:rsid w:val="56CAC435"/>
    <w:rsid w:val="572267D4"/>
    <w:rsid w:val="57415FA7"/>
    <w:rsid w:val="5749467A"/>
    <w:rsid w:val="57599555"/>
    <w:rsid w:val="57613448"/>
    <w:rsid w:val="5764D482"/>
    <w:rsid w:val="576D9D8B"/>
    <w:rsid w:val="577409FB"/>
    <w:rsid w:val="57A3B067"/>
    <w:rsid w:val="57B434B1"/>
    <w:rsid w:val="57C063DB"/>
    <w:rsid w:val="57F216BD"/>
    <w:rsid w:val="57FFC19C"/>
    <w:rsid w:val="581ADA90"/>
    <w:rsid w:val="587A596C"/>
    <w:rsid w:val="58AEE574"/>
    <w:rsid w:val="58B869A0"/>
    <w:rsid w:val="58C51987"/>
    <w:rsid w:val="590C3055"/>
    <w:rsid w:val="592E3279"/>
    <w:rsid w:val="59303315"/>
    <w:rsid w:val="5930EF67"/>
    <w:rsid w:val="598E657C"/>
    <w:rsid w:val="59BC4F5E"/>
    <w:rsid w:val="59E94ED2"/>
    <w:rsid w:val="5A32C62F"/>
    <w:rsid w:val="5A4E6AA8"/>
    <w:rsid w:val="5A5E0657"/>
    <w:rsid w:val="5A8CB440"/>
    <w:rsid w:val="5A91D130"/>
    <w:rsid w:val="5AD93F6C"/>
    <w:rsid w:val="5B36110A"/>
    <w:rsid w:val="5BDF77AD"/>
    <w:rsid w:val="5BF7C657"/>
    <w:rsid w:val="5C1FE574"/>
    <w:rsid w:val="5CE6F589"/>
    <w:rsid w:val="5D45BF5F"/>
    <w:rsid w:val="5D4E3CC5"/>
    <w:rsid w:val="5E0398DA"/>
    <w:rsid w:val="5E384780"/>
    <w:rsid w:val="5E6BFA14"/>
    <w:rsid w:val="5EBC1B83"/>
    <w:rsid w:val="5EDB9F6C"/>
    <w:rsid w:val="5F145849"/>
    <w:rsid w:val="5F5D4907"/>
    <w:rsid w:val="5F8432A3"/>
    <w:rsid w:val="5FD055D4"/>
    <w:rsid w:val="6011631C"/>
    <w:rsid w:val="609A49F4"/>
    <w:rsid w:val="60D7F818"/>
    <w:rsid w:val="60D9A012"/>
    <w:rsid w:val="61004645"/>
    <w:rsid w:val="6131772D"/>
    <w:rsid w:val="614D1102"/>
    <w:rsid w:val="61FA6483"/>
    <w:rsid w:val="6240139A"/>
    <w:rsid w:val="6278215B"/>
    <w:rsid w:val="62EBE392"/>
    <w:rsid w:val="6325DAF1"/>
    <w:rsid w:val="632B7A7B"/>
    <w:rsid w:val="632F7AFE"/>
    <w:rsid w:val="6333DCF8"/>
    <w:rsid w:val="6359F388"/>
    <w:rsid w:val="6396526B"/>
    <w:rsid w:val="63D56C7C"/>
    <w:rsid w:val="641767AA"/>
    <w:rsid w:val="64189B40"/>
    <w:rsid w:val="6427AB14"/>
    <w:rsid w:val="64581944"/>
    <w:rsid w:val="64DF5378"/>
    <w:rsid w:val="64F0C115"/>
    <w:rsid w:val="655C02DB"/>
    <w:rsid w:val="659E2038"/>
    <w:rsid w:val="65AF4341"/>
    <w:rsid w:val="65DBB020"/>
    <w:rsid w:val="6622E995"/>
    <w:rsid w:val="6646D9D8"/>
    <w:rsid w:val="666B76C0"/>
    <w:rsid w:val="669B8DFC"/>
    <w:rsid w:val="67660A94"/>
    <w:rsid w:val="67B65240"/>
    <w:rsid w:val="6845C9BE"/>
    <w:rsid w:val="68EE5138"/>
    <w:rsid w:val="69A8FF71"/>
    <w:rsid w:val="69B82BF3"/>
    <w:rsid w:val="69F52CA1"/>
    <w:rsid w:val="6A0569ED"/>
    <w:rsid w:val="6A8A0CCD"/>
    <w:rsid w:val="6AA85595"/>
    <w:rsid w:val="6AC590A9"/>
    <w:rsid w:val="6AF86436"/>
    <w:rsid w:val="6B52FF62"/>
    <w:rsid w:val="6B77B215"/>
    <w:rsid w:val="6B91AF6E"/>
    <w:rsid w:val="6B9B1298"/>
    <w:rsid w:val="6B9DF32C"/>
    <w:rsid w:val="6BB8DFDF"/>
    <w:rsid w:val="6BCB8E5B"/>
    <w:rsid w:val="6C280DEE"/>
    <w:rsid w:val="6CA5C532"/>
    <w:rsid w:val="6CA755AE"/>
    <w:rsid w:val="6CA8CA49"/>
    <w:rsid w:val="6CD6DDE7"/>
    <w:rsid w:val="6CE7828E"/>
    <w:rsid w:val="6D172EAC"/>
    <w:rsid w:val="6D2C5D07"/>
    <w:rsid w:val="6D305DCB"/>
    <w:rsid w:val="6D31575B"/>
    <w:rsid w:val="6D786541"/>
    <w:rsid w:val="6E05A247"/>
    <w:rsid w:val="6E065E01"/>
    <w:rsid w:val="6E5AFE7D"/>
    <w:rsid w:val="6EE364AF"/>
    <w:rsid w:val="6EFE0117"/>
    <w:rsid w:val="6F082380"/>
    <w:rsid w:val="6F75F004"/>
    <w:rsid w:val="6F8602EA"/>
    <w:rsid w:val="6F92DDA8"/>
    <w:rsid w:val="6F9B7C7E"/>
    <w:rsid w:val="7017A80B"/>
    <w:rsid w:val="702830D9"/>
    <w:rsid w:val="703603A2"/>
    <w:rsid w:val="7038A254"/>
    <w:rsid w:val="709D9758"/>
    <w:rsid w:val="70D82AD3"/>
    <w:rsid w:val="70FB2041"/>
    <w:rsid w:val="70FF8A16"/>
    <w:rsid w:val="71645DD4"/>
    <w:rsid w:val="716A69DC"/>
    <w:rsid w:val="71853323"/>
    <w:rsid w:val="71CFB7BD"/>
    <w:rsid w:val="71E8C435"/>
    <w:rsid w:val="7273C608"/>
    <w:rsid w:val="7288D5E3"/>
    <w:rsid w:val="72A6A1AF"/>
    <w:rsid w:val="72DC24A1"/>
    <w:rsid w:val="7326B7A3"/>
    <w:rsid w:val="732C6F87"/>
    <w:rsid w:val="733A5EC8"/>
    <w:rsid w:val="73FF2FFF"/>
    <w:rsid w:val="74140666"/>
    <w:rsid w:val="74528F6E"/>
    <w:rsid w:val="748D09DD"/>
    <w:rsid w:val="74AC42CA"/>
    <w:rsid w:val="74B63413"/>
    <w:rsid w:val="74DC7542"/>
    <w:rsid w:val="75385D1C"/>
    <w:rsid w:val="753D54A8"/>
    <w:rsid w:val="75575BFF"/>
    <w:rsid w:val="75B92EF0"/>
    <w:rsid w:val="75F3DC1C"/>
    <w:rsid w:val="762FABBE"/>
    <w:rsid w:val="764552F9"/>
    <w:rsid w:val="7669BD06"/>
    <w:rsid w:val="767852BD"/>
    <w:rsid w:val="7684B099"/>
    <w:rsid w:val="76A3963E"/>
    <w:rsid w:val="76F83546"/>
    <w:rsid w:val="76FF7A69"/>
    <w:rsid w:val="770CAC0E"/>
    <w:rsid w:val="7711D90A"/>
    <w:rsid w:val="7762DE31"/>
    <w:rsid w:val="7786D516"/>
    <w:rsid w:val="77BA91D4"/>
    <w:rsid w:val="77C30351"/>
    <w:rsid w:val="77D95843"/>
    <w:rsid w:val="78289ACA"/>
    <w:rsid w:val="785ACB69"/>
    <w:rsid w:val="7881D570"/>
    <w:rsid w:val="789B464F"/>
    <w:rsid w:val="7987E00D"/>
    <w:rsid w:val="799065F9"/>
    <w:rsid w:val="7999B8B3"/>
    <w:rsid w:val="79BC5EDD"/>
    <w:rsid w:val="7A068589"/>
    <w:rsid w:val="7A095A77"/>
    <w:rsid w:val="7A1C5A80"/>
    <w:rsid w:val="7A242119"/>
    <w:rsid w:val="7A658C20"/>
    <w:rsid w:val="7A72F4AC"/>
    <w:rsid w:val="7A85C5E8"/>
    <w:rsid w:val="7AA6A162"/>
    <w:rsid w:val="7ABE153B"/>
    <w:rsid w:val="7AC4FA1D"/>
    <w:rsid w:val="7ACFBF07"/>
    <w:rsid w:val="7AFCD169"/>
    <w:rsid w:val="7B9BF00C"/>
    <w:rsid w:val="7BAED3C9"/>
    <w:rsid w:val="7BC52A56"/>
    <w:rsid w:val="7BE5EDA4"/>
    <w:rsid w:val="7C0FA825"/>
    <w:rsid w:val="7C15E6D3"/>
    <w:rsid w:val="7C4257EF"/>
    <w:rsid w:val="7C6EB765"/>
    <w:rsid w:val="7C98C146"/>
    <w:rsid w:val="7CA5745A"/>
    <w:rsid w:val="7CAC8A94"/>
    <w:rsid w:val="7CB5E1E9"/>
    <w:rsid w:val="7CC86BB0"/>
    <w:rsid w:val="7CF36512"/>
    <w:rsid w:val="7D185AC5"/>
    <w:rsid w:val="7D5C4B4E"/>
    <w:rsid w:val="7D80FDBE"/>
    <w:rsid w:val="7DAC398D"/>
    <w:rsid w:val="7DB4F47D"/>
    <w:rsid w:val="7DBC80AB"/>
    <w:rsid w:val="7DD09018"/>
    <w:rsid w:val="7E014A8F"/>
    <w:rsid w:val="7EF15428"/>
    <w:rsid w:val="7F0C402A"/>
    <w:rsid w:val="7F55D7FC"/>
    <w:rsid w:val="7FA29788"/>
    <w:rsid w:val="7FB6AE29"/>
    <w:rsid w:val="7FB75EC6"/>
    <w:rsid w:val="7FBB7311"/>
    <w:rsid w:val="7FC08CCE"/>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2BF2914A"/>
  <w15:docId w15:val="{6105C4E4-A550-452A-8B6C-78D35F5EA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23E22"/>
    <w:rPr>
      <w:rFonts w:ascii="Barlow" w:hAnsi="Barlow"/>
    </w:rPr>
  </w:style>
  <w:style w:type="paragraph" w:styleId="Heading1">
    <w:name w:val="heading 1"/>
    <w:basedOn w:val="TOC1"/>
    <w:next w:val="04ABodyText"/>
    <w:link w:val="Heading1Char"/>
    <w:rsid w:val="00923E22"/>
    <w:pPr>
      <w:keepNext/>
      <w:pageBreakBefore/>
      <w:tabs>
        <w:tab w:val="clear" w:pos="284"/>
        <w:tab w:val="clear" w:pos="10206"/>
      </w:tabs>
      <w:spacing w:after="120"/>
      <w:outlineLvl w:val="0"/>
    </w:pPr>
    <w:rPr>
      <w:rFonts w:ascii="Arial Black" w:hAnsi="Arial Black"/>
      <w:color w:val="103C50" w:themeColor="background2"/>
      <w:sz w:val="48"/>
      <w:szCs w:val="48"/>
    </w:rPr>
  </w:style>
  <w:style w:type="paragraph" w:styleId="Heading2">
    <w:name w:val="heading 2"/>
    <w:aliases w:val="01A Main Heading (TOC)"/>
    <w:basedOn w:val="Heading1"/>
    <w:next w:val="04ABodyText"/>
    <w:link w:val="Heading2Char"/>
    <w:qFormat/>
    <w:rsid w:val="009857AA"/>
    <w:pPr>
      <w:keepLines/>
      <w:outlineLvl w:val="1"/>
    </w:pPr>
    <w:rPr>
      <w:rFonts w:ascii="Barlow Semi Condensed ExtraBold" w:hAnsi="Barlow Semi Condensed ExtraBold"/>
      <w:b w:val="0"/>
      <w:color w:val="121B5A" w:themeColor="accent1"/>
      <w:sz w:val="56"/>
    </w:rPr>
  </w:style>
  <w:style w:type="paragraph" w:styleId="Heading3">
    <w:name w:val="heading 3"/>
    <w:aliases w:val="02A Subheading (1st level) (TOC)"/>
    <w:basedOn w:val="Normal"/>
    <w:next w:val="04ABodyText"/>
    <w:link w:val="Heading3Char"/>
    <w:qFormat/>
    <w:rsid w:val="00923E22"/>
    <w:pPr>
      <w:keepNext/>
      <w:keepLines/>
      <w:spacing w:before="240" w:after="120"/>
      <w:outlineLvl w:val="2"/>
    </w:pPr>
    <w:rPr>
      <w:rFonts w:ascii="Barlow Semi Condensed SemiBold" w:hAnsi="Barlow Semi Condensed SemiBold"/>
      <w:color w:val="121B5A" w:themeColor="accent1"/>
      <w:sz w:val="28"/>
    </w:rPr>
  </w:style>
  <w:style w:type="paragraph" w:styleId="Heading4">
    <w:name w:val="heading 4"/>
    <w:aliases w:val="03A Subheading (2nd level) (TOC)"/>
    <w:basedOn w:val="Heading3"/>
    <w:next w:val="04ABodyText"/>
    <w:qFormat/>
    <w:rsid w:val="004050DF"/>
    <w:pPr>
      <w:outlineLvl w:val="3"/>
    </w:pPr>
  </w:style>
  <w:style w:type="paragraph" w:styleId="Heading5">
    <w:name w:val="heading 5"/>
    <w:aliases w:val="02C Subheading (1st level) (NON-TOC)"/>
    <w:basedOn w:val="Normal"/>
    <w:next w:val="04ABodyText"/>
    <w:link w:val="Heading5Char"/>
    <w:unhideWhenUsed/>
    <w:qFormat/>
    <w:rsid w:val="004050DF"/>
    <w:pPr>
      <w:keepNext/>
      <w:keepLines/>
      <w:spacing w:before="240" w:after="120"/>
      <w:outlineLvl w:val="4"/>
    </w:pPr>
    <w:rPr>
      <w:rFonts w:ascii="Barlow Semi Condensed SemiBold" w:hAnsi="Barlow Semi Condensed SemiBold"/>
      <w:color w:val="121B5A" w:themeColor="accent1"/>
      <w:sz w:val="28"/>
      <w:szCs w:val="48"/>
    </w:rPr>
  </w:style>
  <w:style w:type="paragraph" w:styleId="Heading6">
    <w:name w:val="heading 6"/>
    <w:aliases w:val="03C Subheading (2nd level) (NON-TOC)"/>
    <w:basedOn w:val="Heading5"/>
    <w:next w:val="04ABodyText"/>
    <w:link w:val="Heading6Char"/>
    <w:unhideWhenUsed/>
    <w:qFormat/>
    <w:rsid w:val="00923E22"/>
    <w:pPr>
      <w:outlineLvl w:val="5"/>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23E22"/>
    <w:pPr>
      <w:tabs>
        <w:tab w:val="center" w:pos="4513"/>
        <w:tab w:val="right" w:pos="9026"/>
      </w:tabs>
    </w:pPr>
  </w:style>
  <w:style w:type="character" w:customStyle="1" w:styleId="HeaderChar">
    <w:name w:val="Header Char"/>
    <w:basedOn w:val="DefaultParagraphFont"/>
    <w:link w:val="Header"/>
    <w:rsid w:val="00923E22"/>
    <w:rPr>
      <w:rFonts w:ascii="Barlow" w:hAnsi="Barlow"/>
    </w:rPr>
  </w:style>
  <w:style w:type="character" w:styleId="CommentReference">
    <w:name w:val="annotation reference"/>
    <w:basedOn w:val="DefaultParagraphFont"/>
    <w:uiPriority w:val="99"/>
    <w:semiHidden/>
    <w:rsid w:val="00923E22"/>
    <w:rPr>
      <w:rFonts w:ascii="Arial Black" w:hAnsi="Arial Black"/>
      <w:color w:val="FF0000"/>
      <w:sz w:val="20"/>
    </w:rPr>
  </w:style>
  <w:style w:type="paragraph" w:styleId="Footer">
    <w:name w:val="footer"/>
    <w:basedOn w:val="Normal"/>
    <w:link w:val="FooterChar"/>
    <w:unhideWhenUsed/>
    <w:rsid w:val="00923E22"/>
    <w:pPr>
      <w:tabs>
        <w:tab w:val="center" w:pos="4513"/>
        <w:tab w:val="right" w:pos="9026"/>
      </w:tabs>
    </w:pPr>
  </w:style>
  <w:style w:type="character" w:customStyle="1" w:styleId="FooterChar">
    <w:name w:val="Footer Char"/>
    <w:basedOn w:val="DefaultParagraphFont"/>
    <w:link w:val="Footer"/>
    <w:rsid w:val="00923E22"/>
    <w:rPr>
      <w:rFonts w:ascii="Barlow" w:hAnsi="Barlow"/>
    </w:rPr>
  </w:style>
  <w:style w:type="table" w:styleId="TableGrid">
    <w:name w:val="Table Grid"/>
    <w:basedOn w:val="TableNormal"/>
    <w:uiPriority w:val="39"/>
    <w:rsid w:val="00923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Numbered Para 1,Dot pt,No Spacing1,List Paragraph Char Char Char,Indicator Text,List Paragraph1,Bullet Points,MAIN CONTENT,List Paragraph12,F5 List Paragraph,List Paragraph11,Colorful List - Accent 11,Bullet 1,OBC Bullet"/>
    <w:basedOn w:val="Normal"/>
    <w:link w:val="ListParagraphChar"/>
    <w:uiPriority w:val="34"/>
    <w:qFormat/>
    <w:rsid w:val="00923E22"/>
    <w:pPr>
      <w:ind w:left="720"/>
      <w:contextualSpacing/>
    </w:pPr>
  </w:style>
  <w:style w:type="character" w:styleId="PlaceholderText">
    <w:name w:val="Placeholder Text"/>
    <w:basedOn w:val="DefaultParagraphFont"/>
    <w:uiPriority w:val="99"/>
    <w:semiHidden/>
    <w:rsid w:val="00923E22"/>
    <w:rPr>
      <w:color w:val="808080"/>
    </w:rPr>
  </w:style>
  <w:style w:type="character" w:styleId="Hyperlink">
    <w:name w:val="Hyperlink"/>
    <w:basedOn w:val="04ABodyTextChar"/>
    <w:uiPriority w:val="99"/>
    <w:rsid w:val="003F7C69"/>
    <w:rPr>
      <w:rFonts w:ascii="Barlow" w:hAnsi="Barlow"/>
      <w:color w:val="103C50" w:themeColor="background2"/>
      <w:sz w:val="24"/>
      <w:u w:val="single"/>
    </w:rPr>
  </w:style>
  <w:style w:type="character" w:customStyle="1" w:styleId="Heading1Char">
    <w:name w:val="Heading 1 Char"/>
    <w:basedOn w:val="DefaultParagraphFont"/>
    <w:link w:val="Heading1"/>
    <w:rsid w:val="00923E22"/>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923E22"/>
    <w:pPr>
      <w:tabs>
        <w:tab w:val="left" w:pos="284"/>
        <w:tab w:val="right" w:leader="dot" w:pos="10206"/>
      </w:tabs>
      <w:spacing w:after="100"/>
    </w:pPr>
    <w:rPr>
      <w:b/>
      <w:sz w:val="24"/>
    </w:rPr>
  </w:style>
  <w:style w:type="paragraph" w:styleId="TOC2">
    <w:name w:val="toc 2"/>
    <w:aliases w:val="_TOC 2"/>
    <w:basedOn w:val="Normal"/>
    <w:next w:val="Normal"/>
    <w:link w:val="TOC2Char"/>
    <w:uiPriority w:val="39"/>
    <w:rsid w:val="003F7C69"/>
    <w:pPr>
      <w:tabs>
        <w:tab w:val="left" w:pos="851"/>
        <w:tab w:val="right" w:leader="dot" w:pos="10206"/>
      </w:tabs>
      <w:spacing w:after="100"/>
      <w:ind w:left="284"/>
    </w:pPr>
    <w:rPr>
      <w:b/>
      <w:sz w:val="24"/>
    </w:rPr>
  </w:style>
  <w:style w:type="paragraph" w:styleId="TOC3">
    <w:name w:val="toc 3"/>
    <w:aliases w:val="_TOC 3"/>
    <w:basedOn w:val="Normal"/>
    <w:next w:val="Normal"/>
    <w:link w:val="TOC3Char"/>
    <w:uiPriority w:val="39"/>
    <w:rsid w:val="003F7C69"/>
    <w:pPr>
      <w:tabs>
        <w:tab w:val="left" w:pos="851"/>
        <w:tab w:val="right" w:leader="dot" w:pos="10206"/>
      </w:tabs>
      <w:spacing w:after="100"/>
      <w:ind w:left="567"/>
    </w:pPr>
    <w:rPr>
      <w:sz w:val="24"/>
    </w:rPr>
  </w:style>
  <w:style w:type="character" w:customStyle="1" w:styleId="TOC1Char">
    <w:name w:val="TOC 1 Char"/>
    <w:aliases w:val="_TOC 1 Char"/>
    <w:basedOn w:val="DefaultParagraphFont"/>
    <w:link w:val="TOC1"/>
    <w:uiPriority w:val="39"/>
    <w:rsid w:val="00923E22"/>
    <w:rPr>
      <w:rFonts w:ascii="Barlow" w:hAnsi="Barlow"/>
      <w:b/>
      <w:sz w:val="24"/>
    </w:rPr>
  </w:style>
  <w:style w:type="character" w:customStyle="1" w:styleId="TOC2Char">
    <w:name w:val="TOC 2 Char"/>
    <w:aliases w:val="_TOC 2 Char"/>
    <w:basedOn w:val="DefaultParagraphFont"/>
    <w:link w:val="TOC2"/>
    <w:uiPriority w:val="39"/>
    <w:rsid w:val="003F7C69"/>
    <w:rPr>
      <w:rFonts w:ascii="Barlow" w:hAnsi="Barlow"/>
      <w:b/>
      <w:sz w:val="24"/>
    </w:rPr>
  </w:style>
  <w:style w:type="character" w:customStyle="1" w:styleId="TOC3Char">
    <w:name w:val="TOC 3 Char"/>
    <w:aliases w:val="_TOC 3 Char"/>
    <w:basedOn w:val="DefaultParagraphFont"/>
    <w:link w:val="TOC3"/>
    <w:uiPriority w:val="39"/>
    <w:rsid w:val="003F7C69"/>
    <w:rPr>
      <w:rFonts w:ascii="Barlow" w:hAnsi="Barlow"/>
      <w:sz w:val="24"/>
    </w:rPr>
  </w:style>
  <w:style w:type="numbering" w:customStyle="1" w:styleId="JayeshNavinShahEasterEgg2">
    <w:name w:val="JayeshNavinShahEasterEgg2"/>
    <w:basedOn w:val="NoList"/>
    <w:uiPriority w:val="99"/>
    <w:rsid w:val="00923E22"/>
    <w:pPr>
      <w:numPr>
        <w:numId w:val="2"/>
      </w:numPr>
    </w:pPr>
  </w:style>
  <w:style w:type="paragraph" w:customStyle="1" w:styleId="07AImageCaption">
    <w:name w:val="07A Image Caption"/>
    <w:basedOn w:val="Heading3"/>
    <w:next w:val="04ABodyText"/>
    <w:link w:val="07AImageCaptionChar"/>
    <w:qFormat/>
    <w:rsid w:val="004050DF"/>
    <w:rPr>
      <w:color w:val="000000" w:themeColor="text1"/>
      <w:sz w:val="24"/>
      <w:szCs w:val="48"/>
    </w:rPr>
  </w:style>
  <w:style w:type="paragraph" w:styleId="TableofFigures">
    <w:name w:val="table of figures"/>
    <w:basedOn w:val="Normal"/>
    <w:next w:val="Normal"/>
    <w:uiPriority w:val="99"/>
    <w:rsid w:val="00DD5834"/>
    <w:pPr>
      <w:tabs>
        <w:tab w:val="right" w:leader="dot" w:pos="10206"/>
      </w:tabs>
    </w:pPr>
    <w:rPr>
      <w:b/>
      <w:sz w:val="24"/>
    </w:rPr>
  </w:style>
  <w:style w:type="character" w:customStyle="1" w:styleId="Heading3Char">
    <w:name w:val="Heading 3 Char"/>
    <w:aliases w:val="02A Subheading (1st level) (TOC) Char"/>
    <w:basedOn w:val="DefaultParagraphFont"/>
    <w:link w:val="Heading3"/>
    <w:rsid w:val="00923E22"/>
    <w:rPr>
      <w:rFonts w:ascii="Barlow Semi Condensed SemiBold" w:hAnsi="Barlow Semi Condensed SemiBold"/>
      <w:color w:val="121B5A" w:themeColor="accent1"/>
      <w:sz w:val="28"/>
    </w:rPr>
  </w:style>
  <w:style w:type="character" w:customStyle="1" w:styleId="07AImageCaptionChar">
    <w:name w:val="07A Image Caption Char"/>
    <w:basedOn w:val="DefaultParagraphFont"/>
    <w:link w:val="07AImageCaption"/>
    <w:rsid w:val="004050DF"/>
    <w:rPr>
      <w:rFonts w:ascii="Barlow Semi Condensed SemiBold" w:hAnsi="Barlow Semi Condensed SemiBold"/>
      <w:sz w:val="24"/>
      <w:szCs w:val="48"/>
    </w:rPr>
  </w:style>
  <w:style w:type="paragraph" w:customStyle="1" w:styleId="07CTableCaption">
    <w:name w:val="07C Table Caption"/>
    <w:basedOn w:val="Heading3"/>
    <w:next w:val="04ABodyText"/>
    <w:link w:val="07CTableCaptionChar"/>
    <w:qFormat/>
    <w:rsid w:val="004050DF"/>
    <w:rPr>
      <w:color w:val="000000" w:themeColor="text1"/>
      <w:sz w:val="24"/>
      <w:szCs w:val="48"/>
    </w:rPr>
  </w:style>
  <w:style w:type="character" w:customStyle="1" w:styleId="07CTableCaptionChar">
    <w:name w:val="07C Table Caption Char"/>
    <w:basedOn w:val="DefaultParagraphFont"/>
    <w:link w:val="07CTableCaption"/>
    <w:rsid w:val="004050DF"/>
    <w:rPr>
      <w:rFonts w:ascii="Barlow Semi Condensed SemiBold" w:hAnsi="Barlow Semi Condensed SemiBold"/>
      <w:sz w:val="24"/>
      <w:szCs w:val="48"/>
    </w:rPr>
  </w:style>
  <w:style w:type="paragraph" w:customStyle="1" w:styleId="04ABodyText">
    <w:name w:val="04A Body Text"/>
    <w:basedOn w:val="Normal"/>
    <w:link w:val="04ABodyTextChar"/>
    <w:qFormat/>
    <w:rsid w:val="004050DF"/>
    <w:pPr>
      <w:numPr>
        <w:numId w:val="20"/>
      </w:numPr>
      <w:spacing w:before="120" w:after="240" w:line="288" w:lineRule="auto"/>
    </w:pPr>
    <w:rPr>
      <w:sz w:val="24"/>
    </w:rPr>
  </w:style>
  <w:style w:type="character" w:customStyle="1" w:styleId="04ABodyTextChar">
    <w:name w:val="04A Body Text Char"/>
    <w:basedOn w:val="DefaultParagraphFont"/>
    <w:link w:val="04ABodyText"/>
    <w:rsid w:val="004050DF"/>
    <w:rPr>
      <w:rFonts w:ascii="Barlow" w:hAnsi="Barlow"/>
      <w:sz w:val="24"/>
    </w:rPr>
  </w:style>
  <w:style w:type="paragraph" w:styleId="FootnoteText">
    <w:name w:val="footnote text"/>
    <w:basedOn w:val="04ABodyText"/>
    <w:link w:val="FootnoteTextChar"/>
    <w:uiPriority w:val="99"/>
    <w:rsid w:val="00923E22"/>
    <w:pPr>
      <w:spacing w:before="0" w:after="0"/>
    </w:pPr>
    <w:rPr>
      <w:sz w:val="16"/>
    </w:rPr>
  </w:style>
  <w:style w:type="character" w:customStyle="1" w:styleId="FootnoteTextChar">
    <w:name w:val="Footnote Text Char"/>
    <w:basedOn w:val="DefaultParagraphFont"/>
    <w:link w:val="FootnoteText"/>
    <w:uiPriority w:val="99"/>
    <w:rsid w:val="00923E22"/>
    <w:rPr>
      <w:rFonts w:ascii="Barlow" w:hAnsi="Barlow"/>
      <w:sz w:val="16"/>
    </w:rPr>
  </w:style>
  <w:style w:type="character" w:styleId="FootnoteReference">
    <w:name w:val="footnote reference"/>
    <w:basedOn w:val="DefaultParagraphFont"/>
    <w:uiPriority w:val="99"/>
    <w:rsid w:val="00923E22"/>
    <w:rPr>
      <w:vertAlign w:val="superscript"/>
    </w:rPr>
  </w:style>
  <w:style w:type="character" w:customStyle="1" w:styleId="Heading2Char">
    <w:name w:val="Heading 2 Char"/>
    <w:aliases w:val="01A Main Heading (TOC) Char"/>
    <w:basedOn w:val="DefaultParagraphFont"/>
    <w:link w:val="Heading2"/>
    <w:rsid w:val="009857AA"/>
    <w:rPr>
      <w:rFonts w:ascii="Barlow Semi Condensed ExtraBold" w:hAnsi="Barlow Semi Condensed ExtraBold"/>
      <w:color w:val="121B5A" w:themeColor="accent1"/>
      <w:sz w:val="56"/>
      <w:szCs w:val="48"/>
    </w:r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qFormat/>
    <w:rsid w:val="00923E22"/>
    <w:rPr>
      <w:rFonts w:ascii="Barlow" w:hAnsi="Barlow"/>
    </w:rPr>
  </w:style>
  <w:style w:type="paragraph" w:customStyle="1" w:styleId="MoreInformationText">
    <w:name w:val="MoreInformationText"/>
    <w:basedOn w:val="Normal"/>
    <w:link w:val="MoreInformationTextChar"/>
    <w:rsid w:val="00923E22"/>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923E22"/>
    <w:rPr>
      <w:rFonts w:ascii="Barlow" w:hAnsi="Barlow" w:cs="Segoe UI Light"/>
      <w:color w:val="FFFFFF"/>
    </w:rPr>
  </w:style>
  <w:style w:type="paragraph" w:customStyle="1" w:styleId="MoreInformationWeb">
    <w:name w:val="MoreInformationWeb"/>
    <w:basedOn w:val="Normal"/>
    <w:link w:val="MoreInformationWebChar"/>
    <w:rsid w:val="00923E22"/>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923E22"/>
    <w:rPr>
      <w:rFonts w:ascii="Segoe UI" w:hAnsi="Segoe UI" w:cs="Segoe UI Light"/>
      <w:color w:val="FFFFFF"/>
      <w:sz w:val="24"/>
    </w:rPr>
  </w:style>
  <w:style w:type="numbering" w:customStyle="1" w:styleId="JayeshNavinShahEasterEgg">
    <w:name w:val="JayeshNavinShahEasterEgg"/>
    <w:uiPriority w:val="99"/>
    <w:rsid w:val="00923E22"/>
    <w:pPr>
      <w:numPr>
        <w:numId w:val="1"/>
      </w:numPr>
    </w:pPr>
  </w:style>
  <w:style w:type="paragraph" w:styleId="EndnoteText">
    <w:name w:val="endnote text"/>
    <w:basedOn w:val="Normal"/>
    <w:link w:val="EndnoteTextChar"/>
    <w:semiHidden/>
    <w:unhideWhenUsed/>
    <w:rsid w:val="00923E22"/>
  </w:style>
  <w:style w:type="character" w:customStyle="1" w:styleId="EndnoteTextChar">
    <w:name w:val="Endnote Text Char"/>
    <w:basedOn w:val="DefaultParagraphFont"/>
    <w:link w:val="EndnoteText"/>
    <w:semiHidden/>
    <w:rsid w:val="00923E22"/>
    <w:rPr>
      <w:rFonts w:ascii="Barlow" w:hAnsi="Barlow"/>
    </w:rPr>
  </w:style>
  <w:style w:type="character" w:styleId="EndnoteReference">
    <w:name w:val="endnote reference"/>
    <w:basedOn w:val="DefaultParagraphFont"/>
    <w:semiHidden/>
    <w:unhideWhenUsed/>
    <w:rsid w:val="00923E22"/>
    <w:rPr>
      <w:vertAlign w:val="superscript"/>
    </w:rPr>
  </w:style>
  <w:style w:type="paragraph" w:styleId="TOC4">
    <w:name w:val="toc 4"/>
    <w:basedOn w:val="Normal"/>
    <w:next w:val="Normal"/>
    <w:autoRedefine/>
    <w:uiPriority w:val="39"/>
    <w:unhideWhenUsed/>
    <w:rsid w:val="003F7C69"/>
    <w:pPr>
      <w:tabs>
        <w:tab w:val="right" w:leader="dot" w:pos="10206"/>
      </w:tabs>
    </w:pPr>
    <w:rPr>
      <w:rFonts w:cs="Times New Roman"/>
      <w:b/>
      <w:sz w:val="24"/>
    </w:rPr>
  </w:style>
  <w:style w:type="paragraph" w:styleId="CommentText">
    <w:name w:val="annotation text"/>
    <w:basedOn w:val="Normal"/>
    <w:link w:val="CommentTextChar"/>
    <w:unhideWhenUsed/>
    <w:rsid w:val="00923E22"/>
  </w:style>
  <w:style w:type="character" w:customStyle="1" w:styleId="CommentTextChar">
    <w:name w:val="Comment Text Char"/>
    <w:basedOn w:val="DefaultParagraphFont"/>
    <w:link w:val="CommentText"/>
    <w:rsid w:val="00923E22"/>
    <w:rPr>
      <w:rFonts w:ascii="Barlow" w:hAnsi="Barlow"/>
    </w:rPr>
  </w:style>
  <w:style w:type="paragraph" w:styleId="CommentSubject">
    <w:name w:val="annotation subject"/>
    <w:basedOn w:val="CommentText"/>
    <w:next w:val="CommentText"/>
    <w:link w:val="CommentSubjectChar"/>
    <w:semiHidden/>
    <w:unhideWhenUsed/>
    <w:rsid w:val="00923E22"/>
    <w:rPr>
      <w:b/>
      <w:bCs/>
    </w:rPr>
  </w:style>
  <w:style w:type="character" w:customStyle="1" w:styleId="CommentSubjectChar">
    <w:name w:val="Comment Subject Char"/>
    <w:basedOn w:val="CommentTextChar"/>
    <w:link w:val="CommentSubject"/>
    <w:semiHidden/>
    <w:rsid w:val="00923E22"/>
    <w:rPr>
      <w:rFonts w:ascii="Barlow" w:hAnsi="Barlow"/>
      <w:b/>
      <w:bCs/>
    </w:rPr>
  </w:style>
  <w:style w:type="character" w:styleId="FollowedHyperlink">
    <w:name w:val="FollowedHyperlink"/>
    <w:basedOn w:val="DefaultParagraphFont"/>
    <w:semiHidden/>
    <w:unhideWhenUsed/>
    <w:rsid w:val="00923E22"/>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923E22"/>
    <w:tblPr>
      <w:tblStyleRowBandSize w:val="1"/>
      <w:tblStyleColBandSize w:val="1"/>
      <w:tblBorders>
        <w:top w:val="single" w:sz="8" w:space="0" w:color="121B5A" w:themeColor="accent1"/>
        <w:left w:val="single" w:sz="8" w:space="0" w:color="121B5A" w:themeColor="accent1"/>
        <w:bottom w:val="single" w:sz="8" w:space="0" w:color="121B5A" w:themeColor="accent1"/>
        <w:right w:val="single" w:sz="8" w:space="0" w:color="121B5A" w:themeColor="accent1"/>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sz="6" w:space="0" w:color="121B5A" w:themeColor="accent1"/>
          <w:left w:val="single" w:sz="8" w:space="0" w:color="121B5A" w:themeColor="accent1"/>
          <w:bottom w:val="single" w:sz="8" w:space="0" w:color="121B5A" w:themeColor="accent1"/>
          <w:right w:val="single" w:sz="8" w:space="0" w:color="121B5A" w:themeColor="accent1"/>
        </w:tcBorders>
      </w:tcPr>
    </w:tblStylePr>
    <w:tblStylePr w:type="firstCol">
      <w:rPr>
        <w:b/>
        <w:bCs/>
      </w:rPr>
    </w:tblStylePr>
    <w:tblStylePr w:type="lastCol">
      <w:rPr>
        <w:b/>
        <w:bCs/>
      </w:rPr>
    </w:tblStylePr>
    <w:tblStylePr w:type="band1Vert">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tblStylePr w:type="band1Horz">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style>
  <w:style w:type="paragraph" w:customStyle="1" w:styleId="08AQuoteBody">
    <w:name w:val="08A Quote Body"/>
    <w:basedOn w:val="Normal"/>
    <w:next w:val="08BQuoteName"/>
    <w:link w:val="08AQuoteBodyChar"/>
    <w:qFormat/>
    <w:rsid w:val="003F7C69"/>
    <w:pPr>
      <w:keepNext/>
      <w:keepLines/>
      <w:spacing w:before="120" w:after="240" w:line="264" w:lineRule="auto"/>
      <w:ind w:left="420" w:right="1134" w:hanging="136"/>
    </w:pPr>
    <w:rPr>
      <w:b/>
      <w:color w:val="452567" w:themeColor="accent4"/>
      <w:sz w:val="32"/>
    </w:rPr>
  </w:style>
  <w:style w:type="paragraph" w:customStyle="1" w:styleId="05ABullets1stlevel">
    <w:name w:val="05A Bullets (1st level)"/>
    <w:basedOn w:val="04ABodyText"/>
    <w:link w:val="05ABullets1stlevelChar"/>
    <w:qFormat/>
    <w:rsid w:val="004937DD"/>
    <w:pPr>
      <w:numPr>
        <w:numId w:val="0"/>
      </w:numPr>
    </w:pPr>
  </w:style>
  <w:style w:type="character" w:customStyle="1" w:styleId="08AQuoteBodyChar">
    <w:name w:val="08A Quote Body Char"/>
    <w:basedOn w:val="DefaultParagraphFont"/>
    <w:link w:val="08AQuoteBody"/>
    <w:rsid w:val="003F7C69"/>
    <w:rPr>
      <w:rFonts w:ascii="Barlow" w:hAnsi="Barlow"/>
      <w:b/>
      <w:color w:val="452567" w:themeColor="accent4"/>
      <w:sz w:val="32"/>
    </w:rPr>
  </w:style>
  <w:style w:type="paragraph" w:customStyle="1" w:styleId="05BBullets2ndlevel">
    <w:name w:val="05B Bullets (2nd level)"/>
    <w:basedOn w:val="05ABullets1stlevel"/>
    <w:link w:val="05BBullets2ndlevelChar"/>
    <w:qFormat/>
    <w:rsid w:val="004937DD"/>
    <w:pPr>
      <w:numPr>
        <w:ilvl w:val="2"/>
      </w:numPr>
    </w:pPr>
  </w:style>
  <w:style w:type="character" w:customStyle="1" w:styleId="05ABullets1stlevelChar">
    <w:name w:val="05A Bullets (1st level) Char"/>
    <w:basedOn w:val="04ABodyTextChar"/>
    <w:link w:val="05ABullets1stlevel"/>
    <w:rsid w:val="004937DD"/>
    <w:rPr>
      <w:rFonts w:ascii="Barlow" w:hAnsi="Barlow"/>
      <w:sz w:val="24"/>
    </w:rPr>
  </w:style>
  <w:style w:type="paragraph" w:customStyle="1" w:styleId="06ANumberedList1stlevel">
    <w:name w:val="06A Numbered List (1st level)"/>
    <w:basedOn w:val="04ABodyText"/>
    <w:link w:val="06ANumberedList1stlevelChar"/>
    <w:qFormat/>
    <w:rsid w:val="004937DD"/>
    <w:pPr>
      <w:numPr>
        <w:ilvl w:val="3"/>
      </w:numPr>
    </w:pPr>
  </w:style>
  <w:style w:type="character" w:customStyle="1" w:styleId="05BBullets2ndlevelChar">
    <w:name w:val="05B Bullets (2nd level) Char"/>
    <w:basedOn w:val="05ABullets1stlevelChar"/>
    <w:link w:val="05BBullets2ndlevel"/>
    <w:rsid w:val="004937DD"/>
    <w:rPr>
      <w:rFonts w:ascii="Barlow" w:hAnsi="Barlow"/>
      <w:sz w:val="24"/>
    </w:rPr>
  </w:style>
  <w:style w:type="paragraph" w:customStyle="1" w:styleId="06BNumberedList2ndlevel">
    <w:name w:val="06B Numbered List (2nd level)"/>
    <w:basedOn w:val="04ABodyText"/>
    <w:link w:val="06BNumberedList2ndlevelChar"/>
    <w:qFormat/>
    <w:rsid w:val="007F50AA"/>
    <w:pPr>
      <w:numPr>
        <w:ilvl w:val="4"/>
      </w:numPr>
    </w:pPr>
  </w:style>
  <w:style w:type="character" w:customStyle="1" w:styleId="06ANumberedList1stlevelChar">
    <w:name w:val="06A Numbered List (1st level) Char"/>
    <w:basedOn w:val="04ABodyTextChar"/>
    <w:link w:val="06ANumberedList1stlevel"/>
    <w:rsid w:val="004937DD"/>
    <w:rPr>
      <w:rFonts w:ascii="Barlow" w:hAnsi="Barlow"/>
      <w:sz w:val="24"/>
    </w:rPr>
  </w:style>
  <w:style w:type="character" w:customStyle="1" w:styleId="06BNumberedList2ndlevelChar">
    <w:name w:val="06B Numbered List (2nd level) Char"/>
    <w:basedOn w:val="04ABodyTextChar"/>
    <w:link w:val="06BNumberedList2ndlevel"/>
    <w:rsid w:val="007F50AA"/>
    <w:rPr>
      <w:rFonts w:ascii="Barlow" w:hAnsi="Barlow"/>
      <w:sz w:val="24"/>
    </w:rPr>
  </w:style>
  <w:style w:type="paragraph" w:customStyle="1" w:styleId="08BQuoteName">
    <w:name w:val="08B Quote Name"/>
    <w:basedOn w:val="08AQuoteBody"/>
    <w:next w:val="04ABodyText"/>
    <w:link w:val="08BQuoteNameChar"/>
    <w:qFormat/>
    <w:rsid w:val="003F7C69"/>
    <w:pPr>
      <w:keepNext w:val="0"/>
      <w:spacing w:before="0"/>
      <w:ind w:firstLine="0"/>
    </w:pPr>
    <w:rPr>
      <w:b w:val="0"/>
      <w:sz w:val="28"/>
    </w:rPr>
  </w:style>
  <w:style w:type="character" w:customStyle="1" w:styleId="08BQuoteNameChar">
    <w:name w:val="08B Quote Name Char"/>
    <w:basedOn w:val="08AQuoteBodyChar"/>
    <w:link w:val="08BQuoteName"/>
    <w:rsid w:val="003F7C69"/>
    <w:rPr>
      <w:rFonts w:ascii="Barlow" w:hAnsi="Barlow"/>
      <w:b w:val="0"/>
      <w:color w:val="452567" w:themeColor="accent4"/>
      <w:sz w:val="28"/>
    </w:rPr>
  </w:style>
  <w:style w:type="paragraph" w:customStyle="1" w:styleId="09BBoxedHighlightText">
    <w:name w:val="09B Boxed Highlight Text"/>
    <w:basedOn w:val="04ABodyText"/>
    <w:link w:val="09BBoxedHighlightTextChar"/>
    <w:qFormat/>
    <w:rsid w:val="00923E22"/>
    <w:pPr>
      <w:pBdr>
        <w:top w:val="single" w:sz="12" w:space="9" w:color="121B5A" w:themeColor="accent1"/>
        <w:left w:val="single" w:sz="12" w:space="13" w:color="121B5A" w:themeColor="accent1"/>
        <w:bottom w:val="single" w:sz="12" w:space="9" w:color="121B5A" w:themeColor="accent1"/>
        <w:right w:val="single" w:sz="12" w:space="13" w:color="121B5A" w:themeColor="accent1"/>
      </w:pBdr>
      <w:shd w:val="clear" w:color="auto" w:fill="121B5A" w:themeFill="accent1"/>
      <w:spacing w:line="240" w:lineRule="auto"/>
      <w:ind w:left="306" w:right="306"/>
    </w:pPr>
    <w:rPr>
      <w:color w:val="FFFFFF" w:themeColor="background1"/>
      <w:shd w:val="clear" w:color="auto" w:fill="121B5A" w:themeFill="accent1"/>
    </w:rPr>
  </w:style>
  <w:style w:type="character" w:customStyle="1" w:styleId="09BBoxedHighlightTextChar">
    <w:name w:val="09B Boxed Highlight Text Char"/>
    <w:basedOn w:val="04ABodyTextChar"/>
    <w:link w:val="09BBoxedHighlightText"/>
    <w:rsid w:val="00923E22"/>
    <w:rPr>
      <w:rFonts w:ascii="Barlow" w:hAnsi="Barlow"/>
      <w:color w:val="FFFFFF" w:themeColor="background1"/>
      <w:sz w:val="24"/>
      <w:shd w:val="clear" w:color="auto" w:fill="121B5A" w:themeFill="accent1"/>
    </w:rPr>
  </w:style>
  <w:style w:type="table" w:customStyle="1" w:styleId="IpsosTable02">
    <w:name w:val="Ipsos Table 02"/>
    <w:basedOn w:val="TableNormal"/>
    <w:uiPriority w:val="99"/>
    <w:rsid w:val="00923E22"/>
    <w:pPr>
      <w:jc w:val="right"/>
    </w:pPr>
    <w:tblPr>
      <w:tblStyleRowBandSize w:val="1"/>
      <w:tblStyleColBandSize w:val="1"/>
      <w:tblBorders>
        <w:insideV w:val="single" w:sz="4" w:space="0" w:color="121B5A"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1DAFAD"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1DAFAD" w:themeColor="text2"/>
        </w:tcBorders>
      </w:tcPr>
    </w:tblStylePr>
    <w:tblStylePr w:type="band1Vert">
      <w:rPr>
        <w:rFonts w:ascii="Arial" w:hAnsi="Arial"/>
        <w:sz w:val="20"/>
      </w:rPr>
      <w:tblPr/>
      <w:tcPr>
        <w:tcBorders>
          <w:left w:val="nil"/>
          <w:right w:val="single" w:sz="4" w:space="0" w:color="1DAFAD"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1DAFAD" w:themeColor="text2"/>
          <w:insideH w:val="nil"/>
          <w:insideV w:val="single" w:sz="4" w:space="0" w:color="121B5A"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923E22"/>
    <w:rPr>
      <w:color w:val="0D1443" w:themeColor="accent1" w:themeShade="BF"/>
    </w:rPr>
    <w:tblPr>
      <w:tblStyleRowBandSize w:val="1"/>
      <w:tblStyleColBandSize w:val="1"/>
      <w:tblBorders>
        <w:top w:val="single" w:sz="8" w:space="0" w:color="121B5A" w:themeColor="accent1"/>
        <w:bottom w:val="single" w:sz="8" w:space="0" w:color="121B5A" w:themeColor="accent1"/>
      </w:tblBorders>
    </w:tblPr>
    <w:tblStylePr w:type="fir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la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923E22"/>
    <w:rPr>
      <w:color w:val="C4BB21" w:themeColor="accent2" w:themeShade="BF"/>
    </w:rPr>
    <w:tblPr>
      <w:tblStyleRowBandSize w:val="1"/>
      <w:tblStyleColBandSize w:val="1"/>
      <w:tblBorders>
        <w:top w:val="single" w:sz="8" w:space="0" w:color="E2DA51" w:themeColor="accent2"/>
        <w:bottom w:val="single" w:sz="8" w:space="0" w:color="E2DA51" w:themeColor="accent2"/>
      </w:tblBorders>
    </w:tblPr>
    <w:tblStylePr w:type="fir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la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923E22"/>
    <w:tblPr>
      <w:tblStyleRowBandSize w:val="1"/>
      <w:tblStyleColBandSize w:val="1"/>
      <w:tblBorders>
        <w:top w:val="single" w:sz="8" w:space="0" w:color="FF740F" w:themeColor="accent3"/>
        <w:left w:val="single" w:sz="8" w:space="0" w:color="FF740F" w:themeColor="accent3"/>
        <w:bottom w:val="single" w:sz="8" w:space="0" w:color="FF740F" w:themeColor="accent3"/>
        <w:right w:val="single" w:sz="8" w:space="0" w:color="FF740F" w:themeColor="accent3"/>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sz="6" w:space="0" w:color="FF740F" w:themeColor="accent3"/>
          <w:left w:val="single" w:sz="8" w:space="0" w:color="FF740F" w:themeColor="accent3"/>
          <w:bottom w:val="single" w:sz="8" w:space="0" w:color="FF740F" w:themeColor="accent3"/>
          <w:right w:val="single" w:sz="8" w:space="0" w:color="FF740F" w:themeColor="accent3"/>
        </w:tcBorders>
      </w:tcPr>
    </w:tblStylePr>
    <w:tblStylePr w:type="firstCol">
      <w:rPr>
        <w:b/>
        <w:bCs/>
      </w:rPr>
    </w:tblStylePr>
    <w:tblStylePr w:type="lastCol">
      <w:rPr>
        <w:b/>
        <w:bCs/>
      </w:rPr>
    </w:tblStylePr>
    <w:tblStylePr w:type="band1Vert">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tblStylePr w:type="band1Horz">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style>
  <w:style w:type="table" w:styleId="LightList-Accent2">
    <w:name w:val="Light List Accent 2"/>
    <w:basedOn w:val="TableNormal"/>
    <w:uiPriority w:val="61"/>
    <w:rsid w:val="00923E22"/>
    <w:tblPr>
      <w:tblStyleRowBandSize w:val="1"/>
      <w:tblStyleColBandSize w:val="1"/>
      <w:tblBorders>
        <w:top w:val="single" w:sz="8" w:space="0" w:color="E2DA51" w:themeColor="accent2"/>
        <w:left w:val="single" w:sz="8" w:space="0" w:color="E2DA51" w:themeColor="accent2"/>
        <w:bottom w:val="single" w:sz="8" w:space="0" w:color="E2DA51" w:themeColor="accent2"/>
        <w:right w:val="single" w:sz="8" w:space="0" w:color="E2DA51" w:themeColor="accent2"/>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sz="6" w:space="0" w:color="E2DA51" w:themeColor="accent2"/>
          <w:left w:val="single" w:sz="8" w:space="0" w:color="E2DA51" w:themeColor="accent2"/>
          <w:bottom w:val="single" w:sz="8" w:space="0" w:color="E2DA51" w:themeColor="accent2"/>
          <w:right w:val="single" w:sz="8" w:space="0" w:color="E2DA51" w:themeColor="accent2"/>
        </w:tcBorders>
      </w:tcPr>
    </w:tblStylePr>
    <w:tblStylePr w:type="firstCol">
      <w:rPr>
        <w:b/>
        <w:bCs/>
      </w:rPr>
    </w:tblStylePr>
    <w:tblStylePr w:type="lastCol">
      <w:rPr>
        <w:b/>
        <w:bCs/>
      </w:rPr>
    </w:tblStylePr>
    <w:tblStylePr w:type="band1Vert">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tblStylePr w:type="band1Horz">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style>
  <w:style w:type="table" w:styleId="LightList">
    <w:name w:val="Light List"/>
    <w:basedOn w:val="TableNormal"/>
    <w:uiPriority w:val="61"/>
    <w:rsid w:val="00923E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923E22"/>
    <w:rPr>
      <w:color w:val="52D0B8" w:themeColor="accent6" w:themeShade="BF"/>
    </w:rPr>
    <w:tblPr>
      <w:tblStyleRowBandSize w:val="1"/>
      <w:tblStyleColBandSize w:val="1"/>
      <w:tblBorders>
        <w:top w:val="single" w:sz="8" w:space="0" w:color="9FE5D8" w:themeColor="accent6"/>
        <w:bottom w:val="single" w:sz="8" w:space="0" w:color="9FE5D8" w:themeColor="accent6"/>
      </w:tblBorders>
    </w:tblPr>
    <w:tblStylePr w:type="fir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la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customStyle="1" w:styleId="IpsosTable01">
    <w:name w:val="Ipsos Table 01"/>
    <w:basedOn w:val="TableNormal"/>
    <w:uiPriority w:val="99"/>
    <w:rsid w:val="00923E22"/>
    <w:pPr>
      <w:contextualSpacing/>
      <w:jc w:val="center"/>
    </w:pPr>
    <w:rPr>
      <w:sz w:val="22"/>
    </w:rPr>
    <w:tblPr>
      <w:tblStyleRowBandSize w:val="1"/>
      <w:tblStyleColBandSize w:val="1"/>
      <w:tblBorders>
        <w:top w:val="single" w:sz="4" w:space="0" w:color="121B5A" w:themeColor="accent1"/>
        <w:left w:val="single" w:sz="4" w:space="0" w:color="121B5A" w:themeColor="accent1"/>
        <w:bottom w:val="single" w:sz="4" w:space="0" w:color="121B5A" w:themeColor="accent1"/>
        <w:right w:val="single" w:sz="4" w:space="0" w:color="121B5A" w:themeColor="accent1"/>
        <w:insideH w:val="single" w:sz="4" w:space="0" w:color="121B5A" w:themeColor="accent1"/>
        <w:insideV w:val="single" w:sz="4" w:space="0" w:color="121B5A"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923E22"/>
    <w:rPr>
      <w:color w:val="CA5400" w:themeColor="accent3" w:themeShade="BF"/>
    </w:rPr>
    <w:tblPr>
      <w:tblStyleRowBandSize w:val="1"/>
      <w:tblStyleColBandSize w:val="1"/>
      <w:tblBorders>
        <w:top w:val="single" w:sz="8" w:space="0" w:color="FF740F" w:themeColor="accent3"/>
        <w:bottom w:val="single" w:sz="8" w:space="0" w:color="FF740F" w:themeColor="accent3"/>
      </w:tblBorders>
    </w:tblPr>
    <w:tblStylePr w:type="fir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la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customStyle="1" w:styleId="IpsosTable03">
    <w:name w:val="Ipsos Table 03"/>
    <w:basedOn w:val="IpsosTable02"/>
    <w:uiPriority w:val="99"/>
    <w:rsid w:val="00923E22"/>
    <w:tblPr/>
    <w:tblStylePr w:type="firstRow">
      <w:rPr>
        <w:rFonts w:ascii="Arial" w:hAnsi="Arial"/>
        <w:b/>
        <w:i w:val="0"/>
        <w:color w:val="FFFFFF" w:themeColor="background1"/>
        <w:sz w:val="20"/>
      </w:rPr>
      <w:tblPr/>
      <w:trPr>
        <w:tblHeader/>
      </w:trPr>
      <w:tcPr>
        <w:tcBorders>
          <w:right w:val="single" w:sz="4" w:space="0" w:color="121B5A" w:themeColor="accent1"/>
          <w:insideV w:val="single" w:sz="4" w:space="0" w:color="FFFFFF" w:themeColor="background1"/>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121B5A" w:themeColor="accent1"/>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sz="4" w:space="0" w:color="121B5A" w:themeColor="accent1"/>
        </w:tcBorders>
      </w:tcPr>
    </w:tblStylePr>
    <w:tblStylePr w:type="band1Vert">
      <w:rPr>
        <w:rFonts w:ascii="Arial" w:hAnsi="Arial"/>
        <w:sz w:val="20"/>
      </w:rPr>
      <w:tblPr/>
      <w:tcPr>
        <w:tcBorders>
          <w:left w:val="single" w:sz="4" w:space="0" w:color="121B5A" w:themeColor="accent1"/>
          <w:right w:val="single" w:sz="4" w:space="0" w:color="121B5A" w:themeColor="accent1"/>
          <w:insideH w:val="nil"/>
          <w:insideV w:val="nil"/>
        </w:tcBorders>
        <w:shd w:val="clear" w:color="auto" w:fill="auto"/>
      </w:tcPr>
    </w:tblStylePr>
    <w:tblStylePr w:type="band2Vert">
      <w:rPr>
        <w:rFonts w:ascii="Arial" w:hAnsi="Arial"/>
        <w:sz w:val="20"/>
      </w:rPr>
      <w:tblPr/>
      <w:tcPr>
        <w:tcBorders>
          <w:top w:val="nil"/>
          <w:left w:val="single" w:sz="4" w:space="0" w:color="121B5A" w:themeColor="accent1"/>
          <w:bottom w:val="nil"/>
          <w:right w:val="nil"/>
          <w:insideH w:val="nil"/>
          <w:insideV w:val="single" w:sz="4" w:space="0" w:color="FF740F"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121B5A"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923E22"/>
    <w:rPr>
      <w:color w:val="331B4C" w:themeColor="accent4" w:themeShade="BF"/>
    </w:rPr>
    <w:tblPr>
      <w:tblStyleRowBandSize w:val="1"/>
      <w:tblStyleColBandSize w:val="1"/>
      <w:tblBorders>
        <w:top w:val="single" w:sz="8" w:space="0" w:color="452567" w:themeColor="accent4"/>
        <w:bottom w:val="single" w:sz="8" w:space="0" w:color="452567" w:themeColor="accent4"/>
      </w:tblBorders>
    </w:tblPr>
    <w:tblStylePr w:type="fir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la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customStyle="1" w:styleId="10BBoxedBodyText">
    <w:name w:val="10B Boxed Body Text"/>
    <w:basedOn w:val="Normal"/>
    <w:link w:val="10BBoxedBodyTextChar"/>
    <w:qFormat/>
    <w:rsid w:val="003F7C69"/>
    <w:pPr>
      <w:spacing w:after="120"/>
    </w:pPr>
    <w:rPr>
      <w:color w:val="FFFFFF" w:themeColor="background1"/>
      <w:sz w:val="24"/>
    </w:rPr>
  </w:style>
  <w:style w:type="paragraph" w:customStyle="1" w:styleId="10CBoxedBullets1stlevel">
    <w:name w:val="10C Boxed Bullets (1st level)"/>
    <w:basedOn w:val="ListParagraph"/>
    <w:link w:val="10CBoxedBullets1stlevelChar"/>
    <w:qFormat/>
    <w:rsid w:val="003F7C69"/>
    <w:pPr>
      <w:numPr>
        <w:ilvl w:val="1"/>
        <w:numId w:val="3"/>
      </w:numPr>
      <w:spacing w:after="120"/>
      <w:contextualSpacing w:val="0"/>
    </w:pPr>
    <w:rPr>
      <w:color w:val="FFFFFF" w:themeColor="background1"/>
      <w:sz w:val="24"/>
    </w:rPr>
  </w:style>
  <w:style w:type="character" w:customStyle="1" w:styleId="10BBoxedBodyTextChar">
    <w:name w:val="10B Boxed Body Text Char"/>
    <w:basedOn w:val="DefaultParagraphFont"/>
    <w:link w:val="10BBoxedBodyText"/>
    <w:rsid w:val="003F7C69"/>
    <w:rPr>
      <w:rFonts w:ascii="Barlow" w:hAnsi="Barlow"/>
      <w:color w:val="FFFFFF" w:themeColor="background1"/>
      <w:sz w:val="24"/>
    </w:rPr>
  </w:style>
  <w:style w:type="paragraph" w:customStyle="1" w:styleId="10DBoxedBullets2ndlevel">
    <w:name w:val="10D Boxed Bullets (2nd level)"/>
    <w:basedOn w:val="Normal"/>
    <w:link w:val="10DBoxedBullets2ndlevelChar"/>
    <w:qFormat/>
    <w:rsid w:val="003F7C69"/>
    <w:pPr>
      <w:numPr>
        <w:ilvl w:val="2"/>
        <w:numId w:val="3"/>
      </w:numPr>
      <w:spacing w:after="120"/>
    </w:pPr>
    <w:rPr>
      <w:color w:val="FFFFFF" w:themeColor="background1"/>
      <w:sz w:val="24"/>
    </w:rPr>
  </w:style>
  <w:style w:type="character" w:customStyle="1" w:styleId="10CBoxedBullets1stlevelChar">
    <w:name w:val="10C Boxed Bullets (1st level) Char"/>
    <w:basedOn w:val="ListParagraphChar"/>
    <w:link w:val="10CBoxedBullets1stlevel"/>
    <w:rsid w:val="003F7C69"/>
    <w:rPr>
      <w:rFonts w:ascii="Barlow" w:hAnsi="Barlow"/>
      <w:color w:val="FFFFFF" w:themeColor="background1"/>
      <w:sz w:val="24"/>
    </w:rPr>
  </w:style>
  <w:style w:type="paragraph" w:customStyle="1" w:styleId="10EBoxedNumbers1stlevel">
    <w:name w:val="10E Boxed Numbers (1st level)"/>
    <w:basedOn w:val="ListParagraph"/>
    <w:link w:val="10EBoxedNumbers1stlevelChar"/>
    <w:qFormat/>
    <w:rsid w:val="003F7C69"/>
    <w:pPr>
      <w:numPr>
        <w:numId w:val="4"/>
      </w:numPr>
      <w:spacing w:after="120"/>
      <w:contextualSpacing w:val="0"/>
    </w:pPr>
    <w:rPr>
      <w:color w:val="FFFFFF" w:themeColor="background1"/>
      <w:sz w:val="24"/>
    </w:rPr>
  </w:style>
  <w:style w:type="character" w:customStyle="1" w:styleId="10DBoxedBullets2ndlevelChar">
    <w:name w:val="10D Boxed Bullets (2nd level) Char"/>
    <w:basedOn w:val="DefaultParagraphFont"/>
    <w:link w:val="10DBoxedBullets2ndlevel"/>
    <w:rsid w:val="003F7C69"/>
    <w:rPr>
      <w:rFonts w:ascii="Barlow" w:hAnsi="Barlow"/>
      <w:color w:val="FFFFFF" w:themeColor="background1"/>
      <w:sz w:val="24"/>
    </w:rPr>
  </w:style>
  <w:style w:type="paragraph" w:customStyle="1" w:styleId="10FBoxedNumbers2ndlevel">
    <w:name w:val="10F Boxed Numbers (2nd level)"/>
    <w:basedOn w:val="Normal"/>
    <w:link w:val="10FBoxedNumbers2ndlevelChar"/>
    <w:qFormat/>
    <w:rsid w:val="003F7C69"/>
    <w:pPr>
      <w:numPr>
        <w:numId w:val="5"/>
      </w:numPr>
      <w:spacing w:after="120"/>
    </w:pPr>
    <w:rPr>
      <w:color w:val="FFFFFF" w:themeColor="background1"/>
      <w:sz w:val="24"/>
    </w:rPr>
  </w:style>
  <w:style w:type="character" w:customStyle="1" w:styleId="10EBoxedNumbers1stlevelChar">
    <w:name w:val="10E Boxed Numbers (1st level) Char"/>
    <w:basedOn w:val="ListParagraphChar"/>
    <w:link w:val="10EBoxedNumbers1stlevel"/>
    <w:rsid w:val="003F7C69"/>
    <w:rPr>
      <w:rFonts w:ascii="Barlow" w:hAnsi="Barlow"/>
      <w:color w:val="FFFFFF" w:themeColor="background1"/>
      <w:sz w:val="24"/>
    </w:rPr>
  </w:style>
  <w:style w:type="character" w:customStyle="1" w:styleId="10FBoxedNumbers2ndlevelChar">
    <w:name w:val="10F Boxed Numbers (2nd level) Char"/>
    <w:basedOn w:val="DefaultParagraphFont"/>
    <w:link w:val="10FBoxedNumbers2ndlevel"/>
    <w:rsid w:val="003F7C69"/>
    <w:rPr>
      <w:rFonts w:ascii="Barlow" w:hAnsi="Barlow"/>
      <w:color w:val="FFFFFF" w:themeColor="background1"/>
      <w:sz w:val="24"/>
    </w:rPr>
  </w:style>
  <w:style w:type="paragraph" w:customStyle="1" w:styleId="01BMainHeadingNumberedTOC">
    <w:name w:val="01B Main Heading Numbered (TOC)"/>
    <w:basedOn w:val="Heading2"/>
    <w:next w:val="04ABodyText"/>
    <w:link w:val="01BMainHeadingNumberedTOCChar"/>
    <w:qFormat/>
    <w:rsid w:val="00972FB6"/>
    <w:pPr>
      <w:numPr>
        <w:numId w:val="6"/>
      </w:numPr>
      <w:ind w:left="567"/>
    </w:pPr>
  </w:style>
  <w:style w:type="character" w:customStyle="1" w:styleId="01BMainHeadingNumberedTOCChar">
    <w:name w:val="01B Main Heading Numbered (TOC) Char"/>
    <w:basedOn w:val="Heading1Char"/>
    <w:link w:val="01BMainHeadingNumberedTOC"/>
    <w:rsid w:val="00972FB6"/>
    <w:rPr>
      <w:rFonts w:ascii="Barlow Semi Condensed ExtraBold" w:hAnsi="Barlow Semi Condensed ExtraBold"/>
      <w:b w:val="0"/>
      <w:color w:val="121B5A" w:themeColor="accent1"/>
      <w:sz w:val="56"/>
      <w:szCs w:val="48"/>
    </w:rPr>
  </w:style>
  <w:style w:type="paragraph" w:customStyle="1" w:styleId="07BImageCaptionNumbered">
    <w:name w:val="07B Image Caption Numbered"/>
    <w:basedOn w:val="07AImageCaption"/>
    <w:next w:val="04ABodyText"/>
    <w:link w:val="07BImageCaptionNumberedChar"/>
    <w:qFormat/>
    <w:rsid w:val="00C06B9D"/>
    <w:pPr>
      <w:numPr>
        <w:ilvl w:val="3"/>
        <w:numId w:val="6"/>
      </w:numPr>
      <w:ind w:left="0" w:firstLine="0"/>
    </w:pPr>
  </w:style>
  <w:style w:type="paragraph" w:customStyle="1" w:styleId="07DTableCaptionNumbered">
    <w:name w:val="07D Table Caption Numbered"/>
    <w:basedOn w:val="07AImageCaption"/>
    <w:next w:val="04ABodyText"/>
    <w:link w:val="07DTableCaptionNumberedChar"/>
    <w:qFormat/>
    <w:rsid w:val="00C06B9D"/>
    <w:pPr>
      <w:numPr>
        <w:ilvl w:val="4"/>
        <w:numId w:val="6"/>
      </w:numPr>
      <w:ind w:left="0" w:firstLine="0"/>
    </w:pPr>
  </w:style>
  <w:style w:type="character" w:customStyle="1" w:styleId="07BImageCaptionNumberedChar">
    <w:name w:val="07B Image Caption Numbered Char"/>
    <w:basedOn w:val="07AImageCaptionChar"/>
    <w:link w:val="07BImageCaptionNumbered"/>
    <w:rsid w:val="00C06B9D"/>
    <w:rPr>
      <w:rFonts w:ascii="Barlow Semi Condensed SemiBold" w:hAnsi="Barlow Semi Condensed SemiBold"/>
      <w:sz w:val="24"/>
      <w:szCs w:val="48"/>
    </w:rPr>
  </w:style>
  <w:style w:type="character" w:customStyle="1" w:styleId="07DTableCaptionNumberedChar">
    <w:name w:val="07D Table Caption Numbered Char"/>
    <w:basedOn w:val="07CTableCaptionChar"/>
    <w:link w:val="07DTableCaptionNumbered"/>
    <w:rsid w:val="00C06B9D"/>
    <w:rPr>
      <w:rFonts w:ascii="Barlow Semi Condensed SemiBold" w:hAnsi="Barlow Semi Condensed SemiBold"/>
      <w:sz w:val="24"/>
      <w:szCs w:val="48"/>
    </w:rPr>
  </w:style>
  <w:style w:type="paragraph" w:customStyle="1" w:styleId="09ABoxedHighlightedTextHeading">
    <w:name w:val="09A Boxed Highlighted Text Heading"/>
    <w:basedOn w:val="09BBoxedHighlightText"/>
    <w:next w:val="09BBoxedHighlightText"/>
    <w:link w:val="09ABoxedHighlightedTextHeadingChar"/>
    <w:qFormat/>
    <w:rsid w:val="00923E22"/>
    <w:pPr>
      <w:keepNext/>
      <w:keepLines/>
      <w:outlineLvl w:val="2"/>
    </w:pPr>
    <w:rPr>
      <w:b/>
      <w:szCs w:val="24"/>
      <w:bdr w:val="single" w:sz="12" w:space="0" w:color="121B5A" w:themeColor="accent1"/>
    </w:rPr>
  </w:style>
  <w:style w:type="paragraph" w:customStyle="1" w:styleId="10ABoxedTextHeading">
    <w:name w:val="10A Boxed Text Heading"/>
    <w:basedOn w:val="Normal"/>
    <w:next w:val="10BBoxedBodyText"/>
    <w:link w:val="10ABoxedTextHeadingChar"/>
    <w:qFormat/>
    <w:rsid w:val="00923E22"/>
    <w:pPr>
      <w:keepNext/>
      <w:keepLines/>
      <w:spacing w:after="240"/>
      <w:outlineLvl w:val="2"/>
    </w:pPr>
    <w:rPr>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923E22"/>
    <w:rPr>
      <w:rFonts w:ascii="Barlow" w:hAnsi="Barlow"/>
      <w:b/>
      <w:color w:val="FFFFFF" w:themeColor="background1"/>
      <w:sz w:val="24"/>
      <w:szCs w:val="24"/>
      <w:bdr w:val="single" w:sz="12" w:space="0" w:color="121B5A" w:themeColor="accent1"/>
      <w:shd w:val="clear" w:color="auto" w:fill="121B5A" w:themeFill="accent1"/>
    </w:rPr>
  </w:style>
  <w:style w:type="paragraph" w:customStyle="1" w:styleId="02BSubheadingNumbered1stlevelTOC">
    <w:name w:val="02B Subheading Numbered (1st level) (TOC)"/>
    <w:basedOn w:val="Heading3"/>
    <w:next w:val="04ABodyText"/>
    <w:link w:val="02BSubheadingNumbered1stlevelTOCChar"/>
    <w:qFormat/>
    <w:rsid w:val="00923E22"/>
    <w:pPr>
      <w:numPr>
        <w:ilvl w:val="1"/>
        <w:numId w:val="6"/>
      </w:numPr>
    </w:pPr>
  </w:style>
  <w:style w:type="character" w:customStyle="1" w:styleId="10ABoxedTextHeadingChar">
    <w:name w:val="10A Boxed Text Heading Char"/>
    <w:basedOn w:val="DefaultParagraphFont"/>
    <w:link w:val="10ABoxedTextHeading"/>
    <w:rsid w:val="00923E22"/>
    <w:rPr>
      <w:rFonts w:ascii="Barlow" w:hAnsi="Barlow"/>
      <w:b/>
      <w:color w:val="FFFFFF" w:themeColor="background1"/>
      <w:sz w:val="24"/>
    </w:rPr>
  </w:style>
  <w:style w:type="paragraph" w:customStyle="1" w:styleId="03BSubheadingNumbered2ndlevelTOC">
    <w:name w:val="03B Subheading Numbered (2nd level) (TOC)"/>
    <w:basedOn w:val="Heading3"/>
    <w:next w:val="04ABodyText"/>
    <w:link w:val="03BSubheadingNumbered2ndlevelTOCChar"/>
    <w:qFormat/>
    <w:rsid w:val="004050DF"/>
    <w:pPr>
      <w:numPr>
        <w:ilvl w:val="2"/>
        <w:numId w:val="6"/>
      </w:numPr>
      <w:outlineLvl w:val="3"/>
    </w:pPr>
  </w:style>
  <w:style w:type="character" w:customStyle="1" w:styleId="02BSubheadingNumbered1stlevelTOCChar">
    <w:name w:val="02B Subheading Numbered (1st level) (TOC) Char"/>
    <w:basedOn w:val="DefaultParagraphFont"/>
    <w:link w:val="02BSubheadingNumbered1stlevelTOC"/>
    <w:rsid w:val="00923E22"/>
    <w:rPr>
      <w:rFonts w:ascii="Barlow Semi Condensed SemiBold" w:hAnsi="Barlow Semi Condensed SemiBold"/>
      <w:color w:val="121B5A" w:themeColor="accent1"/>
      <w:sz w:val="28"/>
    </w:rPr>
  </w:style>
  <w:style w:type="character" w:customStyle="1" w:styleId="03BSubheadingNumbered2ndlevelTOCChar">
    <w:name w:val="03B Subheading Numbered (2nd level) (TOC) Char"/>
    <w:basedOn w:val="DefaultParagraphFont"/>
    <w:link w:val="03BSubheadingNumbered2ndlevelTOC"/>
    <w:rsid w:val="004050DF"/>
    <w:rPr>
      <w:rFonts w:ascii="Barlow Semi Condensed SemiBold" w:hAnsi="Barlow Semi Condensed SemiBold"/>
      <w:color w:val="121B5A" w:themeColor="accent1"/>
      <w:sz w:val="28"/>
    </w:rPr>
  </w:style>
  <w:style w:type="character" w:customStyle="1" w:styleId="Heading6Char">
    <w:name w:val="Heading 6 Char"/>
    <w:aliases w:val="03C Subheading (2nd level) (NON-TOC) Char"/>
    <w:basedOn w:val="DefaultParagraphFont"/>
    <w:link w:val="Heading6"/>
    <w:rsid w:val="00923E22"/>
    <w:rPr>
      <w:rFonts w:ascii="Barlow Semi Condensed SemiBold" w:hAnsi="Barlow Semi Condensed SemiBold"/>
      <w:bCs/>
      <w:color w:val="121B5A" w:themeColor="accent1"/>
      <w:sz w:val="24"/>
      <w:szCs w:val="48"/>
    </w:rPr>
  </w:style>
  <w:style w:type="paragraph" w:customStyle="1" w:styleId="Standardsandaccreditations">
    <w:name w:val="Standards and accreditations"/>
    <w:basedOn w:val="Normal"/>
    <w:rsid w:val="00923E22"/>
    <w:pPr>
      <w:spacing w:before="60" w:after="60" w:line="288" w:lineRule="auto"/>
      <w:outlineLvl w:val="1"/>
    </w:pPr>
    <w:rPr>
      <w:rFonts w:cs="Times New Roman"/>
      <w:b/>
      <w:bCs/>
      <w:color w:val="103C50" w:themeColor="background2"/>
      <w:sz w:val="24"/>
    </w:rPr>
  </w:style>
  <w:style w:type="paragraph" w:customStyle="1" w:styleId="Documenttitle">
    <w:name w:val="Document title"/>
    <w:basedOn w:val="Normal"/>
    <w:next w:val="Documentsubtitleanddate"/>
    <w:link w:val="DocumenttitleChar"/>
    <w:rsid w:val="00923E22"/>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23E22"/>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23E22"/>
    <w:rPr>
      <w:rFonts w:ascii="Arial Black" w:hAnsi="Arial Black"/>
      <w:color w:val="FFFFFF" w:themeColor="background1"/>
      <w:sz w:val="96"/>
      <w:szCs w:val="108"/>
    </w:rPr>
  </w:style>
  <w:style w:type="paragraph" w:customStyle="1" w:styleId="Documentauthors">
    <w:name w:val="Document authors"/>
    <w:basedOn w:val="Normal"/>
    <w:link w:val="DocumentauthorsChar"/>
    <w:rsid w:val="00923E22"/>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23E22"/>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923E22"/>
    <w:pPr>
      <w:pageBreakBefore/>
      <w:spacing w:after="120"/>
      <w:outlineLvl w:val="0"/>
    </w:pPr>
    <w:rPr>
      <w:rFonts w:ascii="Arial Black" w:hAnsi="Arial Black" w:cs="Segoe UI"/>
      <w:b/>
      <w:color w:val="103C50" w:themeColor="background2"/>
      <w:sz w:val="48"/>
      <w:szCs w:val="48"/>
    </w:rPr>
  </w:style>
  <w:style w:type="character" w:customStyle="1" w:styleId="DocumentauthorsChar">
    <w:name w:val="Document authors Char"/>
    <w:basedOn w:val="DefaultParagraphFont"/>
    <w:link w:val="Documentauthors"/>
    <w:rsid w:val="00923E22"/>
    <w:rPr>
      <w:rFonts w:ascii="Barlow" w:hAnsi="Barlow"/>
      <w:b/>
      <w:color w:val="FFFFFF" w:themeColor="background1"/>
      <w:sz w:val="24"/>
      <w:szCs w:val="108"/>
    </w:rPr>
  </w:style>
  <w:style w:type="character" w:customStyle="1" w:styleId="01CMainHeadingNON-TOCChar">
    <w:name w:val="01C Main Heading (NON-TOC) Char"/>
    <w:basedOn w:val="DefaultParagraphFont"/>
    <w:link w:val="01CMainHeadingNON-TOC"/>
    <w:rsid w:val="00923E22"/>
    <w:rPr>
      <w:rFonts w:ascii="Arial Black" w:hAnsi="Arial Black" w:cs="Segoe UI"/>
      <w:b/>
      <w:color w:val="103C50"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901C59"/>
    <w:pPr>
      <w:contextualSpacing/>
    </w:pPr>
  </w:style>
  <w:style w:type="paragraph" w:customStyle="1" w:styleId="06CNumberedListwithoutspacing1stlevel">
    <w:name w:val="06C Numbered List without spacing (1st level)"/>
    <w:basedOn w:val="06ANumberedList1stlevel"/>
    <w:link w:val="06CNumberedListwithoutspacing1stlevelChar"/>
    <w:qFormat/>
    <w:rsid w:val="007F50AA"/>
    <w:pPr>
      <w:numPr>
        <w:ilvl w:val="6"/>
      </w:numPr>
      <w:contextualSpacing/>
    </w:pPr>
  </w:style>
  <w:style w:type="character" w:customStyle="1" w:styleId="05CBulletswithoutspacing1stlevelChar">
    <w:name w:val="05C Bullets without spacing (1st level) Char"/>
    <w:basedOn w:val="05ABullets1stlevelChar"/>
    <w:link w:val="05CBulletswithoutspacing1stlevel"/>
    <w:rsid w:val="00901C59"/>
    <w:rPr>
      <w:rFonts w:ascii="Barlow" w:hAnsi="Barlow"/>
      <w:sz w:val="24"/>
    </w:rPr>
  </w:style>
  <w:style w:type="character" w:customStyle="1" w:styleId="06CNumberedListwithoutspacing1stlevelChar">
    <w:name w:val="06C Numbered List without spacing (1st level) Char"/>
    <w:basedOn w:val="06ANumberedList1stlevelChar"/>
    <w:link w:val="06CNumberedListwithoutspacing1stlevel"/>
    <w:rsid w:val="007F50AA"/>
    <w:rPr>
      <w:rFonts w:ascii="Barlow" w:hAnsi="Barlow"/>
      <w:sz w:val="24"/>
    </w:rPr>
  </w:style>
  <w:style w:type="paragraph" w:customStyle="1" w:styleId="FooterBES">
    <w:name w:val="FooterBES"/>
    <w:basedOn w:val="Normal"/>
    <w:rsid w:val="00923E2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650FA9"/>
    <w:pPr>
      <w:spacing w:before="0" w:after="0" w:line="240" w:lineRule="auto"/>
    </w:pPr>
  </w:style>
  <w:style w:type="paragraph" w:customStyle="1" w:styleId="07FChartBaseSourceoptional">
    <w:name w:val="07F Chart Base &amp; Source (optional)"/>
    <w:basedOn w:val="04ABodyText"/>
    <w:next w:val="04ABodyText"/>
    <w:link w:val="07FChartBaseSourceoptionalChar"/>
    <w:qFormat/>
    <w:rsid w:val="002D62DD"/>
    <w:pPr>
      <w:spacing w:before="0" w:line="240" w:lineRule="auto"/>
      <w:ind w:right="2268"/>
      <w:contextualSpacing/>
    </w:pPr>
    <w:rPr>
      <w:sz w:val="18"/>
    </w:rPr>
  </w:style>
  <w:style w:type="character" w:customStyle="1" w:styleId="07EChartquestionwordingoptionalChar">
    <w:name w:val="07E Chart question wording (optional) Char"/>
    <w:basedOn w:val="04ABodyTextChar"/>
    <w:link w:val="07EChartquestionwordingoptional"/>
    <w:rsid w:val="00650FA9"/>
    <w:rPr>
      <w:rFonts w:ascii="Barlow" w:hAnsi="Barlow"/>
      <w:sz w:val="24"/>
    </w:rPr>
  </w:style>
  <w:style w:type="character" w:customStyle="1" w:styleId="07FChartBaseSourceoptionalChar">
    <w:name w:val="07F Chart Base &amp; Source (optional) Char"/>
    <w:basedOn w:val="04ABodyTextChar"/>
    <w:link w:val="07FChartBaseSourceoptional"/>
    <w:rsid w:val="002D62DD"/>
    <w:rPr>
      <w:rFonts w:ascii="Barlow" w:hAnsi="Barlow"/>
      <w:sz w:val="18"/>
    </w:rPr>
  </w:style>
  <w:style w:type="character" w:styleId="UnresolvedMention">
    <w:name w:val="Unresolved Mention"/>
    <w:basedOn w:val="DefaultParagraphFont"/>
    <w:uiPriority w:val="99"/>
    <w:semiHidden/>
    <w:unhideWhenUsed/>
    <w:rsid w:val="00923E22"/>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923E22"/>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7F50AA"/>
    <w:pPr>
      <w:contextualSpacing/>
    </w:pPr>
  </w:style>
  <w:style w:type="character" w:customStyle="1" w:styleId="05DBulletswithoutspacing2ndlevelChar">
    <w:name w:val="05D Bullets without spacing (2nd level) Char"/>
    <w:basedOn w:val="05BBullets2ndlevelChar"/>
    <w:link w:val="05DBulletswithoutspacing2ndlevel"/>
    <w:rsid w:val="00923E22"/>
    <w:rPr>
      <w:rFonts w:ascii="Barlow" w:hAnsi="Barlow"/>
      <w:sz w:val="24"/>
    </w:rPr>
  </w:style>
  <w:style w:type="character" w:customStyle="1" w:styleId="06DNumberedListwithoutspacing2ndlevelChar">
    <w:name w:val="06D Numbered List without spacing (2nd level) Char"/>
    <w:basedOn w:val="06BNumberedList2ndlevelChar"/>
    <w:link w:val="06DNumberedListwithoutspacing2ndlevel"/>
    <w:rsid w:val="007F50AA"/>
    <w:rPr>
      <w:rFonts w:ascii="Barlow" w:hAnsi="Barlow"/>
      <w:sz w:val="24"/>
    </w:rPr>
  </w:style>
  <w:style w:type="paragraph" w:customStyle="1" w:styleId="ChapterNumber">
    <w:name w:val="Chapter Number"/>
    <w:basedOn w:val="Documenttitle"/>
    <w:link w:val="ChapterNumberChar"/>
    <w:rsid w:val="00923E22"/>
    <w:rPr>
      <w:sz w:val="200"/>
      <w:szCs w:val="200"/>
    </w:rPr>
  </w:style>
  <w:style w:type="character" w:customStyle="1" w:styleId="ChapterNumberChar">
    <w:name w:val="Chapter Number Char"/>
    <w:basedOn w:val="DocumenttitleChar"/>
    <w:link w:val="ChapterNumber"/>
    <w:rsid w:val="00923E22"/>
    <w:rPr>
      <w:rFonts w:ascii="Arial Black" w:hAnsi="Arial Black"/>
      <w:color w:val="FFFFFF" w:themeColor="background1"/>
      <w:sz w:val="200"/>
      <w:szCs w:val="200"/>
    </w:rPr>
  </w:style>
  <w:style w:type="paragraph" w:styleId="TOC9">
    <w:name w:val="toc 9"/>
    <w:basedOn w:val="Normal"/>
    <w:next w:val="Normal"/>
    <w:autoRedefine/>
    <w:uiPriority w:val="39"/>
    <w:unhideWhenUsed/>
    <w:rsid w:val="00923E22"/>
    <w:pPr>
      <w:spacing w:after="100"/>
      <w:ind w:left="1600"/>
    </w:pPr>
  </w:style>
  <w:style w:type="paragraph" w:styleId="TOCHeading">
    <w:name w:val="TOC Heading"/>
    <w:basedOn w:val="Heading1"/>
    <w:next w:val="Normal"/>
    <w:uiPriority w:val="39"/>
    <w:unhideWhenUsed/>
    <w:qFormat/>
    <w:rsid w:val="003F7C69"/>
    <w:pPr>
      <w:keepLines/>
      <w:pageBreakBefore w:val="0"/>
      <w:spacing w:before="240" w:after="0" w:line="259" w:lineRule="auto"/>
      <w:outlineLvl w:val="9"/>
    </w:pPr>
    <w:rPr>
      <w:rFonts w:ascii="Barlow" w:eastAsiaTheme="majorEastAsia" w:hAnsi="Barlow" w:cstheme="majorBidi"/>
      <w:b w:val="0"/>
      <w:color w:val="0D1443" w:themeColor="accent1" w:themeShade="BF"/>
      <w:sz w:val="24"/>
      <w:szCs w:val="32"/>
      <w:lang w:val="en-US" w:eastAsia="en-US"/>
    </w:rPr>
  </w:style>
  <w:style w:type="paragraph" w:styleId="Caption">
    <w:name w:val="caption"/>
    <w:basedOn w:val="Normal"/>
    <w:next w:val="Normal"/>
    <w:unhideWhenUsed/>
    <w:qFormat/>
    <w:rsid w:val="005E2F58"/>
    <w:pPr>
      <w:spacing w:before="240" w:after="120"/>
      <w:ind w:right="2268"/>
    </w:pPr>
    <w:rPr>
      <w:b/>
      <w:iCs/>
      <w:sz w:val="24"/>
      <w:szCs w:val="18"/>
    </w:rPr>
  </w:style>
  <w:style w:type="character" w:customStyle="1" w:styleId="Heading5Char">
    <w:name w:val="Heading 5 Char"/>
    <w:aliases w:val="02C Subheading (1st level) (NON-TOC) Char"/>
    <w:basedOn w:val="DefaultParagraphFont"/>
    <w:link w:val="Heading5"/>
    <w:rsid w:val="004050DF"/>
    <w:rPr>
      <w:rFonts w:ascii="Barlow Semi Condensed SemiBold" w:hAnsi="Barlow Semi Condensed SemiBold"/>
      <w:color w:val="121B5A" w:themeColor="accent1"/>
      <w:sz w:val="28"/>
      <w:szCs w:val="48"/>
    </w:rPr>
  </w:style>
  <w:style w:type="paragraph" w:customStyle="1" w:styleId="StyleArialBlack24ptBackground2After6pt">
    <w:name w:val="Style Arial Black 24 pt Background 2 After:  6 pt"/>
    <w:basedOn w:val="Normal"/>
    <w:rsid w:val="00923E22"/>
    <w:pPr>
      <w:spacing w:after="120"/>
    </w:pPr>
    <w:rPr>
      <w:rFonts w:ascii="Barlow Semi Condensed ExtraBold" w:hAnsi="Barlow Semi Condensed ExtraBold" w:cs="Times New Roman"/>
      <w:color w:val="103C50" w:themeColor="background2"/>
      <w:sz w:val="48"/>
    </w:rPr>
  </w:style>
  <w:style w:type="paragraph" w:customStyle="1" w:styleId="QCODE">
    <w:name w:val="QCODE"/>
    <w:basedOn w:val="Normal"/>
    <w:link w:val="QCODEChar"/>
    <w:qFormat/>
    <w:rsid w:val="00AA3465"/>
    <w:pPr>
      <w:spacing w:before="120" w:after="240" w:line="288" w:lineRule="auto"/>
    </w:pPr>
    <w:rPr>
      <w:rFonts w:ascii="Arial" w:hAnsi="Arial"/>
      <w:b/>
      <w:bCs/>
      <w:caps/>
      <w:color w:val="84329B"/>
      <w:sz w:val="22"/>
      <w:szCs w:val="22"/>
    </w:rPr>
  </w:style>
  <w:style w:type="character" w:customStyle="1" w:styleId="QCODEChar">
    <w:name w:val="QCODE Char"/>
    <w:basedOn w:val="DefaultParagraphFont"/>
    <w:link w:val="QCODE"/>
    <w:rsid w:val="00AA3465"/>
    <w:rPr>
      <w:b/>
      <w:bCs/>
      <w:caps/>
      <w:color w:val="84329B"/>
      <w:sz w:val="22"/>
      <w:szCs w:val="22"/>
    </w:rPr>
  </w:style>
  <w:style w:type="table" w:styleId="GridTable5Dark-Accent1">
    <w:name w:val="Grid Table 5 Dark Accent 1"/>
    <w:basedOn w:val="TableNormal"/>
    <w:uiPriority w:val="50"/>
    <w:rsid w:val="00C360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C2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1B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1B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1B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1B5A" w:themeFill="accent1"/>
      </w:tcPr>
    </w:tblStylePr>
    <w:tblStylePr w:type="band1Vert">
      <w:tblPr/>
      <w:tcPr>
        <w:shd w:val="clear" w:color="auto" w:fill="7885E4" w:themeFill="accent1" w:themeFillTint="66"/>
      </w:tcPr>
    </w:tblStylePr>
    <w:tblStylePr w:type="band1Horz">
      <w:tblPr/>
      <w:tcPr>
        <w:shd w:val="clear" w:color="auto" w:fill="7885E4" w:themeFill="accent1" w:themeFillTint="66"/>
      </w:tcPr>
    </w:tblStylePr>
  </w:style>
  <w:style w:type="character" w:customStyle="1" w:styleId="cf01">
    <w:name w:val="cf01"/>
    <w:basedOn w:val="DefaultParagraphFont"/>
    <w:rsid w:val="00C360A0"/>
    <w:rPr>
      <w:rFonts w:ascii="Segoe UI" w:hAnsi="Segoe UI" w:cs="Segoe UI" w:hint="default"/>
      <w:sz w:val="18"/>
      <w:szCs w:val="18"/>
    </w:rPr>
  </w:style>
  <w:style w:type="table" w:styleId="GridTable4-Accent1">
    <w:name w:val="Grid Table 4 Accent 1"/>
    <w:basedOn w:val="TableNormal"/>
    <w:uiPriority w:val="49"/>
    <w:rsid w:val="007C75D0"/>
    <w:tblPr>
      <w:tblStyleRowBandSize w:val="1"/>
      <w:tblStyleColBandSize w:val="1"/>
      <w:tblBorders>
        <w:top w:val="single" w:sz="4" w:space="0" w:color="3549D6" w:themeColor="accent1" w:themeTint="99"/>
        <w:left w:val="single" w:sz="4" w:space="0" w:color="3549D6" w:themeColor="accent1" w:themeTint="99"/>
        <w:bottom w:val="single" w:sz="4" w:space="0" w:color="3549D6" w:themeColor="accent1" w:themeTint="99"/>
        <w:right w:val="single" w:sz="4" w:space="0" w:color="3549D6" w:themeColor="accent1" w:themeTint="99"/>
        <w:insideH w:val="single" w:sz="4" w:space="0" w:color="3549D6" w:themeColor="accent1" w:themeTint="99"/>
        <w:insideV w:val="single" w:sz="4" w:space="0" w:color="3549D6" w:themeColor="accent1" w:themeTint="99"/>
      </w:tblBorders>
    </w:tblPr>
    <w:tblStylePr w:type="firstRow">
      <w:rPr>
        <w:b/>
        <w:bCs/>
        <w:color w:val="FFFFFF" w:themeColor="background1"/>
      </w:rPr>
      <w:tblPr/>
      <w:tcPr>
        <w:tcBorders>
          <w:top w:val="single" w:sz="4" w:space="0" w:color="121B5A" w:themeColor="accent1"/>
          <w:left w:val="single" w:sz="4" w:space="0" w:color="121B5A" w:themeColor="accent1"/>
          <w:bottom w:val="single" w:sz="4" w:space="0" w:color="121B5A" w:themeColor="accent1"/>
          <w:right w:val="single" w:sz="4" w:space="0" w:color="121B5A" w:themeColor="accent1"/>
          <w:insideH w:val="nil"/>
          <w:insideV w:val="nil"/>
        </w:tcBorders>
        <w:shd w:val="clear" w:color="auto" w:fill="121B5A" w:themeFill="accent1"/>
      </w:tcPr>
    </w:tblStylePr>
    <w:tblStylePr w:type="lastRow">
      <w:rPr>
        <w:b/>
        <w:bCs/>
      </w:rPr>
      <w:tblPr/>
      <w:tcPr>
        <w:tcBorders>
          <w:top w:val="double" w:sz="4" w:space="0" w:color="121B5A" w:themeColor="accent1"/>
        </w:tcBorders>
      </w:tcPr>
    </w:tblStylePr>
    <w:tblStylePr w:type="firstCol">
      <w:rPr>
        <w:b/>
        <w:bCs/>
      </w:rPr>
    </w:tblStylePr>
    <w:tblStylePr w:type="lastCol">
      <w:rPr>
        <w:b/>
        <w:bCs/>
      </w:rPr>
    </w:tblStylePr>
    <w:tblStylePr w:type="band1Vert">
      <w:tblPr/>
      <w:tcPr>
        <w:shd w:val="clear" w:color="auto" w:fill="BBC2F1" w:themeFill="accent1" w:themeFillTint="33"/>
      </w:tcPr>
    </w:tblStylePr>
    <w:tblStylePr w:type="band1Horz">
      <w:tblPr/>
      <w:tcPr>
        <w:shd w:val="clear" w:color="auto" w:fill="BBC2F1" w:themeFill="accent1" w:themeFillTint="33"/>
      </w:tcPr>
    </w:tblStylePr>
  </w:style>
  <w:style w:type="character" w:styleId="Mention">
    <w:name w:val="Mention"/>
    <w:basedOn w:val="DefaultParagraphFont"/>
    <w:uiPriority w:val="99"/>
    <w:unhideWhenUsed/>
    <w:rsid w:val="00BD0085"/>
    <w:rPr>
      <w:color w:val="2B579A"/>
      <w:shd w:val="clear" w:color="auto" w:fill="E1DFDD"/>
    </w:rPr>
  </w:style>
  <w:style w:type="paragraph" w:customStyle="1" w:styleId="pf0">
    <w:name w:val="pf0"/>
    <w:basedOn w:val="Normal"/>
    <w:rsid w:val="0086782E"/>
    <w:pPr>
      <w:spacing w:before="100" w:beforeAutospacing="1" w:after="100" w:afterAutospacing="1"/>
    </w:pPr>
    <w:rPr>
      <w:rFonts w:ascii="Times New Roman" w:hAnsi="Times New Roman" w:cs="Times New Roman"/>
      <w:color w:val="auto"/>
      <w:sz w:val="24"/>
      <w:szCs w:val="24"/>
    </w:rPr>
  </w:style>
  <w:style w:type="paragraph" w:customStyle="1" w:styleId="Section">
    <w:name w:val="Section"/>
    <w:basedOn w:val="Normal"/>
    <w:link w:val="SectionChar"/>
    <w:qFormat/>
    <w:rsid w:val="0086782E"/>
    <w:pPr>
      <w:spacing w:after="160" w:line="259" w:lineRule="auto"/>
    </w:pPr>
    <w:rPr>
      <w:rFonts w:ascii="Arial" w:hAnsi="Arial"/>
      <w:b/>
      <w:color w:val="2F469C"/>
      <w:sz w:val="22"/>
      <w:szCs w:val="22"/>
    </w:rPr>
  </w:style>
  <w:style w:type="character" w:customStyle="1" w:styleId="SectionChar">
    <w:name w:val="Section Char"/>
    <w:basedOn w:val="DefaultParagraphFont"/>
    <w:link w:val="Section"/>
    <w:rsid w:val="0086782E"/>
    <w:rPr>
      <w:b/>
      <w:color w:val="2F469C"/>
      <w:sz w:val="22"/>
      <w:szCs w:val="22"/>
    </w:rPr>
  </w:style>
  <w:style w:type="paragraph" w:customStyle="1" w:styleId="QSCRIPT">
    <w:name w:val="QSCRIPT"/>
    <w:basedOn w:val="Normal"/>
    <w:link w:val="QSCRIPTChar"/>
    <w:qFormat/>
    <w:rsid w:val="0086782E"/>
    <w:pPr>
      <w:spacing w:before="120" w:after="240" w:line="288" w:lineRule="auto"/>
    </w:pPr>
    <w:rPr>
      <w:rFonts w:ascii="Arial" w:hAnsi="Arial"/>
      <w:caps/>
      <w:color w:val="009D9C"/>
      <w:sz w:val="22"/>
      <w:szCs w:val="22"/>
    </w:rPr>
  </w:style>
  <w:style w:type="character" w:customStyle="1" w:styleId="QSCRIPTChar">
    <w:name w:val="QSCRIPT Char"/>
    <w:basedOn w:val="DefaultParagraphFont"/>
    <w:link w:val="QSCRIPT"/>
    <w:rsid w:val="0086782E"/>
    <w:rPr>
      <w:caps/>
      <w:color w:val="009D9C"/>
      <w:sz w:val="22"/>
      <w:szCs w:val="22"/>
    </w:rPr>
  </w:style>
  <w:style w:type="paragraph" w:customStyle="1" w:styleId="Default">
    <w:name w:val="Default"/>
    <w:rsid w:val="0086782E"/>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793912722">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388995081">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14445804">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hyperlink" Target="https://amhp.org.uk/our-work/integration/" TargetMode="External"/><Relationship Id="rId42" Type="http://schemas.openxmlformats.org/officeDocument/2006/relationships/image" Target="media/image27.png"/><Relationship Id="rId47" Type="http://schemas.openxmlformats.org/officeDocument/2006/relationships/hyperlink" Target="http://www.ipsos.com/en-u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www.ipsos.com/en-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hyperlink" Target="https://www.emro.who.int/health-topics/psychotropic-medications/introduction.html"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emf"/><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UK-PA-CMHMedicines@ipsos.com" TargetMode="External"/><Relationship Id="rId43" Type="http://schemas.openxmlformats.org/officeDocument/2006/relationships/image" Target="media/image28.jpeg"/><Relationship Id="rId48" Type="http://schemas.openxmlformats.org/officeDocument/2006/relationships/hyperlink" Target="http://twitter.com/IpsosUK"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emf"/><Relationship Id="rId46" Type="http://schemas.openxmlformats.org/officeDocument/2006/relationships/hyperlink" Target="http://twitter.com/IpsosUK" TargetMode="External"/><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nhs.uk/using-the-nhs/about-the-nhs/friends-and-family-test-fft/" TargetMode="External"/><Relationship Id="rId2" Type="http://schemas.openxmlformats.org/officeDocument/2006/relationships/hyperlink" Target="https://www.cqc.org.uk/publications/nottinghamshire-healthcare-nhsft-special-review" TargetMode="External"/><Relationship Id="rId1" Type="http://schemas.openxmlformats.org/officeDocument/2006/relationships/hyperlink" Target="https://www.cqc.org.uk/publications/major-report/state-care/2023-2024" TargetMode="External"/><Relationship Id="rId5" Type="http://schemas.openxmlformats.org/officeDocument/2006/relationships/hyperlink" Target="https://www.hee.nhs.uk/our-work/learning-disability/current-projects/oliver-mcgowan-mandatory-training-learning-disability-autism" TargetMode="External"/><Relationship Id="rId4" Type="http://schemas.openxmlformats.org/officeDocument/2006/relationships/hyperlink" Target="https://www.england.nhs.uk/wp-content/uploads/2019/09/community-mental-health-framework-for-adults-and-older-adult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Ipsos_Templates\Ipsos%20UK%20-%20Report%20Template%202025_v1.0.dotx" TargetMode="External"/></Relationships>
</file>

<file path=word/theme/theme1.xml><?xml version="1.0" encoding="utf-8"?>
<a:theme xmlns:a="http://schemas.openxmlformats.org/drawingml/2006/main" name="Office Theme">
  <a:themeElements>
    <a:clrScheme name="New Ipsos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_fonts_2024">
      <a:majorFont>
        <a:latin typeface="Barlow Semi Condensed ExtraBold"/>
        <a:ea typeface=""/>
        <a:cs typeface=""/>
      </a:majorFont>
      <a:minorFont>
        <a:latin typeface="Barl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8" ma:contentTypeDescription="Create a new document." ma:contentTypeScope="" ma:versionID="bbc6f57230494eda45366b72859e34bc">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7f587ae8b69233bf67f203899002b00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a46f7e-96a6-4430-b8e8-8898249e1dfd}"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Props1.xml><?xml version="1.0" encoding="utf-8"?>
<ds:datastoreItem xmlns:ds="http://schemas.openxmlformats.org/officeDocument/2006/customXml" ds:itemID="{0897FA0B-7996-4D8A-8FD3-91DE2BC72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customXml/itemProps3.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4.xml><?xml version="1.0" encoding="utf-8"?>
<ds:datastoreItem xmlns:ds="http://schemas.openxmlformats.org/officeDocument/2006/customXml" ds:itemID="{39F6344C-D02F-49E5-9E72-AD463D777CDB}">
  <ds:schemaRefs>
    <ds:schemaRef ds:uri="http://purl.org/dc/dcmitype/"/>
    <ds:schemaRef ds:uri="http://schemas.microsoft.com/office/2006/metadata/properties"/>
    <ds:schemaRef ds:uri="http://schemas.microsoft.com/office/2006/documentManagement/types"/>
    <ds:schemaRef ds:uri="1d162527-c308-4a98-98b8-9e726c57dd8b"/>
    <ds:schemaRef ds:uri="http://www.w3.org/XML/1998/namespace"/>
    <ds:schemaRef ds:uri="http://schemas.microsoft.com/office/infopath/2007/PartnerControls"/>
    <ds:schemaRef ds:uri="http://purl.org/dc/elements/1.1/"/>
    <ds:schemaRef ds:uri="http://schemas.openxmlformats.org/package/2006/metadata/core-properties"/>
    <ds:schemaRef ds:uri="c497441b-d3fe-4788-8629-aff52d38f515"/>
    <ds:schemaRef ds:uri="http://purl.org/dc/terms/"/>
  </ds:schemaRefs>
</ds:datastoreItem>
</file>

<file path=docProps/app.xml><?xml version="1.0" encoding="utf-8"?>
<Properties xmlns="http://schemas.openxmlformats.org/officeDocument/2006/extended-properties" xmlns:vt="http://schemas.openxmlformats.org/officeDocument/2006/docPropsVTypes">
  <Template>Ipsos UK - Report Template 2025_v1.0</Template>
  <TotalTime>1</TotalTime>
  <Pages>80</Pages>
  <Words>23446</Words>
  <Characters>124031</Characters>
  <Application>Microsoft Office Word</Application>
  <DocSecurity>0</DocSecurity>
  <Lines>2255</Lines>
  <Paragraphs>1536</Paragraphs>
  <ScaleCrop>false</ScaleCrop>
  <HeadingPairs>
    <vt:vector size="2" baseType="variant">
      <vt:variant>
        <vt:lpstr>Title</vt:lpstr>
      </vt:variant>
      <vt:variant>
        <vt:i4>1</vt:i4>
      </vt:variant>
    </vt:vector>
  </HeadingPairs>
  <TitlesOfParts>
    <vt:vector size="1" baseType="lpstr">
      <vt:lpstr>Ipsos report template</vt:lpstr>
    </vt:vector>
  </TitlesOfParts>
  <Company>Ipsos</Company>
  <LinksUpToDate>false</LinksUpToDate>
  <CharactersWithSpaces>145941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report template</dc:title>
  <dc:subject>Ipsos report</dc:subject>
  <dc:creator>Rachel Burkitt</dc:creator>
  <cp:keywords>Ipsos report template: UK version</cp:keywords>
  <dc:description/>
  <cp:lastModifiedBy>Karen Gordon</cp:lastModifiedBy>
  <cp:revision>2</cp:revision>
  <cp:lastPrinted>2025-06-10T07:51:00Z</cp:lastPrinted>
  <dcterms:created xsi:type="dcterms:W3CDTF">2025-11-12T18:02:00Z</dcterms:created>
  <dcterms:modified xsi:type="dcterms:W3CDTF">2025-11-12T18:02:00Z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b3da22f60222085155d17b02b20305915418df6b2e07839f21806a193a47cff0</vt:lpwstr>
  </property>
</Properties>
</file>